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drawing>
        <wp:inline distT="0" distB="0" distL="0" distR="0" wp14:editId="50D07946">
          <wp:extent cx="6600000" cy="11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725570055f6a4ab4"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Frontiers in Microbiology</w:t>
        </w:rPr>
      </w:r>
      <w:br/>
    </w:p>
    <w:p>
      <w:r>
        <w:t>Cronfa URL for this paper:</w:t>
        <w:br/>
      </w:r>
      <w:hyperlink w:history="true" r:id="Rddecf9b437614c5f">
        <w:proofErr w:type="gramStart"/>
        <w:r>
          <w:rPr>
            <w:color w:val="00FFFF" w:themeColor="accent1" w:themeShade="BF"/>
            <w:rStyle w:val="Hyperlink"/>
          </w:rPr>
          <w:t>http://cronfa.swan.ac.uk/Record/cronfa35057</w:t>
        </w:r>
      </w:hyperlink>
      <w:r>
        <w:br/>
      </w:r>
      <w:r>
        <w:t>_______________________________________________________________________</w:t>
      </w:r>
      <w:r>
        <w:br/>
      </w:r>
    </w:p>
    <w:p>
      <w:r>
        <w:rPr>
          <w:b/>
          <w:t>Paper:</w:t>
        </w:rPr>
        <w:br/>
      </w:r>
      <w:r>
        <w:rPr>
          <w:t>Sabaté Brescó, M., Harris, L., Thompson, K., Stanic, B., Morgenstern, M., O'Mahony, L., Richards, R. &amp; Moriarty, T.</w:t>
        </w:rPr>
      </w:r>
      <w:r>
        <w:t xml:space="preserve"> (2017). </w:t>
      </w:r>
      <w:r>
        <w:rPr>
          <w:t xml:space="preserve"> Pathogenic Mechanisms and Host Interactions in Staphylococcus epidermidis Device-Related Infection.</w:t>
        </w:rPr>
      </w:r>
      <w:r>
        <w:rPr>
          <w:i/>
          <w:t xml:space="preserve"> Frontiers in Microbiology, </w:t>
        </w:rPr>
      </w:r>
      <w:r>
        <w:rPr>
          <w:i/>
          <w:t xml:space="preserve">8</w:t>
        </w:rPr>
      </w:r>
      <w:r>
        <w:rPr>
          <w:t xml:space="preserve">(1401), </w:t>
        </w:rPr>
      </w:r>
      <w:r/>
      <w:r/>
    </w:p>
    <w:p>
      <w:hyperlink w:history="true" r:id="R66153635a9ad47f1">
        <w:proofErr w:type="gramStart"/>
        <w:r>
          <w:rPr>
            <w:color w:val="00FFFF" w:themeColor="accent1" w:themeShade="BF"/>
            <w:rStyle w:val="Hyperlink"/>
          </w:rPr>
          <w:b/>
          <w:t>http://dx.doi.org/10.3389/fmicb.2017.01401</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e9736254587049dc">
        <w:proofErr w:type="gramStart"/>
        <w:r>
          <w:rPr>
            <w:color w:val="00FFFF" w:themeColor="accent1" w:themeShade="BF"/>
            <w:rStyle w:val="Hyperlink"/>
          </w:rPr>
          <w:t>http://www.swansea.ac.uk/iss/researchsupport/cronfa-support/</w:t>
        </w:r>
      </w:hyperlink>
      <w:br w:type="page"/>
    </w:p>
    <w:p w:rsidR="001435F6" w:rsidP="001435F6" w:rsidRDefault="001435F6">
      <w:pPr>
        <w:spacing w:before="100" w:beforeAutospacing="1" w:after="100" w:afterAutospacing="1" w:line="360" w:lineRule="auto"/>
        <w:jc w:val="center"/>
        <w:rPr>
          <w:b/>
          <w:sz w:val="32"/>
          <w:szCs w:val="24"/>
          <w:u w:val="single"/>
        </w:rPr>
      </w:pPr>
      <w:r>
        <w:rPr>
          <w:b/>
          <w:sz w:val="32"/>
          <w:szCs w:val="24"/>
        </w:rPr>
        <w:t xml:space="preserve">Pathogenic Mechanisms and Host Interactions in </w:t>
      </w:r>
      <w:r>
        <w:rPr>
          <w:b/>
          <w:i/>
          <w:sz w:val="32"/>
          <w:szCs w:val="24"/>
        </w:rPr>
        <w:t>Staphylococcus epidermidis</w:t>
      </w:r>
      <w:r>
        <w:rPr>
          <w:b/>
          <w:sz w:val="32"/>
          <w:szCs w:val="24"/>
        </w:rPr>
        <w:t xml:space="preserve"> Device-Related Infection</w:t>
      </w:r>
    </w:p>
    <w:p w:rsidR="001435F6" w:rsidP="006B2D5B" w:rsidRDefault="001435F6">
      <w:pPr>
        <w:spacing w:before="240" w:after="0"/>
        <w:rPr>
          <w:rFonts w:cs="Times New Roman"/>
          <w:b/>
          <w:szCs w:val="24"/>
        </w:rPr>
      </w:pPr>
      <w:r w:rsidRPr="001435F6">
        <w:rPr>
          <w:rFonts w:cs="Times New Roman"/>
          <w:b/>
          <w:szCs w:val="24"/>
        </w:rPr>
        <w:t>Marina Sabaté Brescó</w:t>
      </w:r>
      <w:r w:rsidRPr="001435F6">
        <w:rPr>
          <w:rFonts w:cs="Times New Roman"/>
          <w:b/>
          <w:szCs w:val="24"/>
          <w:vertAlign w:val="superscript"/>
        </w:rPr>
        <w:t>1,2</w:t>
      </w:r>
      <w:r w:rsidRPr="001435F6">
        <w:rPr>
          <w:rFonts w:cs="Times New Roman"/>
          <w:b/>
          <w:szCs w:val="24"/>
        </w:rPr>
        <w:t>, Llinos Harris</w:t>
      </w:r>
      <w:r w:rsidRPr="001435F6">
        <w:rPr>
          <w:rFonts w:cs="Times New Roman"/>
          <w:b/>
          <w:szCs w:val="24"/>
          <w:vertAlign w:val="superscript"/>
        </w:rPr>
        <w:t>3</w:t>
      </w:r>
      <w:r w:rsidRPr="001435F6">
        <w:rPr>
          <w:rFonts w:cs="Times New Roman"/>
          <w:b/>
          <w:szCs w:val="24"/>
        </w:rPr>
        <w:t>, Keith Thompson</w:t>
      </w:r>
      <w:r w:rsidRPr="001435F6">
        <w:rPr>
          <w:rFonts w:cs="Times New Roman"/>
          <w:b/>
          <w:szCs w:val="24"/>
          <w:vertAlign w:val="superscript"/>
        </w:rPr>
        <w:t>1</w:t>
      </w:r>
      <w:r w:rsidRPr="001435F6">
        <w:rPr>
          <w:rFonts w:cs="Times New Roman"/>
          <w:b/>
          <w:szCs w:val="24"/>
        </w:rPr>
        <w:t>, Barbara Stanic</w:t>
      </w:r>
      <w:r w:rsidRPr="001435F6">
        <w:rPr>
          <w:rFonts w:cs="Times New Roman"/>
          <w:b/>
          <w:szCs w:val="24"/>
          <w:vertAlign w:val="superscript"/>
        </w:rPr>
        <w:t>1</w:t>
      </w:r>
      <w:r w:rsidRPr="001435F6">
        <w:rPr>
          <w:rFonts w:cs="Times New Roman"/>
          <w:b/>
          <w:szCs w:val="24"/>
        </w:rPr>
        <w:t>, Mario Morgenstern</w:t>
      </w:r>
      <w:r w:rsidRPr="001435F6">
        <w:rPr>
          <w:rFonts w:cs="Times New Roman"/>
          <w:b/>
          <w:szCs w:val="24"/>
          <w:vertAlign w:val="superscript"/>
        </w:rPr>
        <w:t>4</w:t>
      </w:r>
      <w:r w:rsidR="00FF27A2">
        <w:rPr>
          <w:rFonts w:cs="Times New Roman"/>
          <w:b/>
          <w:szCs w:val="24"/>
        </w:rPr>
        <w:t>, Liam O'</w:t>
      </w:r>
      <w:r w:rsidRPr="001435F6">
        <w:rPr>
          <w:rFonts w:cs="Times New Roman"/>
          <w:b/>
          <w:szCs w:val="24"/>
        </w:rPr>
        <w:t>Mahony</w:t>
      </w:r>
      <w:r w:rsidRPr="001435F6">
        <w:rPr>
          <w:rFonts w:cs="Times New Roman"/>
          <w:b/>
          <w:szCs w:val="24"/>
          <w:vertAlign w:val="superscript"/>
        </w:rPr>
        <w:t>2</w:t>
      </w:r>
      <w:r w:rsidRPr="001435F6">
        <w:rPr>
          <w:rFonts w:cs="Times New Roman"/>
          <w:b/>
          <w:szCs w:val="24"/>
        </w:rPr>
        <w:t>, R. Geoff Richards</w:t>
      </w:r>
      <w:r w:rsidRPr="001435F6">
        <w:rPr>
          <w:rFonts w:cs="Times New Roman"/>
          <w:b/>
          <w:szCs w:val="24"/>
          <w:vertAlign w:val="superscript"/>
        </w:rPr>
        <w:t>1</w:t>
      </w:r>
      <w:r w:rsidRPr="001435F6">
        <w:rPr>
          <w:rFonts w:cs="Times New Roman"/>
          <w:b/>
          <w:szCs w:val="24"/>
        </w:rPr>
        <w:t>, T. Fintan Moriarty</w:t>
      </w:r>
      <w:r>
        <w:rPr>
          <w:rFonts w:cs="Times New Roman"/>
          <w:b/>
          <w:szCs w:val="24"/>
          <w:vertAlign w:val="superscript"/>
        </w:rPr>
        <w:t>1*</w:t>
      </w:r>
    </w:p>
    <w:p w:rsidRPr="00376CC5" w:rsidR="002868E2" w:rsidP="006B2D5B" w:rsidRDefault="002868E2">
      <w:pPr>
        <w:spacing w:before="240" w:after="0"/>
        <w:rPr>
          <w:rFonts w:cs="Times New Roman"/>
          <w:b/>
          <w:szCs w:val="24"/>
        </w:rPr>
      </w:pPr>
      <w:r w:rsidRPr="00376CC5">
        <w:rPr>
          <w:rFonts w:cs="Times New Roman"/>
          <w:szCs w:val="24"/>
          <w:vertAlign w:val="superscript"/>
        </w:rPr>
        <w:t>1</w:t>
      </w:r>
      <w:r w:rsidR="001435F6">
        <w:rPr>
          <w:rFonts w:cs="Times New Roman"/>
          <w:szCs w:val="24"/>
        </w:rPr>
        <w:t>Musculoskeletal Infection</w:t>
      </w:r>
      <w:r w:rsidRPr="00376CC5">
        <w:rPr>
          <w:rFonts w:cs="Times New Roman"/>
          <w:szCs w:val="24"/>
        </w:rPr>
        <w:t xml:space="preserve">, </w:t>
      </w:r>
      <w:r w:rsidR="001435F6">
        <w:rPr>
          <w:szCs w:val="24"/>
        </w:rPr>
        <w:t>AO Research Institute Davos, Davos, Switzerland</w:t>
      </w:r>
    </w:p>
    <w:p w:rsidR="002868E2" w:rsidP="006B2D5B" w:rsidRDefault="002868E2">
      <w:pPr>
        <w:spacing w:after="0"/>
        <w:rPr>
          <w:rFonts w:cs="Times New Roman"/>
          <w:szCs w:val="24"/>
        </w:rPr>
      </w:pPr>
      <w:r w:rsidRPr="00376CC5">
        <w:rPr>
          <w:rFonts w:cs="Times New Roman"/>
          <w:szCs w:val="24"/>
          <w:vertAlign w:val="superscript"/>
        </w:rPr>
        <w:t>2</w:t>
      </w:r>
      <w:r w:rsidRPr="001435F6" w:rsidR="001435F6">
        <w:rPr>
          <w:rFonts w:cs="Times New Roman"/>
          <w:szCs w:val="24"/>
        </w:rPr>
        <w:t>Molecular Immunology, Swiss Institute of Allergy and Asthma Research, University of Zurich, Davos, Switzerland</w:t>
      </w:r>
    </w:p>
    <w:p w:rsidR="001435F6" w:rsidP="006B2D5B" w:rsidRDefault="001435F6">
      <w:pPr>
        <w:spacing w:after="0"/>
        <w:rPr>
          <w:rFonts w:cs="Times New Roman"/>
          <w:szCs w:val="24"/>
        </w:rPr>
      </w:pPr>
      <w:r w:rsidRPr="001435F6">
        <w:rPr>
          <w:rFonts w:cs="Times New Roman"/>
          <w:szCs w:val="24"/>
          <w:vertAlign w:val="superscript"/>
        </w:rPr>
        <w:t>3</w:t>
      </w:r>
      <w:r w:rsidRPr="001435F6">
        <w:rPr>
          <w:rFonts w:cs="Times New Roman"/>
          <w:szCs w:val="24"/>
        </w:rPr>
        <w:t>Medical Microbiology &amp; Infectious Diseases, Institute of Life Science, Swansea University Medical School, Swansea, United Kingdom</w:t>
      </w:r>
    </w:p>
    <w:p w:rsidRPr="00376CC5" w:rsidR="001435F6" w:rsidP="006B2D5B" w:rsidRDefault="001435F6">
      <w:pPr>
        <w:spacing w:after="0"/>
        <w:rPr>
          <w:rFonts w:cs="Times New Roman"/>
          <w:b/>
          <w:szCs w:val="24"/>
        </w:rPr>
      </w:pPr>
      <w:r w:rsidRPr="001435F6">
        <w:rPr>
          <w:rFonts w:cs="Times New Roman"/>
          <w:szCs w:val="24"/>
          <w:vertAlign w:val="superscript"/>
        </w:rPr>
        <w:t>4</w:t>
      </w:r>
      <w:r w:rsidRPr="001435F6">
        <w:rPr>
          <w:rFonts w:cs="Times New Roman"/>
          <w:szCs w:val="24"/>
        </w:rPr>
        <w:t>Department of Orthopedic and Trauma Surgery, University Hospital Basel, Basel, Switzerland</w:t>
      </w:r>
    </w:p>
    <w:p w:rsidRPr="00376CC5" w:rsidR="002868E2" w:rsidP="00671D9A" w:rsidRDefault="002868E2">
      <w:pPr>
        <w:spacing w:before="240" w:after="0"/>
        <w:rPr>
          <w:rFonts w:cs="Times New Roman"/>
          <w:b/>
          <w:szCs w:val="24"/>
        </w:rPr>
      </w:pPr>
      <w:r w:rsidRPr="00376CC5">
        <w:rPr>
          <w:rFonts w:cs="Times New Roman"/>
          <w:b/>
          <w:szCs w:val="24"/>
        </w:rPr>
        <w:t xml:space="preserve">* Correspondence: </w:t>
      </w:r>
      <w:r w:rsidRPr="00376CC5" w:rsidR="00671D9A">
        <w:rPr>
          <w:rFonts w:cs="Times New Roman"/>
          <w:b/>
          <w:szCs w:val="24"/>
        </w:rPr>
        <w:br/>
      </w:r>
      <w:r w:rsidR="001435F6">
        <w:rPr>
          <w:rFonts w:cs="Times New Roman"/>
          <w:szCs w:val="24"/>
        </w:rPr>
        <w:t>T. Fintan Moriarty</w:t>
      </w:r>
      <w:r w:rsidRPr="00376CC5" w:rsidR="00671D9A">
        <w:rPr>
          <w:rFonts w:cs="Times New Roman"/>
          <w:szCs w:val="24"/>
        </w:rPr>
        <w:br/>
      </w:r>
      <w:r w:rsidR="001435F6">
        <w:rPr>
          <w:szCs w:val="24"/>
        </w:rPr>
        <w:t>Fintan.Moriarty@aofoundation.org</w:t>
      </w:r>
    </w:p>
    <w:p w:rsidRPr="00376CC5" w:rsidR="00EA3D3C" w:rsidP="00651CA2" w:rsidRDefault="00817DD6">
      <w:pPr>
        <w:pStyle w:val="AuthorList"/>
      </w:pPr>
      <w:r w:rsidRPr="00376CC5">
        <w:t xml:space="preserve">Keywords: </w:t>
      </w:r>
      <w:r w:rsidRPr="001435F6" w:rsidR="001435F6">
        <w:rPr>
          <w:i/>
        </w:rPr>
        <w:t>Staphylococcus epidermidis</w:t>
      </w:r>
      <w:r w:rsidRPr="001435F6" w:rsidR="001435F6">
        <w:t>; coagulase-negative staphylococci; commensal bacteria; device-related infection; bone infection; immune responses</w:t>
      </w:r>
    </w:p>
    <w:p w:rsidRPr="00376CC5" w:rsidR="008E2B54" w:rsidP="00147395" w:rsidRDefault="00EA3D3C">
      <w:pPr>
        <w:pStyle w:val="AuthorList"/>
      </w:pPr>
      <w:r w:rsidRPr="00376CC5">
        <w:t>Abstract</w:t>
      </w:r>
    </w:p>
    <w:p w:rsidR="00E119A1" w:rsidP="00CF632D" w:rsidRDefault="005C3F95">
      <w:pPr>
        <w:pStyle w:val="Heading1"/>
        <w:numPr>
          <w:ilvl w:val="0"/>
          <w:numId w:val="0"/>
        </w:numPr>
        <w:jc w:val="both"/>
        <w:rPr>
          <w:rFonts w:eastAsiaTheme="minorHAnsi" w:cstheme="minorBidi"/>
          <w:b w:val="0"/>
        </w:rPr>
      </w:pPr>
      <w:r w:rsidRPr="005C3F95">
        <w:rPr>
          <w:b w:val="0"/>
          <w:i/>
        </w:rPr>
        <w:t>Staphylococcus epidermidis</w:t>
      </w:r>
      <w:r w:rsidRPr="005C3F95">
        <w:rPr>
          <w:b w:val="0"/>
        </w:rPr>
        <w:t xml:space="preserve"> is a permanent member of the normal human microflora, commonly found on skin and mucous membranes. By adhering to tissue surface moieties of the host via specific adhesins, </w:t>
      </w:r>
      <w:r w:rsidRPr="005C3F95">
        <w:rPr>
          <w:b w:val="0"/>
          <w:i/>
        </w:rPr>
        <w:t xml:space="preserve">S. epidermidis </w:t>
      </w:r>
      <w:r w:rsidRPr="005C3F95">
        <w:rPr>
          <w:b w:val="0"/>
        </w:rPr>
        <w:t>is capable of establishing a lifelong commensal relationship with humans that begins early in life</w:t>
      </w:r>
      <w:r>
        <w:rPr>
          <w:b w:val="0"/>
        </w:rPr>
        <w:t xml:space="preserve">. </w:t>
      </w:r>
      <w:r w:rsidR="003C2466">
        <w:rPr>
          <w:b w:val="0"/>
        </w:rPr>
        <w:t>In its role a</w:t>
      </w:r>
      <w:r w:rsidR="00E119A1">
        <w:rPr>
          <w:b w:val="0"/>
        </w:rPr>
        <w:t>s a commensal</w:t>
      </w:r>
      <w:r w:rsidR="003C2466">
        <w:rPr>
          <w:b w:val="0"/>
        </w:rPr>
        <w:t xml:space="preserve"> organism</w:t>
      </w:r>
      <w:r w:rsidR="00E119A1">
        <w:rPr>
          <w:b w:val="0"/>
        </w:rPr>
        <w:t xml:space="preserve">, </w:t>
      </w:r>
      <w:r w:rsidR="00E119A1">
        <w:rPr>
          <w:b w:val="0"/>
          <w:i/>
        </w:rPr>
        <w:t>S. epidermidis</w:t>
      </w:r>
      <w:r>
        <w:rPr>
          <w:b w:val="0"/>
        </w:rPr>
        <w:t xml:space="preserve"> is </w:t>
      </w:r>
      <w:r w:rsidRPr="005C3F95" w:rsidR="001435F6">
        <w:rPr>
          <w:rFonts w:eastAsiaTheme="minorHAnsi" w:cstheme="minorBidi"/>
          <w:b w:val="0"/>
        </w:rPr>
        <w:t>thought</w:t>
      </w:r>
      <w:r w:rsidRPr="001435F6" w:rsidR="001435F6">
        <w:rPr>
          <w:rFonts w:eastAsiaTheme="minorHAnsi" w:cstheme="minorBidi"/>
          <w:b w:val="0"/>
        </w:rPr>
        <w:t xml:space="preserve"> to provide benefits to human host, </w:t>
      </w:r>
      <w:r w:rsidR="00097DC9">
        <w:rPr>
          <w:rFonts w:eastAsiaTheme="minorHAnsi" w:cstheme="minorBidi"/>
          <w:b w:val="0"/>
        </w:rPr>
        <w:t xml:space="preserve">including </w:t>
      </w:r>
      <w:r w:rsidRPr="001435F6" w:rsidR="001435F6">
        <w:rPr>
          <w:rFonts w:eastAsiaTheme="minorHAnsi" w:cstheme="minorBidi"/>
          <w:b w:val="0"/>
        </w:rPr>
        <w:t>out</w:t>
      </w:r>
      <w:r w:rsidR="00E119A1">
        <w:rPr>
          <w:rFonts w:eastAsiaTheme="minorHAnsi" w:cstheme="minorBidi"/>
          <w:b w:val="0"/>
        </w:rPr>
        <w:t>-</w:t>
      </w:r>
      <w:r w:rsidRPr="001435F6" w:rsidR="001435F6">
        <w:rPr>
          <w:rFonts w:eastAsiaTheme="minorHAnsi" w:cstheme="minorBidi"/>
          <w:b w:val="0"/>
        </w:rPr>
        <w:t>compet</w:t>
      </w:r>
      <w:r w:rsidR="00E119A1">
        <w:rPr>
          <w:rFonts w:eastAsiaTheme="minorHAnsi" w:cstheme="minorBidi"/>
          <w:b w:val="0"/>
        </w:rPr>
        <w:t>ing</w:t>
      </w:r>
      <w:r>
        <w:rPr>
          <w:rFonts w:eastAsiaTheme="minorHAnsi" w:cstheme="minorBidi"/>
          <w:b w:val="0"/>
        </w:rPr>
        <w:t xml:space="preserve"> more virulent pathogens. However, </w:t>
      </w:r>
      <w:r w:rsidR="003951D4">
        <w:rPr>
          <w:rFonts w:eastAsiaTheme="minorHAnsi" w:cstheme="minorBidi"/>
          <w:b w:val="0"/>
        </w:rPr>
        <w:t xml:space="preserve">largely </w:t>
      </w:r>
      <w:r w:rsidR="00E119A1">
        <w:rPr>
          <w:rFonts w:eastAsiaTheme="minorHAnsi" w:cstheme="minorBidi"/>
          <w:b w:val="0"/>
        </w:rPr>
        <w:t>due</w:t>
      </w:r>
      <w:r w:rsidR="00CF7523">
        <w:rPr>
          <w:rFonts w:eastAsiaTheme="minorHAnsi" w:cstheme="minorBidi"/>
          <w:b w:val="0"/>
        </w:rPr>
        <w:t xml:space="preserve"> </w:t>
      </w:r>
      <w:r w:rsidR="00E119A1">
        <w:rPr>
          <w:rFonts w:eastAsiaTheme="minorHAnsi" w:cstheme="minorBidi"/>
          <w:b w:val="0"/>
        </w:rPr>
        <w:t xml:space="preserve">to </w:t>
      </w:r>
      <w:r w:rsidR="00330B0A">
        <w:rPr>
          <w:rFonts w:eastAsiaTheme="minorHAnsi" w:cstheme="minorBidi"/>
          <w:b w:val="0"/>
        </w:rPr>
        <w:t>its</w:t>
      </w:r>
      <w:r w:rsidRPr="001435F6" w:rsidR="001435F6">
        <w:rPr>
          <w:rFonts w:eastAsiaTheme="minorHAnsi" w:cstheme="minorBidi"/>
          <w:b w:val="0"/>
        </w:rPr>
        <w:t xml:space="preserve"> capacity </w:t>
      </w:r>
      <w:r w:rsidR="00E119A1">
        <w:rPr>
          <w:rFonts w:eastAsiaTheme="minorHAnsi" w:cstheme="minorBidi"/>
          <w:b w:val="0"/>
        </w:rPr>
        <w:t>to</w:t>
      </w:r>
      <w:r w:rsidRPr="001435F6" w:rsidR="001435F6">
        <w:rPr>
          <w:rFonts w:eastAsiaTheme="minorHAnsi" w:cstheme="minorBidi"/>
          <w:b w:val="0"/>
        </w:rPr>
        <w:t xml:space="preserve"> form biofilm </w:t>
      </w:r>
      <w:r w:rsidR="00E119A1">
        <w:rPr>
          <w:rFonts w:eastAsiaTheme="minorHAnsi" w:cstheme="minorBidi"/>
          <w:b w:val="0"/>
        </w:rPr>
        <w:t>o</w:t>
      </w:r>
      <w:r w:rsidRPr="001435F6" w:rsidR="001435F6">
        <w:rPr>
          <w:rFonts w:eastAsiaTheme="minorHAnsi" w:cstheme="minorBidi"/>
          <w:b w:val="0"/>
        </w:rPr>
        <w:t xml:space="preserve">n </w:t>
      </w:r>
      <w:r w:rsidR="003C2466">
        <w:rPr>
          <w:rFonts w:eastAsiaTheme="minorHAnsi" w:cstheme="minorBidi"/>
          <w:b w:val="0"/>
        </w:rPr>
        <w:t xml:space="preserve">implanted </w:t>
      </w:r>
      <w:r w:rsidRPr="001435F6" w:rsidR="001435F6">
        <w:rPr>
          <w:rFonts w:eastAsiaTheme="minorHAnsi" w:cstheme="minorBidi"/>
          <w:b w:val="0"/>
        </w:rPr>
        <w:t>foreign</w:t>
      </w:r>
      <w:r w:rsidR="003C2466">
        <w:rPr>
          <w:rFonts w:eastAsiaTheme="minorHAnsi" w:cstheme="minorBidi"/>
          <w:b w:val="0"/>
        </w:rPr>
        <w:t xml:space="preserve"> </w:t>
      </w:r>
      <w:r w:rsidRPr="001435F6" w:rsidR="001435F6">
        <w:rPr>
          <w:rFonts w:eastAsiaTheme="minorHAnsi" w:cstheme="minorBidi"/>
          <w:b w:val="0"/>
        </w:rPr>
        <w:t>bod</w:t>
      </w:r>
      <w:r w:rsidR="003C2466">
        <w:rPr>
          <w:rFonts w:eastAsiaTheme="minorHAnsi" w:cstheme="minorBidi"/>
          <w:b w:val="0"/>
        </w:rPr>
        <w:t>ies,</w:t>
      </w:r>
      <w:r w:rsidRPr="005C3F95">
        <w:rPr>
          <w:rFonts w:eastAsiaTheme="minorHAnsi" w:cstheme="minorBidi"/>
          <w:b w:val="0"/>
        </w:rPr>
        <w:t xml:space="preserve"> </w:t>
      </w:r>
      <w:r w:rsidRPr="005C3F95">
        <w:rPr>
          <w:rFonts w:eastAsiaTheme="minorHAnsi" w:cstheme="minorBidi"/>
          <w:b w:val="0"/>
          <w:i/>
        </w:rPr>
        <w:t>S. epidermidis</w:t>
      </w:r>
      <w:r>
        <w:rPr>
          <w:rFonts w:eastAsiaTheme="minorHAnsi" w:cstheme="minorBidi"/>
          <w:b w:val="0"/>
        </w:rPr>
        <w:t xml:space="preserve"> has emerged as an important</w:t>
      </w:r>
      <w:r w:rsidRPr="001435F6" w:rsidR="001435F6">
        <w:rPr>
          <w:rFonts w:eastAsiaTheme="minorHAnsi" w:cstheme="minorBidi"/>
          <w:b w:val="0"/>
        </w:rPr>
        <w:t xml:space="preserve"> opportunistic pathogen</w:t>
      </w:r>
      <w:r w:rsidRPr="00CF632D" w:rsidR="00CF632D">
        <w:t xml:space="preserve"> </w:t>
      </w:r>
      <w:r w:rsidRPr="00CF632D" w:rsidR="00CF632D">
        <w:rPr>
          <w:rFonts w:eastAsiaTheme="minorHAnsi" w:cstheme="minorBidi"/>
          <w:b w:val="0"/>
        </w:rPr>
        <w:t xml:space="preserve">in patients </w:t>
      </w:r>
      <w:r w:rsidR="003C2466">
        <w:rPr>
          <w:rFonts w:eastAsiaTheme="minorHAnsi" w:cstheme="minorBidi"/>
          <w:b w:val="0"/>
        </w:rPr>
        <w:t>receiving medical devices.</w:t>
      </w:r>
      <w:r w:rsidR="00FB50FB">
        <w:rPr>
          <w:rFonts w:eastAsiaTheme="minorHAnsi" w:cstheme="minorBidi"/>
          <w:b w:val="0"/>
        </w:rPr>
        <w:t xml:space="preserve"> </w:t>
      </w:r>
      <w:r w:rsidRPr="006F0F40" w:rsidR="00097DC9">
        <w:rPr>
          <w:rFonts w:eastAsiaTheme="minorHAnsi" w:cstheme="minorBidi"/>
          <w:b w:val="0"/>
          <w:i/>
        </w:rPr>
        <w:t>S. epidermidis</w:t>
      </w:r>
      <w:r w:rsidRPr="006F0F40" w:rsidR="00097DC9">
        <w:rPr>
          <w:rFonts w:eastAsiaTheme="minorHAnsi" w:cstheme="minorBidi"/>
          <w:b w:val="0"/>
        </w:rPr>
        <w:t xml:space="preserve"> c</w:t>
      </w:r>
      <w:r w:rsidR="00097DC9">
        <w:rPr>
          <w:rFonts w:eastAsiaTheme="minorHAnsi" w:cstheme="minorBidi"/>
          <w:b w:val="0"/>
        </w:rPr>
        <w:t xml:space="preserve">auses approximately 20% of all </w:t>
      </w:r>
      <w:r w:rsidR="00FB50FB">
        <w:rPr>
          <w:rFonts w:eastAsiaTheme="minorHAnsi" w:cstheme="minorBidi"/>
          <w:b w:val="0"/>
        </w:rPr>
        <w:t>orthopedic device-related infections (ODRIs), increasing up</w:t>
      </w:r>
      <w:r w:rsidRPr="006F0F40" w:rsidR="00FB50FB">
        <w:rPr>
          <w:rFonts w:eastAsiaTheme="minorHAnsi" w:cstheme="minorBidi"/>
          <w:b w:val="0"/>
        </w:rPr>
        <w:t xml:space="preserve"> to 50% in late-developing infections</w:t>
      </w:r>
      <w:r w:rsidR="00FB50FB">
        <w:rPr>
          <w:rFonts w:eastAsiaTheme="minorHAnsi" w:cstheme="minorBidi"/>
          <w:b w:val="0"/>
        </w:rPr>
        <w:t xml:space="preserve">. </w:t>
      </w:r>
      <w:r w:rsidR="00097DC9">
        <w:rPr>
          <w:rFonts w:eastAsiaTheme="minorHAnsi" w:cstheme="minorBidi"/>
          <w:b w:val="0"/>
        </w:rPr>
        <w:t xml:space="preserve">Despite this prevalence, it remains underrepresented in the scientific literature, in particular lagging behind the study of the </w:t>
      </w:r>
      <w:r w:rsidR="00097DC9">
        <w:rPr>
          <w:rFonts w:eastAsiaTheme="minorHAnsi" w:cstheme="minorBidi"/>
          <w:b w:val="0"/>
          <w:i/>
        </w:rPr>
        <w:t>S. aureus.</w:t>
      </w:r>
    </w:p>
    <w:p w:rsidRPr="00CF632D" w:rsidR="00CF632D" w:rsidP="00CF632D" w:rsidRDefault="001435F6">
      <w:pPr>
        <w:pStyle w:val="Heading1"/>
        <w:numPr>
          <w:ilvl w:val="0"/>
          <w:numId w:val="0"/>
        </w:numPr>
        <w:jc w:val="both"/>
        <w:rPr>
          <w:rFonts w:eastAsiaTheme="minorHAnsi" w:cstheme="minorBidi"/>
          <w:b w:val="0"/>
        </w:rPr>
      </w:pPr>
      <w:r w:rsidRPr="001435F6">
        <w:rPr>
          <w:rFonts w:eastAsiaTheme="minorHAnsi" w:cstheme="minorBidi"/>
          <w:b w:val="0"/>
        </w:rPr>
        <w:t xml:space="preserve">This review aims to </w:t>
      </w:r>
      <w:r w:rsidR="00CF7523">
        <w:rPr>
          <w:rFonts w:eastAsiaTheme="minorHAnsi" w:cstheme="minorBidi"/>
          <w:b w:val="0"/>
        </w:rPr>
        <w:t xml:space="preserve">provide an overview of </w:t>
      </w:r>
      <w:r w:rsidRPr="001435F6">
        <w:rPr>
          <w:rFonts w:eastAsiaTheme="minorHAnsi" w:cstheme="minorBidi"/>
          <w:b w:val="0"/>
        </w:rPr>
        <w:t xml:space="preserve">the interactions of </w:t>
      </w:r>
      <w:r w:rsidRPr="001435F6">
        <w:rPr>
          <w:rFonts w:eastAsiaTheme="minorHAnsi" w:cstheme="minorBidi"/>
          <w:b w:val="0"/>
          <w:i/>
        </w:rPr>
        <w:t>S. epidermidis</w:t>
      </w:r>
      <w:r w:rsidR="006F0F40">
        <w:rPr>
          <w:rFonts w:eastAsiaTheme="minorHAnsi" w:cstheme="minorBidi"/>
          <w:b w:val="0"/>
        </w:rPr>
        <w:t xml:space="preserve"> with the human host, </w:t>
      </w:r>
      <w:r w:rsidR="003C2466">
        <w:rPr>
          <w:rFonts w:eastAsiaTheme="minorHAnsi" w:cstheme="minorBidi"/>
          <w:b w:val="0"/>
        </w:rPr>
        <w:t xml:space="preserve">both as a commensal and </w:t>
      </w:r>
      <w:r w:rsidR="00E119A1">
        <w:rPr>
          <w:rFonts w:eastAsiaTheme="minorHAnsi" w:cstheme="minorBidi"/>
          <w:b w:val="0"/>
        </w:rPr>
        <w:t>as a pathogen</w:t>
      </w:r>
      <w:r w:rsidR="006F0F40">
        <w:rPr>
          <w:rFonts w:eastAsiaTheme="minorHAnsi" w:cstheme="minorBidi"/>
          <w:b w:val="0"/>
        </w:rPr>
        <w:t xml:space="preserve">. </w:t>
      </w:r>
      <w:r w:rsidR="003C2466">
        <w:rPr>
          <w:rFonts w:eastAsiaTheme="minorHAnsi" w:cstheme="minorBidi"/>
          <w:b w:val="0"/>
        </w:rPr>
        <w:t>T</w:t>
      </w:r>
      <w:r w:rsidR="006F0F40">
        <w:rPr>
          <w:rFonts w:eastAsiaTheme="minorHAnsi" w:cstheme="minorBidi"/>
          <w:b w:val="0"/>
        </w:rPr>
        <w:t xml:space="preserve">he </w:t>
      </w:r>
      <w:r w:rsidRPr="001435F6">
        <w:rPr>
          <w:rFonts w:eastAsiaTheme="minorHAnsi" w:cstheme="minorBidi"/>
          <w:b w:val="0"/>
        </w:rPr>
        <w:t xml:space="preserve">mechanisms </w:t>
      </w:r>
      <w:r w:rsidR="00E119A1">
        <w:rPr>
          <w:rFonts w:eastAsiaTheme="minorHAnsi" w:cstheme="minorBidi"/>
          <w:b w:val="0"/>
        </w:rPr>
        <w:t xml:space="preserve">retained by </w:t>
      </w:r>
      <w:r w:rsidR="00E119A1">
        <w:rPr>
          <w:rFonts w:eastAsiaTheme="minorHAnsi" w:cstheme="minorBidi"/>
          <w:b w:val="0"/>
          <w:i/>
        </w:rPr>
        <w:t xml:space="preserve">S. epidermidis </w:t>
      </w:r>
      <w:r w:rsidR="003C2466">
        <w:rPr>
          <w:rFonts w:eastAsiaTheme="minorHAnsi" w:cstheme="minorBidi"/>
          <w:b w:val="0"/>
        </w:rPr>
        <w:t xml:space="preserve">that enable colonization </w:t>
      </w:r>
      <w:r w:rsidR="00330B0A">
        <w:rPr>
          <w:rFonts w:eastAsiaTheme="minorHAnsi" w:cstheme="minorBidi"/>
          <w:b w:val="0"/>
        </w:rPr>
        <w:t>of human skin</w:t>
      </w:r>
      <w:r w:rsidR="003C2466">
        <w:rPr>
          <w:rFonts w:eastAsiaTheme="minorHAnsi" w:cstheme="minorBidi"/>
          <w:b w:val="0"/>
        </w:rPr>
        <w:t xml:space="preserve"> as well </w:t>
      </w:r>
      <w:r w:rsidR="003951D4">
        <w:rPr>
          <w:rFonts w:eastAsiaTheme="minorHAnsi" w:cstheme="minorBidi"/>
          <w:b w:val="0"/>
        </w:rPr>
        <w:t xml:space="preserve">as </w:t>
      </w:r>
      <w:r w:rsidR="003C2466">
        <w:rPr>
          <w:rFonts w:eastAsiaTheme="minorHAnsi" w:cstheme="minorBidi"/>
          <w:b w:val="0"/>
        </w:rPr>
        <w:t>invasive infection</w:t>
      </w:r>
      <w:r w:rsidR="003951D4">
        <w:rPr>
          <w:rFonts w:eastAsiaTheme="minorHAnsi" w:cstheme="minorBidi"/>
          <w:b w:val="0"/>
        </w:rPr>
        <w:t>,</w:t>
      </w:r>
      <w:r w:rsidR="003C2466">
        <w:rPr>
          <w:rFonts w:eastAsiaTheme="minorHAnsi" w:cstheme="minorBidi"/>
          <w:b w:val="0"/>
        </w:rPr>
        <w:t xml:space="preserve"> will be described, with a particular focus upon biofilm formation. T</w:t>
      </w:r>
      <w:r w:rsidR="00E119A1">
        <w:rPr>
          <w:rFonts w:eastAsiaTheme="minorHAnsi" w:cstheme="minorBidi"/>
          <w:b w:val="0"/>
        </w:rPr>
        <w:t>he host</w:t>
      </w:r>
      <w:r w:rsidR="005C3F95">
        <w:rPr>
          <w:rFonts w:eastAsiaTheme="minorHAnsi" w:cstheme="minorBidi"/>
          <w:b w:val="0"/>
        </w:rPr>
        <w:t xml:space="preserve"> </w:t>
      </w:r>
      <w:r w:rsidRPr="001435F6">
        <w:rPr>
          <w:rFonts w:eastAsiaTheme="minorHAnsi" w:cstheme="minorBidi"/>
          <w:b w:val="0"/>
        </w:rPr>
        <w:t xml:space="preserve">immune responses to </w:t>
      </w:r>
      <w:r w:rsidR="00E119A1">
        <w:rPr>
          <w:rFonts w:eastAsiaTheme="minorHAnsi" w:cstheme="minorBidi"/>
          <w:b w:val="0"/>
        </w:rPr>
        <w:t xml:space="preserve">these </w:t>
      </w:r>
      <w:r w:rsidRPr="001435F6">
        <w:rPr>
          <w:rFonts w:eastAsiaTheme="minorHAnsi" w:cstheme="minorBidi"/>
          <w:b w:val="0"/>
        </w:rPr>
        <w:t>infections</w:t>
      </w:r>
      <w:r w:rsidR="003C2466">
        <w:rPr>
          <w:rFonts w:eastAsiaTheme="minorHAnsi" w:cstheme="minorBidi"/>
          <w:b w:val="0"/>
        </w:rPr>
        <w:t xml:space="preserve"> </w:t>
      </w:r>
      <w:r w:rsidR="003951D4">
        <w:rPr>
          <w:rFonts w:eastAsiaTheme="minorHAnsi" w:cstheme="minorBidi"/>
          <w:b w:val="0"/>
        </w:rPr>
        <w:t xml:space="preserve">are </w:t>
      </w:r>
      <w:r w:rsidR="003C2466">
        <w:rPr>
          <w:rFonts w:eastAsiaTheme="minorHAnsi" w:cstheme="minorBidi"/>
          <w:b w:val="0"/>
        </w:rPr>
        <w:t xml:space="preserve">also described, including how </w:t>
      </w:r>
      <w:r w:rsidRPr="006F0F40" w:rsidR="003C2466">
        <w:rPr>
          <w:rFonts w:eastAsiaTheme="minorHAnsi" w:cstheme="minorBidi"/>
          <w:b w:val="0"/>
          <w:i/>
        </w:rPr>
        <w:t>S. epidermidis</w:t>
      </w:r>
      <w:r w:rsidRPr="006F0F40" w:rsidR="003C2466">
        <w:rPr>
          <w:rFonts w:eastAsiaTheme="minorHAnsi" w:cstheme="minorBidi"/>
          <w:b w:val="0"/>
        </w:rPr>
        <w:t xml:space="preserve"> seems to trigger low levels of pro-inflammatory cytokines </w:t>
      </w:r>
      <w:r w:rsidR="003C2466">
        <w:rPr>
          <w:rFonts w:eastAsiaTheme="minorHAnsi" w:cstheme="minorBidi"/>
          <w:b w:val="0"/>
        </w:rPr>
        <w:t>and high levels of interleukin</w:t>
      </w:r>
      <w:r w:rsidRPr="006F0F40" w:rsidR="003C2466">
        <w:rPr>
          <w:rFonts w:eastAsiaTheme="minorHAnsi" w:cstheme="minorBidi"/>
          <w:b w:val="0"/>
        </w:rPr>
        <w:t>-10, which may contribute to the sub-acute and persisten</w:t>
      </w:r>
      <w:r w:rsidR="003C2466">
        <w:rPr>
          <w:rFonts w:eastAsiaTheme="minorHAnsi" w:cstheme="minorBidi"/>
          <w:b w:val="0"/>
        </w:rPr>
        <w:t>t nature often associated with these infections. The adaptive immune response</w:t>
      </w:r>
      <w:r w:rsidRPr="006F0F40" w:rsidR="003C2466">
        <w:rPr>
          <w:rFonts w:eastAsiaTheme="minorHAnsi" w:cstheme="minorBidi"/>
          <w:b w:val="0"/>
        </w:rPr>
        <w:t xml:space="preserve"> to </w:t>
      </w:r>
      <w:r w:rsidR="003C2466">
        <w:rPr>
          <w:rFonts w:eastAsiaTheme="minorHAnsi" w:cstheme="minorBidi"/>
          <w:b w:val="0"/>
          <w:i/>
        </w:rPr>
        <w:t xml:space="preserve">S. epidermidis </w:t>
      </w:r>
      <w:r w:rsidRPr="006F0F40" w:rsidR="003C2466">
        <w:rPr>
          <w:rFonts w:eastAsiaTheme="minorHAnsi" w:cstheme="minorBidi"/>
          <w:b w:val="0"/>
        </w:rPr>
        <w:t>remain</w:t>
      </w:r>
      <w:r w:rsidR="003C2466">
        <w:rPr>
          <w:rFonts w:eastAsiaTheme="minorHAnsi" w:cstheme="minorBidi"/>
          <w:b w:val="0"/>
        </w:rPr>
        <w:t>s</w:t>
      </w:r>
      <w:r w:rsidRPr="006F0F40" w:rsidR="003C2466">
        <w:rPr>
          <w:rFonts w:eastAsiaTheme="minorHAnsi" w:cstheme="minorBidi"/>
          <w:b w:val="0"/>
        </w:rPr>
        <w:t xml:space="preserve"> poorly described</w:t>
      </w:r>
      <w:r w:rsidR="003C2466">
        <w:rPr>
          <w:rFonts w:eastAsiaTheme="minorHAnsi" w:cstheme="minorBidi"/>
          <w:b w:val="0"/>
        </w:rPr>
        <w:t xml:space="preserve">, and represents </w:t>
      </w:r>
      <w:r w:rsidRPr="006F0F40" w:rsidR="003C2466">
        <w:rPr>
          <w:rFonts w:eastAsiaTheme="minorHAnsi" w:cstheme="minorBidi"/>
          <w:b w:val="0"/>
        </w:rPr>
        <w:t>an area which may provide significant new discoveries in the coming years.</w:t>
      </w:r>
      <w:r w:rsidR="003C2466">
        <w:rPr>
          <w:rFonts w:eastAsiaTheme="minorHAnsi" w:cstheme="minorBidi"/>
          <w:b w:val="0"/>
        </w:rPr>
        <w:t xml:space="preserve"> </w:t>
      </w:r>
    </w:p>
    <w:p w:rsidRPr="00376CC5" w:rsidR="00DE23E8" w:rsidP="00AC0270" w:rsidRDefault="001435F6">
      <w:pPr>
        <w:pStyle w:val="Heading1"/>
      </w:pPr>
      <w:r>
        <w:t>Introduction</w:t>
      </w:r>
    </w:p>
    <w:p w:rsidR="001435F6" w:rsidP="001435F6" w:rsidRDefault="001435F6">
      <w:pPr>
        <w:spacing w:before="100" w:beforeAutospacing="1" w:after="100" w:afterAutospacing="1"/>
        <w:jc w:val="both"/>
        <w:rPr>
          <w:szCs w:val="24"/>
        </w:rPr>
      </w:pPr>
      <w:r>
        <w:rPr>
          <w:i/>
          <w:szCs w:val="24"/>
        </w:rPr>
        <w:lastRenderedPageBreak/>
        <w:t>Staphylococcus epidermidis</w:t>
      </w:r>
      <w:r>
        <w:rPr>
          <w:szCs w:val="24"/>
        </w:rPr>
        <w:t xml:space="preserve"> is a permanent member of the normal human microflora, commonly found on skin and mucous membranes. By adhering to tissue surface moieties of the host via specific adhesins, </w:t>
      </w:r>
      <w:r>
        <w:rPr>
          <w:i/>
          <w:szCs w:val="24"/>
        </w:rPr>
        <w:t xml:space="preserve">S. epidermidis </w:t>
      </w:r>
      <w:r>
        <w:rPr>
          <w:szCs w:val="24"/>
        </w:rPr>
        <w:t xml:space="preserve">is capable of establishing a lifelong commensal relationship with humans that begins early in life. Although commensal </w:t>
      </w:r>
      <w:r>
        <w:rPr>
          <w:i/>
          <w:szCs w:val="24"/>
        </w:rPr>
        <w:t xml:space="preserve">S. epidermidis </w:t>
      </w:r>
      <w:r>
        <w:rPr>
          <w:szCs w:val="24"/>
        </w:rPr>
        <w:t xml:space="preserve">isolates display high rates of resistance to antibiotics of clinical relevance </w:t>
      </w:r>
      <w:r>
        <w:rPr>
          <w:szCs w:val="24"/>
        </w:rPr>
        <w:fldChar w:fldCharType="begin">
          <w:fldData xml:space="preserve">PEVuZE5vdGU+PENpdGU+PEF1dGhvcj5Nb3JnZW5zdGVybjwvQXV0aG9yPjxZZWFyPjIwMTY8L1ll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</w:fldData>
        </w:fldChar>
      </w:r>
      <w:r w:rsidR="00864747">
        <w:rPr>
          <w:szCs w:val="24"/>
        </w:rPr>
        <w:instrText xml:space="preserve"> ADDIN EN.CITE </w:instrText>
      </w:r>
      <w:r w:rsidR="00864747">
        <w:rPr>
          <w:szCs w:val="24"/>
        </w:rPr>
        <w:fldChar w:fldCharType="begin">
          <w:fldData xml:space="preserve">PEVuZE5vdGU+PENpdGU+PEF1dGhvcj5Nb3JnZW5zdGVybjwvQXV0aG9yPjxZZWFyPjIwMTY8L1ll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(Morgenstern et al., 2016a)</w:t>
      </w:r>
      <w:r>
        <w:rPr>
          <w:szCs w:val="24"/>
        </w:rPr>
        <w:fldChar w:fldCharType="end"/>
      </w:r>
      <w:r>
        <w:rPr>
          <w:szCs w:val="24"/>
        </w:rPr>
        <w:t xml:space="preserve">, their default status as commensal bacteria renders this phenomenon largely irrelevant for the healthy human host. However, with the advent of implanted medical devices such as prosthetic joints and fracture fixation devices, </w:t>
      </w:r>
      <w:r>
        <w:rPr>
          <w:i/>
          <w:szCs w:val="24"/>
        </w:rPr>
        <w:t xml:space="preserve">S. epidermidis </w:t>
      </w:r>
      <w:r>
        <w:rPr>
          <w:szCs w:val="24"/>
        </w:rPr>
        <w:t xml:space="preserve">has emerged as an important opportunistic pathogen </w:t>
      </w:r>
      <w:r>
        <w:rPr>
          <w:szCs w:val="24"/>
        </w:rPr>
        <w:fldChar w:fldCharType="begin">
          <w:fldData xml:space="preserve">PEVuZE5vdGU+PENpdGU+PEF1dGhvcj5XaWRlcnN0cm9tPC9BdXRob3I+PFllYXI+MjAxNjwvWWVh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</w:fldData>
        </w:fldChar>
      </w:r>
      <w:r w:rsidR="00864747">
        <w:rPr>
          <w:szCs w:val="24"/>
        </w:rPr>
        <w:instrText xml:space="preserve"> ADDIN EN.CITE </w:instrText>
      </w:r>
      <w:r w:rsidR="00864747">
        <w:rPr>
          <w:szCs w:val="24"/>
        </w:rPr>
        <w:fldChar w:fldCharType="begin">
          <w:fldData xml:space="preserve">PEVuZE5vdGU+PENpdGU+PEF1dGhvcj5XaWRlcnN0cm9tPC9BdXRob3I+PFllYXI+MjAxNjwvWWVh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(Otto, 2009; Widerstrom, 2016)</w:t>
      </w:r>
      <w:r>
        <w:rPr>
          <w:szCs w:val="24"/>
        </w:rPr>
        <w:fldChar w:fldCharType="end"/>
      </w:r>
      <w:r>
        <w:rPr>
          <w:szCs w:val="24"/>
        </w:rPr>
        <w:t xml:space="preserve">. In fact, the implanted medical device </w:t>
      </w:r>
      <w:r w:rsidR="00953C8E">
        <w:rPr>
          <w:szCs w:val="24"/>
        </w:rPr>
        <w:t xml:space="preserve">may actually </w:t>
      </w:r>
      <w:r>
        <w:rPr>
          <w:szCs w:val="24"/>
        </w:rPr>
        <w:t xml:space="preserve">facilitate infection since any </w:t>
      </w:r>
      <w:r>
        <w:rPr>
          <w:i/>
          <w:szCs w:val="24"/>
        </w:rPr>
        <w:t>S. epidermidis</w:t>
      </w:r>
      <w:r>
        <w:rPr>
          <w:szCs w:val="24"/>
        </w:rPr>
        <w:t xml:space="preserve"> inadvertently introduced into the surgical site are capable of rapidly adhering to, and accumulating upon, the surface of the device. This surface-associated bacterial growth is known as biofilm formation and appears to be the key factor enabling invasive, device-related infection (DRI) for an otherwise largely non-pathogenic microorganism. The ubiquitous presence of </w:t>
      </w:r>
      <w:r>
        <w:rPr>
          <w:i/>
          <w:szCs w:val="24"/>
        </w:rPr>
        <w:t>S. epidermidis</w:t>
      </w:r>
      <w:r>
        <w:rPr>
          <w:szCs w:val="24"/>
        </w:rPr>
        <w:t xml:space="preserve"> on human skin has enabled </w:t>
      </w:r>
      <w:r>
        <w:rPr>
          <w:i/>
          <w:szCs w:val="24"/>
        </w:rPr>
        <w:t xml:space="preserve">S. epidermidis </w:t>
      </w:r>
      <w:r>
        <w:rPr>
          <w:szCs w:val="24"/>
        </w:rPr>
        <w:t xml:space="preserve">infection to emerge as a significant complication of the use of medical devices </w:t>
      </w:r>
      <w:r>
        <w:rPr>
          <w:szCs w:val="24"/>
        </w:rPr>
        <w:fldChar w:fldCharType="begin">
          <w:fldData xml:space="preserve">PEVuZE5vdGU+PENpdGU+PEF1dGhvcj5Nb250YW5hcm88L0F1dGhvcj48WWVhcj4yMDExPC9ZZWFy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</w:fldData>
        </w:fldChar>
      </w:r>
      <w:r w:rsidR="00864747">
        <w:rPr>
          <w:szCs w:val="24"/>
        </w:rPr>
        <w:instrText xml:space="preserve"> ADDIN EN.CITE </w:instrText>
      </w:r>
      <w:r w:rsidR="00864747">
        <w:rPr>
          <w:szCs w:val="24"/>
        </w:rPr>
        <w:fldChar w:fldCharType="begin">
          <w:fldData xml:space="preserve">PEVuZE5vdGU+PENpdGU+PEF1dGhvcj5Nb250YW5hcm88L0F1dGhvcj48WWVhcj4yMDExPC9ZZWFy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(Montanaro et al., 2011)</w:t>
      </w:r>
      <w:r>
        <w:rPr>
          <w:szCs w:val="24"/>
        </w:rPr>
        <w:fldChar w:fldCharType="end"/>
      </w:r>
      <w:r>
        <w:rPr>
          <w:szCs w:val="24"/>
        </w:rPr>
        <w:t xml:space="preserve">. With the increasing use of such devices, coupled with high antibiotic resistance rates, </w:t>
      </w:r>
      <w:r>
        <w:rPr>
          <w:i/>
          <w:szCs w:val="24"/>
        </w:rPr>
        <w:t>S. epidermidis</w:t>
      </w:r>
      <w:r>
        <w:rPr>
          <w:szCs w:val="24"/>
        </w:rPr>
        <w:t xml:space="preserve"> DRI will likely remain a clinical problem for generations to come. </w:t>
      </w:r>
    </w:p>
    <w:p w:rsidR="001435F6" w:rsidP="001435F6" w:rsidRDefault="001435F6">
      <w:pPr>
        <w:spacing w:before="100" w:beforeAutospacing="1" w:after="100" w:afterAutospacing="1"/>
        <w:jc w:val="both"/>
        <w:rPr>
          <w:szCs w:val="24"/>
        </w:rPr>
      </w:pPr>
      <w:r>
        <w:rPr>
          <w:szCs w:val="24"/>
        </w:rPr>
        <w:t xml:space="preserve">This review describes host interactions with </w:t>
      </w:r>
      <w:r>
        <w:rPr>
          <w:i/>
          <w:szCs w:val="24"/>
        </w:rPr>
        <w:t xml:space="preserve">S. epidermidis </w:t>
      </w:r>
      <w:r>
        <w:rPr>
          <w:szCs w:val="24"/>
        </w:rPr>
        <w:t xml:space="preserve">under both normal healthy commensal conditions, and under conditions of an invasive DRI. This includes describing how this microorganism has adapted to life on human skin, including biofilm formation, and how the same adaptations have enabled invasive DRI. Particular attention will be paid to the impact of </w:t>
      </w:r>
      <w:r>
        <w:rPr>
          <w:i/>
          <w:szCs w:val="24"/>
        </w:rPr>
        <w:t xml:space="preserve">S. epidermidis </w:t>
      </w:r>
      <w:r>
        <w:rPr>
          <w:szCs w:val="24"/>
        </w:rPr>
        <w:t xml:space="preserve">in orthopedic device-related infection (ODRI) since these infections are amongst the most burdensome and expensive to treat </w:t>
      </w:r>
      <w:r>
        <w:rPr>
          <w:szCs w:val="24"/>
        </w:rPr>
        <w:fldChar w:fldCharType="begin">
          <w:fldData xml:space="preserve">PEVuZE5vdGU+PENpdGU+PEF1dGhvcj5EYXJvdWljaGU8L0F1dGhvcj48WWVhcj4yMDA0PC9ZZWFy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LXBlcmlvZGljYWw+PHBhZ2VzPjE0MjItOTwvcGFnZXM+PHZvbHVtZT4zNTA8L3ZvbHVtZT48bnVt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PEVuZE5vdGU+PENpdGU+PEF1dGhvcj5EYXJvdWljaGU8L0F1dGhvcj48WWVhcj4yMDA0PC9ZZWFy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LXBlcmlvZGljYWw+PHBhZ2VzPjE0MjItOTwvcGFnZXM+PHZvbHVtZT4zNTA8L3ZvbHVtZT48bnVt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(Darouiche, 2004)</w:t>
      </w:r>
      <w:r>
        <w:rPr>
          <w:szCs w:val="24"/>
        </w:rPr>
        <w:fldChar w:fldCharType="end"/>
      </w:r>
      <w:r>
        <w:rPr>
          <w:szCs w:val="24"/>
        </w:rPr>
        <w:t xml:space="preserve">. Finally, since the impact of ODRI on bone tissue is a critical feature of these infections, interactions between </w:t>
      </w:r>
      <w:r>
        <w:rPr>
          <w:i/>
          <w:szCs w:val="24"/>
        </w:rPr>
        <w:t xml:space="preserve">S. epidermidis </w:t>
      </w:r>
      <w:r>
        <w:rPr>
          <w:szCs w:val="24"/>
        </w:rPr>
        <w:t>and bone will be also be described.</w:t>
      </w:r>
    </w:p>
    <w:p w:rsidR="001D5C23" w:rsidP="00BA1417" w:rsidRDefault="00BA1417">
      <w:pPr>
        <w:pStyle w:val="Heading1"/>
      </w:pPr>
      <w:r w:rsidRPr="00BA1417">
        <w:rPr>
          <w:i/>
        </w:rPr>
        <w:t>S. epidermidis</w:t>
      </w:r>
      <w:r w:rsidRPr="00BA1417">
        <w:t xml:space="preserve"> as a member of commensal human microflora</w:t>
      </w:r>
    </w:p>
    <w:p w:rsidR="001435F6" w:rsidP="001435F6" w:rsidRDefault="001435F6">
      <w:pPr>
        <w:autoSpaceDE w:val="0"/>
        <w:autoSpaceDN w:val="0"/>
        <w:adjustRightInd w:val="0"/>
        <w:spacing w:before="100" w:beforeAutospacing="1" w:after="100" w:afterAutospacing="1"/>
        <w:jc w:val="both"/>
        <w:rPr>
          <w:szCs w:val="24"/>
        </w:rPr>
      </w:pPr>
      <w:r>
        <w:rPr>
          <w:szCs w:val="24"/>
        </w:rPr>
        <w:t xml:space="preserve">Under healthy conditions, the skin commensal microbiota is believed to be beneficial to humans through aiding in nutrition, outcompeting pathogens and educating the immune system </w:t>
      </w:r>
      <w:r>
        <w:rPr>
          <w:szCs w:val="24"/>
        </w:rPr>
        <w:fldChar w:fldCharType="begin"/>
      </w:r>
      <w:r w:rsidR="00864747">
        <w:rPr>
          <w:szCs w:val="24"/>
        </w:rPr>
        <w:instrText xml:space="preserve"> ADDIN EN.CITE &lt;EndNote&gt;&lt;Cite&gt;&lt;Author&gt;Brown&lt;/Author&gt;&lt;Year&gt;2017&lt;/Year&gt;&lt;RecNum&gt;514&lt;/RecNum&gt;&lt;DisplayText&gt;(Brown and Clarke, 2017)&lt;/DisplayText&gt;&lt;record&gt;&lt;rec-number&gt;514&lt;/rec-number&gt;&lt;foreign-keys&gt;&lt;key app="EN" db-id="swz09f9rn5safyetpfpxaxprezttdvpd9tft" timestamp="1492100400"&gt;514&lt;/key&gt;&lt;/foreign-keys&gt;&lt;ref-type name="Journal Article"&gt;17&lt;/ref-type&gt;&lt;contributors&gt;&lt;authors&gt;&lt;author&gt;Brown, R. L.&lt;/author&gt;&lt;author&gt;Clarke, T. B.&lt;/author&gt;&lt;/authors&gt;&lt;/contributors&gt;&lt;auth-address&gt;MRC Centre for Molecular Bacteriology and Infection, Department of Medicine, Imperial College London, London, UK.&lt;/auth-address&gt;&lt;titles&gt;&lt;title&gt;The regulation of host defences to infection by the microbiota&lt;/title&gt;&lt;secondary-title&gt;Immunology&lt;/secondary-title&gt;&lt;/titles&gt;&lt;periodical&gt;&lt;full-title&gt;Immunology&lt;/full-title&gt;&lt;/periodical&gt;&lt;pages&gt;1-6&lt;/pages&gt;&lt;volume&gt;150&lt;/volume&gt;&lt;number&gt;1&lt;/number&gt;&lt;keywords&gt;&lt;keyword&gt;Toll-like receptors&lt;/keyword&gt;&lt;keyword&gt;bacterial&lt;/keyword&gt;&lt;keyword&gt;inflammation&lt;/keyword&gt;&lt;keyword&gt;lung&lt;/keyword&gt;&lt;keyword&gt;mucosa&lt;/keyword&gt;&lt;/keywords&gt;&lt;dates&gt;&lt;year&gt;2017&lt;/year&gt;&lt;pub-dates&gt;&lt;date&gt;Jan&lt;/date&gt;&lt;/pub-dates&gt;&lt;/dates&gt;&lt;isbn&gt;1365-2567 (Electronic)&amp;#xD;0019-2805 (Linking)&lt;/isbn&gt;&lt;accession-num&gt;27311879&lt;/accession-num&gt;&lt;urls&gt;&lt;related-urls&gt;&lt;url&gt;http://www.ncbi.nlm.nih.gov/pubmed/27311879&lt;/url&gt;&lt;/related-urls&gt;&lt;/urls&gt;&lt;custom2&gt;PMC5221693&lt;/custom2&gt;&lt;electronic-resource-num&gt;10.1111/imm.12634&lt;/electronic-resource-num&gt;&lt;/record&gt;&lt;/Cite&gt;&lt;/EndNote&gt;</w:instrText>
      </w:r>
      <w:r>
        <w:rPr>
          <w:szCs w:val="24"/>
        </w:rPr>
        <w:fldChar w:fldCharType="separate"/>
      </w:r>
      <w:r w:rsidR="00864747">
        <w:rPr>
          <w:noProof/>
          <w:szCs w:val="24"/>
        </w:rPr>
        <w:t>(Brown and Clarke, 2017)</w:t>
      </w:r>
      <w:r>
        <w:rPr>
          <w:szCs w:val="24"/>
        </w:rPr>
        <w:fldChar w:fldCharType="end"/>
      </w:r>
      <w:r>
        <w:rPr>
          <w:szCs w:val="24"/>
        </w:rPr>
        <w:t xml:space="preserve">. Humans are believed to first encounter </w:t>
      </w:r>
      <w:r>
        <w:rPr>
          <w:i/>
          <w:szCs w:val="24"/>
        </w:rPr>
        <w:t>S. epidermidis</w:t>
      </w:r>
      <w:r>
        <w:rPr>
          <w:szCs w:val="24"/>
        </w:rPr>
        <w:t xml:space="preserve"> </w:t>
      </w:r>
      <w:r>
        <w:rPr>
          <w:i/>
          <w:szCs w:val="24"/>
        </w:rPr>
        <w:t>in utero</w:t>
      </w:r>
      <w:r>
        <w:rPr>
          <w:szCs w:val="24"/>
        </w:rPr>
        <w:t>,</w:t>
      </w:r>
      <w:r>
        <w:rPr>
          <w:i/>
          <w:szCs w:val="24"/>
        </w:rPr>
        <w:t xml:space="preserve"> </w:t>
      </w:r>
      <w:r>
        <w:rPr>
          <w:szCs w:val="24"/>
        </w:rPr>
        <w:t>as evidenced by their presence in amniotic fluid</w:t>
      </w:r>
      <w:r>
        <w:rPr>
          <w:i/>
          <w:szCs w:val="24"/>
        </w:rPr>
        <w:t xml:space="preserve"> </w:t>
      </w:r>
      <w:r>
        <w:rPr>
          <w:szCs w:val="24"/>
        </w:rPr>
        <w:fldChar w:fldCharType="begin"/>
      </w:r>
      <w:r w:rsidR="00864747">
        <w:rPr>
          <w:szCs w:val="24"/>
        </w:rPr>
        <w:instrText xml:space="preserve"> ADDIN EN.CITE &lt;EndNote&gt;&lt;Cite&gt;&lt;Author&gt;Collado&lt;/Author&gt;&lt;Year&gt;2016&lt;/Year&gt;&lt;RecNum&gt;336&lt;/RecNum&gt;&lt;DisplayText&gt;(Collado et al., 2016)&lt;/DisplayText&gt;&lt;record&gt;&lt;rec-number&gt;336&lt;/rec-number&gt;&lt;foreign-keys&gt;&lt;key app="EN" db-id="swz09f9rn5safyetpfpxaxprezttdvpd9tft" timestamp="1470494301"&gt;336&lt;/key&gt;&lt;/foreign-keys&gt;&lt;ref-type name="Journal Article"&gt;17&lt;/ref-type&gt;&lt;contributors&gt;&lt;authors&gt;&lt;author&gt;Collado, M. C.&lt;/author&gt;&lt;author&gt;Rautava, S.&lt;/author&gt;&lt;author&gt;Aakko, J.&lt;/author&gt;&lt;author&gt;Isolauri, E.&lt;/author&gt;&lt;author&gt;Salminen, S.&lt;/author&gt;&lt;/authors&gt;&lt;/contributors&gt;&lt;auth-address&gt;Functional Foods Forum, University of Turku, Itainen Pitkakatu 4A, 20520, Turku, Finland.&amp;#xD;Department of Biotechnology, Institute of Agrochemistry and Food Technology, National Research Council (IATA-CSIC), Av Agustin Escardino 7, 49860, Paterna, Valencia, Spain.&amp;#xD;Department of Paediatrics, University of Turku and Turku University Hospital, Kiinamyllynkatu 4-8, 20520, Turku, Finland.&amp;#xD;Food Chemistry and Food Development, Department of Biochemistry, University of Turku, Vatselankatu 2, 20500, Turku, Finland.&lt;/auth-address&gt;&lt;titles&gt;&lt;title&gt;Human gut colonisation may be initiated in utero by distinct microbial communities in the placenta and amniotic fluid&lt;/title&gt;&lt;secondary-title&gt;Sci Rep&lt;/secondary-title&gt;&lt;/titles&gt;&lt;periodical&gt;&lt;full-title&gt;Sci Rep&lt;/full-title&gt;&lt;/periodical&gt;&lt;pages&gt;23129&lt;/pages&gt;&lt;volume&gt;6&lt;/volume&gt;&lt;dates&gt;&lt;year&gt;2016&lt;/year&gt;&lt;/dates&gt;&lt;isbn&gt;2045-2322 (Electronic)&amp;#xD;2045-2322 (Linking)&lt;/isbn&gt;&lt;accession-num&gt;27001291&lt;/accession-num&gt;&lt;urls&gt;&lt;related-urls&gt;&lt;url&gt;http://www.ncbi.nlm.nih.gov/pubmed/27001291&lt;/url&gt;&lt;/related-urls&gt;&lt;/urls&gt;&lt;custom2&gt;PMC4802384&lt;/custom2&gt;&lt;electronic-resource-num&gt;10.1038/srep23129&lt;/electronic-resource-num&gt;&lt;/record&gt;&lt;/Cite&gt;&lt;/EndNote&gt;</w:instrText>
      </w:r>
      <w:r>
        <w:rPr>
          <w:szCs w:val="24"/>
        </w:rPr>
        <w:fldChar w:fldCharType="separate"/>
      </w:r>
      <w:r w:rsidR="00864747">
        <w:rPr>
          <w:noProof/>
          <w:szCs w:val="24"/>
        </w:rPr>
        <w:t>(Collado et al., 2016)</w:t>
      </w:r>
      <w:r>
        <w:rPr>
          <w:szCs w:val="24"/>
        </w:rPr>
        <w:fldChar w:fldCharType="end"/>
      </w:r>
      <w:r>
        <w:rPr>
          <w:szCs w:val="24"/>
        </w:rPr>
        <w:t xml:space="preserve">. The first feces (meconium) has also been shown to harbor a predominance of </w:t>
      </w:r>
      <w:r>
        <w:rPr>
          <w:i/>
          <w:szCs w:val="24"/>
        </w:rPr>
        <w:t xml:space="preserve">S. epidermidis </w:t>
      </w:r>
      <w:r>
        <w:rPr>
          <w:szCs w:val="24"/>
        </w:rPr>
        <w:fldChar w:fldCharType="begin"/>
      </w:r>
      <w:r w:rsidR="00864747">
        <w:rPr>
          <w:szCs w:val="24"/>
        </w:rPr>
        <w:instrText xml:space="preserve"> ADDIN EN.CITE &lt;EndNote&gt;&lt;Cite&gt;&lt;Author&gt;Jimenez&lt;/Author&gt;&lt;Year&gt;2008&lt;/Year&gt;&lt;RecNum&gt;225&lt;/RecNum&gt;&lt;DisplayText&gt;(Jimenez et al., 2008)&lt;/DisplayText&gt;&lt;record&gt;&lt;rec-number&gt;225&lt;/rec-number&gt;&lt;foreign-keys&gt;&lt;key app="EN" db-id="swz09f9rn5safyetpfpxaxprezttdvpd9tft" timestamp="1469096002"&gt;225&lt;/key&gt;&lt;/foreign-keys&gt;&lt;ref-type name="Journal Article"&gt;17&lt;/ref-type&gt;&lt;contributors&gt;&lt;authors&gt;&lt;author&gt;Jimenez, E.&lt;/author&gt;&lt;author&gt;Marin, M. L.&lt;/author&gt;&lt;author&gt;Martin, R.&lt;/author&gt;&lt;author&gt;Odriozola, J. M.&lt;/author&gt;&lt;author&gt;Olivares, M.&lt;/author&gt;&lt;author&gt;Xaus, J.&lt;/author&gt;&lt;author&gt;Fernandez, L.&lt;/author&gt;&lt;author&gt;Rodriguez, J. M.&lt;/author&gt;&lt;/authors&gt;&lt;/contributors&gt;&lt;auth-address&gt;Departamento de Nutricion, Bromatologia y Tecnologia de los Alimentos, Universidad Complutense, 28040 Madrid, Spain.&lt;/auth-address&gt;&lt;titles&gt;&lt;title&gt;Is meconium from healthy newborns actually sterile?&lt;/title&gt;&lt;secondary-title&gt;Res Microbiol&lt;/secondary-title&gt;&lt;/titles&gt;&lt;periodical&gt;&lt;full-title&gt;Res Microbiol&lt;/full-title&gt;&lt;/periodical&gt;&lt;pages&gt;187-93&lt;/pages&gt;&lt;volume&gt;159&lt;/volume&gt;&lt;number&gt;3&lt;/number&gt;&lt;keywords&gt;&lt;keyword&gt;Animals&lt;/keyword&gt;&lt;keyword&gt;Bacteria/classification/genetics/*isolation &amp;amp; purification&lt;/keyword&gt;&lt;keyword&gt;Biodiversity&lt;/keyword&gt;&lt;keyword&gt;Enterococcus faecium/genetics/isolation &amp;amp; purification&lt;/keyword&gt;&lt;keyword&gt;Female&lt;/keyword&gt;&lt;keyword&gt;Humans&lt;/keyword&gt;&lt;keyword&gt;Infant, Newborn&lt;/keyword&gt;&lt;keyword&gt;Male&lt;/keyword&gt;&lt;keyword&gt;*Maternal-Fetal Exchange&lt;/keyword&gt;&lt;keyword&gt;Meconium/*microbiology&lt;/keyword&gt;&lt;keyword&gt;Mice&lt;/keyword&gt;&lt;keyword&gt;Mice, Inbred BALB C&lt;/keyword&gt;&lt;keyword&gt;Pregnancy&lt;/keyword&gt;&lt;keyword&gt;Spain&lt;/keyword&gt;&lt;/keywords&gt;&lt;dates&gt;&lt;year&gt;2008&lt;/year&gt;&lt;pub-dates&gt;&lt;date&gt;Apr&lt;/date&gt;&lt;/pub-dates&gt;&lt;/dates&gt;&lt;isbn&gt;0923-2508 (Print)&amp;#xD;0923-2508 (Linking)&lt;/isbn&gt;&lt;accession-num&gt;18281199&lt;/accession-num&gt;&lt;urls&gt;&lt;related-urls&gt;&lt;url&gt;http://www.ncbi.nlm.nih.gov/pubmed/18281199&lt;/url&gt;&lt;/related-urls&gt;&lt;/urls&gt;&lt;electronic-resource-num&gt;10.1016/j.resmic.2007.12.007&lt;/electronic-resource-num&gt;&lt;/record&gt;&lt;/Cite&gt;&lt;/EndNote&gt;</w:instrText>
      </w:r>
      <w:r>
        <w:rPr>
          <w:szCs w:val="24"/>
        </w:rPr>
        <w:fldChar w:fldCharType="separate"/>
      </w:r>
      <w:r w:rsidR="00864747">
        <w:rPr>
          <w:noProof/>
          <w:szCs w:val="24"/>
        </w:rPr>
        <w:t>(Jimenez et al., 2008)</w:t>
      </w:r>
      <w:r>
        <w:rPr>
          <w:szCs w:val="24"/>
        </w:rPr>
        <w:fldChar w:fldCharType="end"/>
      </w:r>
      <w:r>
        <w:rPr>
          <w:szCs w:val="24"/>
        </w:rPr>
        <w:t xml:space="preserve"> and the skin of the newborn will be colonized by </w:t>
      </w:r>
      <w:r>
        <w:rPr>
          <w:i/>
          <w:szCs w:val="24"/>
        </w:rPr>
        <w:t>S. epidermidis</w:t>
      </w:r>
      <w:r>
        <w:rPr>
          <w:szCs w:val="24"/>
        </w:rPr>
        <w:t xml:space="preserve"> within a few days </w:t>
      </w:r>
      <w:r>
        <w:rPr>
          <w:szCs w:val="24"/>
        </w:rPr>
        <w:fldChar w:fldCharType="begin">
          <w:fldData xml:space="preserve">PEVuZE5vdGU+PENpdGU+PEF1dGhvcj5Eb21pbmd1ZXotQmVsbG88L0F1dGhvcj48WWVhcj4yMDEw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QW1lcmljYTwvYWJici0xPjwvcGVyaW9kaWNhbD48cGFnZXM+MTE5NzEtNTwvcGFnZXM+PHZvbHVt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</w:fldData>
        </w:fldChar>
      </w:r>
      <w:r w:rsidR="00864747">
        <w:rPr>
          <w:szCs w:val="24"/>
        </w:rPr>
        <w:instrText xml:space="preserve"> ADDIN EN.CITE </w:instrText>
      </w:r>
      <w:r w:rsidR="00864747">
        <w:rPr>
          <w:szCs w:val="24"/>
        </w:rPr>
        <w:fldChar w:fldCharType="begin">
          <w:fldData xml:space="preserve">PEVuZE5vdGU+PENpdGU+PEF1dGhvcj5Eb21pbmd1ZXotQmVsbG88L0F1dGhvcj48WWVhcj4yMDEw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QW1lcmljYTwvYWJici0xPjwvcGVyaW9kaWNhbD48cGFnZXM+MTE5NzEtNTwvcGFnZXM+PHZvbHVt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(Dominguez-Bello et al., 2010)</w:t>
      </w:r>
      <w:r>
        <w:rPr>
          <w:szCs w:val="24"/>
        </w:rPr>
        <w:fldChar w:fldCharType="end"/>
      </w:r>
      <w:r>
        <w:rPr>
          <w:szCs w:val="24"/>
        </w:rPr>
        <w:t xml:space="preserve">. Thereafter, </w:t>
      </w:r>
      <w:r>
        <w:rPr>
          <w:i/>
          <w:szCs w:val="24"/>
        </w:rPr>
        <w:t xml:space="preserve">S. epidermidis </w:t>
      </w:r>
      <w:r>
        <w:rPr>
          <w:szCs w:val="24"/>
        </w:rPr>
        <w:t xml:space="preserve">becomes part of the "normal" resident human skin flora, being predominant in moist sites such as nares or fossae, but also present in sebaceous areas such as the facial skin </w:t>
      </w:r>
      <w:r>
        <w:rPr>
          <w:szCs w:val="24"/>
        </w:rPr>
        <w:fldChar w:fldCharType="begin">
          <w:fldData xml:space="preserve">PEVuZE5vdGU+PENpdGU+PEF1dGhvcj5HcmljZTwvQXV0aG9yPjxZZWFyPjIwMDk8L1llYXI+PFJl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</w:fldData>
        </w:fldChar>
      </w:r>
      <w:r w:rsidR="00864747">
        <w:rPr>
          <w:szCs w:val="24"/>
        </w:rPr>
        <w:instrText xml:space="preserve"> ADDIN EN.CITE </w:instrText>
      </w:r>
      <w:r w:rsidR="00864747">
        <w:rPr>
          <w:szCs w:val="24"/>
        </w:rPr>
        <w:fldChar w:fldCharType="begin">
          <w:fldData xml:space="preserve">PEVuZE5vdGU+PENpdGU+PEF1dGhvcj5HcmljZTwvQXV0aG9yPjxZZWFyPjIwMDk8L1llYXI+PFJl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(Grice et al., 2009)</w:t>
      </w:r>
      <w:r>
        <w:rPr>
          <w:szCs w:val="24"/>
        </w:rPr>
        <w:fldChar w:fldCharType="end"/>
      </w:r>
      <w:r>
        <w:rPr>
          <w:szCs w:val="24"/>
        </w:rPr>
        <w:t xml:space="preserve"> and mucosal tissues such as the gastrointestinal and the lower reproductive tracts </w:t>
      </w:r>
      <w:r>
        <w:rPr>
          <w:szCs w:val="24"/>
        </w:rPr>
        <w:fldChar w:fldCharType="begin">
          <w:fldData xml:space="preserve">PEVuZE5vdGU+PENpdGU+PEF1dGhvcj5NYWpjaHJ6YWs8L0F1dGhvcj48WWVhcj4yMDE2PC9ZZWFy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PEVuZE5vdGU+PENpdGU+PEF1dGhvcj5NYWpjaHJ6YWs8L0F1dGhvcj48WWVhcj4yMDE2PC9ZZWFy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(Sharon et al., 2013; Majchrzak et al., 2016)</w:t>
      </w:r>
      <w:r>
        <w:rPr>
          <w:szCs w:val="24"/>
        </w:rPr>
        <w:fldChar w:fldCharType="end"/>
      </w:r>
      <w:r>
        <w:rPr>
          <w:szCs w:val="24"/>
        </w:rPr>
        <w:t xml:space="preserve">. </w:t>
      </w:r>
    </w:p>
    <w:p w:rsidR="001435F6" w:rsidP="001435F6" w:rsidRDefault="001435F6">
      <w:pPr>
        <w:autoSpaceDE w:val="0"/>
        <w:autoSpaceDN w:val="0"/>
        <w:adjustRightInd w:val="0"/>
        <w:spacing w:before="100" w:beforeAutospacing="1" w:after="100" w:afterAutospacing="1"/>
        <w:jc w:val="both"/>
        <w:rPr>
          <w:iCs/>
          <w:szCs w:val="24"/>
        </w:rPr>
      </w:pPr>
      <w:r>
        <w:rPr>
          <w:szCs w:val="24"/>
        </w:rPr>
        <w:t xml:space="preserve">In order to persist on human skin, </w:t>
      </w:r>
      <w:r>
        <w:rPr>
          <w:i/>
          <w:iCs/>
          <w:szCs w:val="24"/>
        </w:rPr>
        <w:t xml:space="preserve">S. epidermidis </w:t>
      </w:r>
      <w:r>
        <w:rPr>
          <w:iCs/>
          <w:szCs w:val="24"/>
        </w:rPr>
        <w:t xml:space="preserve">has evolved diverse mechanisms to sense and overcome the physical and chemical features of host antimicrobial defense. Such mechanisms include surface adhesins enabling attachment to the host </w:t>
      </w:r>
      <w:r>
        <w:rPr>
          <w:iCs/>
          <w:szCs w:val="24"/>
        </w:rPr>
        <w:fldChar w:fldCharType="begin"/>
      </w:r>
      <w:r w:rsidR="00864747">
        <w:rPr>
          <w:iCs/>
          <w:szCs w:val="24"/>
        </w:rPr>
        <w:instrText xml:space="preserve"> ADDIN EN.CITE &lt;EndNote&gt;&lt;Cite&gt;&lt;Author&gt;Coates&lt;/Author&gt;&lt;Year&gt;2014&lt;/Year&gt;&lt;RecNum&gt;454&lt;/RecNum&gt;&lt;DisplayText&gt;(Coates et al., 2014)&lt;/DisplayText&gt;&lt;record&gt;&lt;rec-number&gt;454&lt;/rec-number&gt;&lt;foreign-keys&gt;&lt;key app="EN" db-id="swz09f9rn5safyetpfpxaxprezttdvpd9tft" timestamp="1482400981"&gt;454&lt;/key&gt;&lt;/foreign-keys&gt;&lt;ref-type name="Journal Article"&gt;17&lt;/ref-type&gt;&lt;contributors&gt;&lt;authors&gt;&lt;author&gt;Coates, R.&lt;/author&gt;&lt;author&gt;Moran, J.&lt;/author&gt;&lt;author&gt;Horsburgh, M. J.&lt;/author&gt;&lt;/authors&gt;&lt;/contributors&gt;&lt;auth-address&gt;Microbiology Research Group, Institute of Integrative Biology, University of Liverpool, Liverpool, Merseyside, L69 7ZB, UK.&lt;/auth-address&gt;&lt;titles&gt;&lt;title&gt;Staphylococci: colonizers and pathogens of human skin&lt;/title&gt;&lt;secondary-title&gt;Future Microbiol&lt;/secondary-title&gt;&lt;/titles&gt;&lt;periodical&gt;&lt;full-title&gt;Future Microbiol&lt;/full-title&gt;&lt;abbr-1&gt;Future microbiology&lt;/abbr-1&gt;&lt;/periodical&gt;&lt;pages&gt;75-91&lt;/pages&gt;&lt;volume&gt;9&lt;/volume&gt;&lt;number&gt;1&lt;/number&gt;&lt;keywords&gt;&lt;keyword&gt;Carrier State/*microbiology&lt;/keyword&gt;&lt;keyword&gt;Host-Pathogen Interactions&lt;/keyword&gt;&lt;keyword&gt;Humans&lt;/keyword&gt;&lt;keyword&gt;Skin/*microbiology&lt;/keyword&gt;&lt;keyword&gt;Staphylococcal Skin Infections/*microbiology&lt;/keyword&gt;&lt;keyword&gt;Staphylococcus/*pathogenicity/*physiology&lt;/keyword&gt;&lt;/keywords&gt;&lt;dates&gt;&lt;year&gt;2014&lt;/year&gt;&lt;/dates&gt;&lt;isbn&gt;1746-0921 (Electronic)&amp;#xD;1746-0913 (Linking)&lt;/isbn&gt;&lt;accession-num&gt;24328382&lt;/accession-num&gt;&lt;urls&gt;&lt;related-urls&gt;&lt;url&gt;http://www.ncbi.nlm.nih.gov/pubmed/24328382&lt;/url&gt;&lt;/related-urls&gt;&lt;/urls&gt;&lt;electronic-resource-num&gt;10.2217/fmb.13.145&lt;/electronic-resource-num&gt;&lt;/record&gt;&lt;/Cite&gt;&lt;/EndNote&gt;</w:instrText>
      </w:r>
      <w:r>
        <w:rPr>
          <w:iCs/>
          <w:szCs w:val="24"/>
        </w:rPr>
        <w:fldChar w:fldCharType="separate"/>
      </w:r>
      <w:r w:rsidR="00864747">
        <w:rPr>
          <w:iCs/>
          <w:noProof/>
          <w:szCs w:val="24"/>
        </w:rPr>
        <w:t>(Coates et al., 2014)</w:t>
      </w:r>
      <w:r>
        <w:rPr>
          <w:iCs/>
          <w:szCs w:val="24"/>
        </w:rPr>
        <w:fldChar w:fldCharType="end"/>
      </w:r>
      <w:r>
        <w:rPr>
          <w:iCs/>
          <w:szCs w:val="24"/>
        </w:rPr>
        <w:t xml:space="preserve">, systems to sense host antimicrobial peptides (AMPs) and communication molecules (e.g. hormones) </w:t>
      </w:r>
      <w:r>
        <w:rPr>
          <w:iCs/>
          <w:szCs w:val="24"/>
        </w:rPr>
        <w:fldChar w:fldCharType="begin">
          <w:fldData xml:space="preserve">PEVuZE5vdGU+PENpdGU+PEF1dGhvcj5OJmFwb3M7RGlheWU8L0F1dGhvcj48WWVhcj4yMDE2PC9Z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==
</w:fldData>
        </w:fldChar>
      </w:r>
      <w:r w:rsidR="00864747">
        <w:rPr>
          <w:iCs/>
          <w:szCs w:val="24"/>
        </w:rPr>
        <w:instrText xml:space="preserve"> ADDIN EN.CITE </w:instrText>
      </w:r>
      <w:r w:rsidR="00864747">
        <w:rPr>
          <w:iCs/>
          <w:szCs w:val="24"/>
        </w:rPr>
        <w:fldChar w:fldCharType="begin">
          <w:fldData xml:space="preserve">PEVuZE5vdGU+PENpdGU+PEF1dGhvcj5OJmFwb3M7RGlheWU8L0F1dGhvcj48WWVhcj4yMDE2PC9Z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==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(Li et al., 2007; N'Diaye et al., 2016)</w:t>
      </w:r>
      <w:r>
        <w:rPr>
          <w:iCs/>
          <w:szCs w:val="24"/>
        </w:rPr>
        <w:fldChar w:fldCharType="end"/>
      </w:r>
      <w:r>
        <w:rPr>
          <w:iCs/>
          <w:szCs w:val="24"/>
        </w:rPr>
        <w:t xml:space="preserve">, mechanisms against AMPs </w:t>
      </w:r>
      <w:r>
        <w:rPr>
          <w:iCs/>
          <w:szCs w:val="24"/>
        </w:rPr>
        <w:fldChar w:fldCharType="begin">
          <w:fldData xml:space="preserve">PEVuZE5vdGU+PENpdGU+PEF1dGhvcj5Kb288L0F1dGhvcj48WWVhcj4yMDE1PC9ZZWFyPjxSZWNO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=
</w:fldData>
        </w:fldChar>
      </w:r>
      <w:r w:rsidR="00864747">
        <w:rPr>
          <w:iCs/>
          <w:szCs w:val="24"/>
        </w:rPr>
        <w:instrText xml:space="preserve"> ADDIN EN.CITE </w:instrText>
      </w:r>
      <w:r w:rsidR="00864747">
        <w:rPr>
          <w:iCs/>
          <w:szCs w:val="24"/>
        </w:rPr>
        <w:fldChar w:fldCharType="begin">
          <w:fldData xml:space="preserve">PEVuZE5vdGU+PENpdGU+PEF1dGhvcj5Kb288L0F1dGhvcj48WWVhcj4yMDE1PC9ZZWFyPjxSZWNO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=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(Joo and Otto, 2015)</w:t>
      </w:r>
      <w:r>
        <w:rPr>
          <w:iCs/>
          <w:szCs w:val="24"/>
        </w:rPr>
        <w:fldChar w:fldCharType="end"/>
      </w:r>
      <w:r>
        <w:rPr>
          <w:iCs/>
          <w:szCs w:val="24"/>
        </w:rPr>
        <w:t xml:space="preserve"> (e.g. </w:t>
      </w:r>
      <w:r>
        <w:rPr>
          <w:i/>
          <w:szCs w:val="24"/>
        </w:rPr>
        <w:t>S. epidermidis</w:t>
      </w:r>
      <w:r>
        <w:rPr>
          <w:szCs w:val="24"/>
        </w:rPr>
        <w:t xml:space="preserve"> derived protease SepA is induced by and directed against the human AMP dermicidin </w:t>
      </w:r>
      <w:r>
        <w:rPr>
          <w:szCs w:val="24"/>
        </w:rPr>
        <w:fldChar w:fldCharType="begin">
          <w:fldData xml:space="preserve">PEVuZE5vdGU+PENpdGU+PEF1dGhvcj5MYWk8L0F1dGhvcj48WWVhcj4yMDA3PC9ZZWFyPjxSZWNO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PEVuZE5vdGU+PENpdGU+PEF1dGhvcj5MYWk8L0F1dGhvcj48WWVhcj4yMDA3PC9ZZWFyPjxSZWNO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(Lai et al., 2007)</w:t>
      </w:r>
      <w:r>
        <w:rPr>
          <w:szCs w:val="24"/>
        </w:rPr>
        <w:fldChar w:fldCharType="end"/>
      </w:r>
      <w:r>
        <w:rPr>
          <w:szCs w:val="24"/>
        </w:rPr>
        <w:t xml:space="preserve">), </w:t>
      </w:r>
      <w:r>
        <w:rPr>
          <w:iCs/>
          <w:szCs w:val="24"/>
        </w:rPr>
        <w:t xml:space="preserve">and survival strategies against desiccation and osmotic stress </w:t>
      </w:r>
      <w:r>
        <w:rPr>
          <w:iCs/>
          <w:szCs w:val="24"/>
        </w:rPr>
        <w:fldChar w:fldCharType="begin">
          <w:fldData xml:space="preserve">PEVuZE5vdGU+PENpdGU+PEF1dGhvcj5IaXJhaTwvQXV0aG9yPjxZZWFyPjE5OTE8L1llYXI+PFJl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</w:fldData>
        </w:fldChar>
      </w:r>
      <w:r w:rsidR="00864747">
        <w:rPr>
          <w:iCs/>
          <w:szCs w:val="24"/>
        </w:rPr>
        <w:instrText xml:space="preserve"> ADDIN EN.CITE </w:instrText>
      </w:r>
      <w:r w:rsidR="00864747">
        <w:rPr>
          <w:iCs/>
          <w:szCs w:val="24"/>
        </w:rPr>
        <w:fldChar w:fldCharType="begin">
          <w:fldData xml:space="preserve">PEVuZE5vdGU+PENpdGU+PEF1dGhvcj5IaXJhaTwvQXV0aG9yPjxZZWFyPjE5OTE8L1llYXI+PFJl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(Hirai, 1991; Amin et al., 1995)</w:t>
      </w:r>
      <w:r>
        <w:rPr>
          <w:iCs/>
          <w:szCs w:val="24"/>
        </w:rPr>
        <w:fldChar w:fldCharType="end"/>
      </w:r>
      <w:r>
        <w:rPr>
          <w:iCs/>
          <w:szCs w:val="24"/>
        </w:rPr>
        <w:t xml:space="preserve">. </w:t>
      </w:r>
    </w:p>
    <w:p w:rsidRPr="00BA1417" w:rsidR="001435F6" w:rsidP="00BA1417" w:rsidRDefault="001435F6">
      <w:pPr>
        <w:autoSpaceDE w:val="0"/>
        <w:autoSpaceDN w:val="0"/>
        <w:adjustRightInd w:val="0"/>
        <w:spacing w:before="100" w:beforeAutospacing="1" w:after="100" w:afterAutospacing="1"/>
        <w:jc w:val="both"/>
        <w:rPr>
          <w:szCs w:val="24"/>
        </w:rPr>
      </w:pPr>
      <w:r>
        <w:rPr>
          <w:i/>
          <w:iCs/>
          <w:szCs w:val="24"/>
        </w:rPr>
        <w:lastRenderedPageBreak/>
        <w:t>S. epidermidis</w:t>
      </w:r>
      <w:r>
        <w:rPr>
          <w:szCs w:val="24"/>
        </w:rPr>
        <w:t xml:space="preserve"> has also been shown to influence host colonization by other species, as shown for </w:t>
      </w:r>
      <w:r>
        <w:rPr>
          <w:i/>
          <w:szCs w:val="24"/>
        </w:rPr>
        <w:t xml:space="preserve">Staphylococcus aureus </w:t>
      </w:r>
      <w:r>
        <w:rPr>
          <w:szCs w:val="24"/>
        </w:rPr>
        <w:fldChar w:fldCharType="begin">
          <w:fldData xml:space="preserve">PEVuZE5vdGU+PENpdGU+PEF1dGhvcj5QYXJrPC9BdXRob3I+PFllYXI+MjAxMTwvWWVhcj48UmVj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</w:fldData>
        </w:fldChar>
      </w:r>
      <w:r w:rsidR="00864747">
        <w:rPr>
          <w:szCs w:val="24"/>
        </w:rPr>
        <w:instrText xml:space="preserve"> ADDIN EN.CITE </w:instrText>
      </w:r>
      <w:r w:rsidR="00864747">
        <w:rPr>
          <w:szCs w:val="24"/>
        </w:rPr>
        <w:fldChar w:fldCharType="begin">
          <w:fldData xml:space="preserve">PEVuZE5vdGU+PENpdGU+PEF1dGhvcj5QYXJrPC9BdXRob3I+PFllYXI+MjAxMTwvWWVhcj48UmVj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(Iwase et al., 2010; Park et al., 2011)</w:t>
      </w:r>
      <w:r>
        <w:rPr>
          <w:szCs w:val="24"/>
        </w:rPr>
        <w:fldChar w:fldCharType="end"/>
      </w:r>
      <w:r>
        <w:rPr>
          <w:szCs w:val="24"/>
        </w:rPr>
        <w:t>. Ne</w:t>
      </w:r>
      <w:r w:rsidR="005077B5">
        <w:rPr>
          <w:szCs w:val="24"/>
        </w:rPr>
        <w:t>gative correlations between these</w:t>
      </w:r>
      <w:r>
        <w:rPr>
          <w:szCs w:val="24"/>
        </w:rPr>
        <w:t xml:space="preserve"> two species have been reported in humans, insinuating an antagonism between at least some strains </w:t>
      </w:r>
      <w:r>
        <w:rPr>
          <w:szCs w:val="24"/>
        </w:rPr>
        <w:fldChar w:fldCharType="begin">
          <w:fldData xml:space="preserve">PEVuZE5vdGU+PENpdGU+PEF1dGhvcj5GcmFuazwvQXV0aG9yPjxZZWFyPjIwMTA8L1llYXI+PFJl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</w:fldData>
        </w:fldChar>
      </w:r>
      <w:r w:rsidR="00864747">
        <w:rPr>
          <w:szCs w:val="24"/>
        </w:rPr>
        <w:instrText xml:space="preserve"> ADDIN EN.CITE </w:instrText>
      </w:r>
      <w:r w:rsidR="00864747">
        <w:rPr>
          <w:szCs w:val="24"/>
        </w:rPr>
        <w:fldChar w:fldCharType="begin">
          <w:fldData xml:space="preserve">PEVuZE5vdGU+PENpdGU+PEF1dGhvcj5GcmFuazwvQXV0aG9yPjxZZWFyPjIwMTA8L1llYXI+PFJl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(Frank et al., 2010; Sullivan et al., 2016)</w:t>
      </w:r>
      <w:r>
        <w:rPr>
          <w:szCs w:val="24"/>
        </w:rPr>
        <w:fldChar w:fldCharType="end"/>
      </w:r>
      <w:r>
        <w:rPr>
          <w:szCs w:val="24"/>
        </w:rPr>
        <w:t xml:space="preserve">. This effect is at least partially due to the secretion of factors that impact on the viability or colonization capacity of other microorganisms </w:t>
      </w:r>
      <w:r>
        <w:rPr>
          <w:szCs w:val="24"/>
        </w:rPr>
        <w:fldChar w:fldCharType="begin">
          <w:fldData xml:space="preserve">PEVuZE5vdGU+PENpdGU+PEF1dGhvcj5DaHJpc3RlbnNlbjwvQXV0aG9yPjxZZWFyPjIwMTY8L1ll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</w:fldData>
        </w:fldChar>
      </w:r>
      <w:r w:rsidR="00864747">
        <w:rPr>
          <w:szCs w:val="24"/>
        </w:rPr>
        <w:instrText xml:space="preserve"> ADDIN EN.CITE </w:instrText>
      </w:r>
      <w:r w:rsidR="00864747">
        <w:rPr>
          <w:szCs w:val="24"/>
        </w:rPr>
        <w:fldChar w:fldCharType="begin">
          <w:fldData xml:space="preserve">PEVuZE5vdGU+PENpdGU+PEF1dGhvcj5DaHJpc3RlbnNlbjwvQXV0aG9yPjxZZWFyPjIwMTY8L1ll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(Christensen et al., 2016; Janek et al., 2016)</w:t>
      </w:r>
      <w:r>
        <w:rPr>
          <w:szCs w:val="24"/>
        </w:rPr>
        <w:fldChar w:fldCharType="end"/>
      </w:r>
      <w:r>
        <w:rPr>
          <w:szCs w:val="24"/>
        </w:rPr>
        <w:t xml:space="preserve">. Phenol soluble modulins (PSMs) are a family of multifunctional amphipathic, alpha-helical peptides that are produced by </w:t>
      </w:r>
      <w:r>
        <w:rPr>
          <w:i/>
          <w:szCs w:val="24"/>
        </w:rPr>
        <w:t xml:space="preserve">S. epidermidis </w:t>
      </w:r>
      <w:r>
        <w:rPr>
          <w:szCs w:val="24"/>
        </w:rPr>
        <w:t xml:space="preserve">isolates </w:t>
      </w:r>
      <w:r>
        <w:rPr>
          <w:szCs w:val="24"/>
        </w:rPr>
        <w:fldChar w:fldCharType="begin"/>
      </w:r>
      <w:r w:rsidR="00864747">
        <w:rPr>
          <w:szCs w:val="24"/>
        </w:rPr>
        <w:instrText xml:space="preserve"> ADDIN EN.CITE &lt;EndNote&gt;&lt;Cite&gt;&lt;Author&gt;Otto&lt;/Author&gt;&lt;Year&gt;2014&lt;/Year&gt;&lt;RecNum&gt;517&lt;/RecNum&gt;&lt;DisplayText&gt;(Otto, 2014)&lt;/DisplayText&gt;&lt;record&gt;&lt;rec-number&gt;517&lt;/rec-number&gt;&lt;foreign-keys&gt;&lt;key app="EN" db-id="swz09f9rn5safyetpfpxaxprezttdvpd9tft" timestamp="1492115436"&gt;517&lt;/key&gt;&lt;/foreign-keys&gt;&lt;ref-type name="Journal Article"&gt;17&lt;/ref-type&gt;&lt;contributors&gt;&lt;authors&gt;&lt;author&gt;Otto, M.&lt;/author&gt;&lt;/authors&gt;&lt;/contributors&gt;&lt;auth-address&gt;Pathogen Molecular Genetics Section, Laboratory of Human Bacterial Pathogenesis, National Institute of Allergy and Infectious Diseases, The National Institutes of Health, Bethesda, MA, USA. Electronic address: motto@niaid.nih.gov.&lt;/auth-address&gt;&lt;titles&gt;&lt;title&gt;Phenol-soluble modulins&lt;/title&gt;&lt;secondary-title&gt;Int J Med Microbiol&lt;/secondary-title&gt;&lt;/titles&gt;&lt;periodical&gt;&lt;full-title&gt;Int J Med Microbiol&lt;/full-title&gt;&lt;/periodical&gt;&lt;pages&gt;164-9&lt;/pages&gt;&lt;volume&gt;304&lt;/volume&gt;&lt;number&gt;2&lt;/number&gt;&lt;keywords&gt;&lt;keyword&gt;Animals&lt;/keyword&gt;&lt;keyword&gt;Bacterial Toxins/*metabolism&lt;/keyword&gt;&lt;keyword&gt;Biofilms/growth &amp;amp; development&lt;/keyword&gt;&lt;keyword&gt;Humans&lt;/keyword&gt;&lt;keyword&gt;Staphylococcus/*metabolism/physiology&lt;/keyword&gt;&lt;keyword&gt;Surface-Active Agents/metabolism&lt;/keyword&gt;&lt;keyword&gt;Virulence Factors/metabolism&lt;/keyword&gt;&lt;keyword&gt;Biofilm&lt;/keyword&gt;&lt;keyword&gt;Cytolysis&lt;/keyword&gt;&lt;keyword&gt;Leukotoxin&lt;/keyword&gt;&lt;keyword&gt;Neutrophils&lt;/keyword&gt;&lt;keyword&gt;Phenol-soluble modulins&lt;/keyword&gt;&lt;keyword&gt;Staphylococcus aureus&lt;/keyword&gt;&lt;keyword&gt;Staphylococcus epidermidis&lt;/keyword&gt;&lt;keyword&gt;Toxins&lt;/keyword&gt;&lt;/keywords&gt;&lt;dates&gt;&lt;year&gt;2014&lt;/year&gt;&lt;pub-dates&gt;&lt;date&gt;Mar&lt;/date&gt;&lt;/pub-dates&gt;&lt;/dates&gt;&lt;isbn&gt;1618-0607 (Electronic)&amp;#xD;1438-4221 (Linking)&lt;/isbn&gt;&lt;accession-num&gt;24447915&lt;/accession-num&gt;&lt;urls&gt;&lt;related-urls&gt;&lt;url&gt;http://www.ncbi.nlm.nih.gov/pubmed/24447915&lt;/url&gt;&lt;/related-urls&gt;&lt;/urls&gt;&lt;custom2&gt;PMC4014003&lt;/custom2&gt;&lt;electronic-resource-num&gt;10.1016/j.ijmm.2013.11.019&lt;/electronic-resource-num&gt;&lt;/record&gt;&lt;/Cite&gt;&lt;/EndNote&gt;</w:instrText>
      </w:r>
      <w:r>
        <w:rPr>
          <w:szCs w:val="24"/>
        </w:rPr>
        <w:fldChar w:fldCharType="separate"/>
      </w:r>
      <w:r w:rsidR="00864747">
        <w:rPr>
          <w:noProof/>
          <w:szCs w:val="24"/>
        </w:rPr>
        <w:t>(Otto, 2014)</w:t>
      </w:r>
      <w:r>
        <w:rPr>
          <w:szCs w:val="24"/>
        </w:rPr>
        <w:fldChar w:fldCharType="end"/>
      </w:r>
      <w:r>
        <w:rPr>
          <w:szCs w:val="24"/>
        </w:rPr>
        <w:t xml:space="preserve">. They are believed to act upon host cells, are important for biofilm maturation </w:t>
      </w:r>
      <w:r>
        <w:rPr>
          <w:szCs w:val="24"/>
        </w:rPr>
        <w:fldChar w:fldCharType="begin">
          <w:fldData xml:space="preserve">PEVuZE5vdGU+PENpdGU+PEF1dGhvcj5XYW5nPC9BdXRob3I+PFllYXI+MjAxMTwvWWVhcj48UmVj
TnVtPjcwPC9SZWNOdW0+PERpc3BsYXlUZXh0PihXYW5nIGV0IGFsLiwgMjAxMSk8L0Rpc3BsYXlU
ZXh0PjxyZWNvcmQ+PHJlYy1udW1iZXI+NzA8L3JlYy1udW1iZXI+PGZvcmVpZ24ta2V5cz48a2V5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szCs w:val="24"/>
        </w:rPr>
        <w:instrText xml:space="preserve"> ADDIN EN.CITE </w:instrText>
      </w:r>
      <w:r w:rsidR="00864747">
        <w:rPr>
          <w:szCs w:val="24"/>
        </w:rPr>
        <w:fldChar w:fldCharType="begin">
          <w:fldData xml:space="preserve">PEVuZE5vdGU+PENpdGU+PEF1dGhvcj5XYW5nPC9BdXRob3I+PFllYXI+MjAxMTwvWWVhcj48UmVj
TnVtPjcwPC9SZWNOdW0+PERpc3BsYXlUZXh0PihXYW5nIGV0IGFsLiwgMjAxMSk8L0Rpc3BsYXlU
ZXh0PjxyZWNvcmQ+PHJlYy1udW1iZXI+NzA8L3JlYy1udW1iZXI+PGZvcmVpZ24ta2V5cz48a2V5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(Wang et al., 2011)</w:t>
      </w:r>
      <w:r>
        <w:rPr>
          <w:szCs w:val="24"/>
        </w:rPr>
        <w:fldChar w:fldCharType="end"/>
      </w:r>
      <w:r>
        <w:rPr>
          <w:szCs w:val="24"/>
        </w:rPr>
        <w:t xml:space="preserve"> and could play a role in the competition between microorganisms on human skin</w:t>
      </w:r>
      <w:r>
        <w:rPr>
          <w:i/>
          <w:szCs w:val="24"/>
        </w:rPr>
        <w:t xml:space="preserve">. </w:t>
      </w:r>
      <w:r>
        <w:rPr>
          <w:szCs w:val="24"/>
        </w:rPr>
        <w:t xml:space="preserve">In particular, PSM-γ and PSM-δ produced by </w:t>
      </w:r>
      <w:r>
        <w:rPr>
          <w:i/>
          <w:szCs w:val="24"/>
        </w:rPr>
        <w:t>S. epidermidis</w:t>
      </w:r>
      <w:r>
        <w:rPr>
          <w:szCs w:val="24"/>
        </w:rPr>
        <w:t xml:space="preserve"> have been shown to selectively reduce survival of </w:t>
      </w:r>
      <w:r>
        <w:rPr>
          <w:i/>
          <w:szCs w:val="24"/>
        </w:rPr>
        <w:t>Streptococcus pyogenes</w:t>
      </w:r>
      <w:r>
        <w:rPr>
          <w:szCs w:val="24"/>
        </w:rPr>
        <w:t xml:space="preserve"> on mouse skin, but did not affect </w:t>
      </w:r>
      <w:r>
        <w:rPr>
          <w:i/>
          <w:szCs w:val="24"/>
        </w:rPr>
        <w:t xml:space="preserve">S. epidermidis </w:t>
      </w:r>
      <w:r>
        <w:rPr>
          <w:szCs w:val="24"/>
        </w:rPr>
        <w:t xml:space="preserve">itself </w:t>
      </w:r>
      <w:r>
        <w:rPr>
          <w:szCs w:val="24"/>
        </w:rPr>
        <w:fldChar w:fldCharType="begin">
          <w:fldData xml:space="preserve">PEVuZE5vdGU+PENpdGU+PEF1dGhvcj5Db2dlbjwvQXV0aG9yPjxZZWFyPjIwMTA8L1llYXI+PFJl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</w:fldData>
        </w:fldChar>
      </w:r>
      <w:r w:rsidR="00864747">
        <w:rPr>
          <w:szCs w:val="24"/>
        </w:rPr>
        <w:instrText xml:space="preserve"> ADDIN EN.CITE </w:instrText>
      </w:r>
      <w:r w:rsidR="00864747">
        <w:rPr>
          <w:szCs w:val="24"/>
        </w:rPr>
        <w:fldChar w:fldCharType="begin">
          <w:fldData xml:space="preserve">PEVuZE5vdGU+PENpdGU+PEF1dGhvcj5Db2dlbjwvQXV0aG9yPjxZZWFyPjIwMTA8L1llYXI+PFJl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(Cogen et al., 2010a; Cogen et al., 2010b)</w:t>
      </w:r>
      <w:r>
        <w:rPr>
          <w:szCs w:val="24"/>
        </w:rPr>
        <w:fldChar w:fldCharType="end"/>
      </w:r>
      <w:r>
        <w:rPr>
          <w:szCs w:val="24"/>
        </w:rPr>
        <w:t>. Both PSM-γ and PSM-δ cause membrane leakage in target bacteria (</w:t>
      </w:r>
      <w:r>
        <w:rPr>
          <w:i/>
          <w:szCs w:val="24"/>
        </w:rPr>
        <w:t>S. aureus</w:t>
      </w:r>
      <w:r>
        <w:rPr>
          <w:szCs w:val="24"/>
        </w:rPr>
        <w:t xml:space="preserve"> and </w:t>
      </w:r>
      <w:r>
        <w:rPr>
          <w:i/>
          <w:szCs w:val="24"/>
        </w:rPr>
        <w:t>S. pyogens</w:t>
      </w:r>
      <w:r>
        <w:rPr>
          <w:szCs w:val="24"/>
        </w:rPr>
        <w:t>)</w:t>
      </w:r>
      <w:r w:rsidR="003F6C3E">
        <w:rPr>
          <w:szCs w:val="24"/>
        </w:rPr>
        <w:t xml:space="preserve"> </w:t>
      </w:r>
      <w:r>
        <w:rPr>
          <w:szCs w:val="24"/>
        </w:rPr>
        <w:fldChar w:fldCharType="begin">
          <w:fldData xml:space="preserve">PEVuZE5vdGU+PENpdGU+PEF1dGhvcj5Db2dlbjwvQXV0aG9yPjxZZWFyPjIwMTA8L1llYXI+PFJl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</w:fldData>
        </w:fldChar>
      </w:r>
      <w:r w:rsidR="00864747">
        <w:rPr>
          <w:szCs w:val="24"/>
        </w:rPr>
        <w:instrText xml:space="preserve"> ADDIN EN.CITE </w:instrText>
      </w:r>
      <w:r w:rsidR="00864747">
        <w:rPr>
          <w:szCs w:val="24"/>
        </w:rPr>
        <w:fldChar w:fldCharType="begin">
          <w:fldData xml:space="preserve">PEVuZE5vdGU+PENpdGU+PEF1dGhvcj5Db2dlbjwvQXV0aG9yPjxZZWFyPjIwMTA8L1llYXI+PFJl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(Cogen et al., 2010b)</w:t>
      </w:r>
      <w:r>
        <w:rPr>
          <w:szCs w:val="24"/>
        </w:rPr>
        <w:fldChar w:fldCharType="end"/>
      </w:r>
      <w:r>
        <w:rPr>
          <w:szCs w:val="24"/>
        </w:rPr>
        <w:t xml:space="preserve">, which indicates that they function like host-derived AMPs, with whom they share structural similarities. Host-derived AMPs and </w:t>
      </w:r>
      <w:r>
        <w:rPr>
          <w:i/>
          <w:szCs w:val="24"/>
        </w:rPr>
        <w:t>S. epidermidis</w:t>
      </w:r>
      <w:r>
        <w:rPr>
          <w:szCs w:val="24"/>
        </w:rPr>
        <w:t xml:space="preserve"> PSMs have even been </w:t>
      </w:r>
      <w:r w:rsidRPr="00864747">
        <w:rPr>
          <w:szCs w:val="24"/>
        </w:rPr>
        <w:t xml:space="preserve">shown to act synergistically against bacterial pathogens </w:t>
      </w:r>
      <w:r w:rsidRPr="00864747">
        <w:rPr>
          <w:szCs w:val="24"/>
        </w:rPr>
        <w:fldChar w:fldCharType="begin">
          <w:fldData xml:space="preserve">PEVuZE5vdGU+PENpdGU+PEF1dGhvcj5Db2dlbjwvQXV0aG9yPjxZZWFyPjIwMTA8L1llYXI+PFJl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</w:fldData>
        </w:fldChar>
      </w:r>
      <w:r w:rsidRPr="00864747" w:rsidR="00864747">
        <w:rPr>
          <w:szCs w:val="24"/>
        </w:rPr>
        <w:instrText xml:space="preserve"> ADDIN EN.CITE </w:instrText>
      </w:r>
      <w:r w:rsidRPr="00864747" w:rsidR="00864747">
        <w:rPr>
          <w:szCs w:val="24"/>
        </w:rPr>
        <w:fldChar w:fldCharType="begin">
          <w:fldData xml:space="preserve">PEVuZE5vdGU+PENpdGU+PEF1dGhvcj5Db2dlbjwvQXV0aG9yPjxZZWFyPjIwMTA8L1llYXI+PFJl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</w:fldData>
        </w:fldChar>
      </w:r>
      <w:r w:rsidRPr="00864747" w:rsidR="00864747">
        <w:rPr>
          <w:szCs w:val="24"/>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864747" w:rsidR="00864747">
        <w:rPr>
          <w:noProof/>
          <w:szCs w:val="24"/>
        </w:rPr>
        <w:t>(Cogen et al., 2010a)</w:t>
      </w:r>
      <w:r w:rsidRPr="00864747">
        <w:rPr>
          <w:szCs w:val="24"/>
        </w:rPr>
        <w:fldChar w:fldCharType="end"/>
      </w:r>
      <w:r w:rsidRPr="00864747">
        <w:rPr>
          <w:szCs w:val="24"/>
        </w:rPr>
        <w:t xml:space="preserve">. In contrast, the closely related δ-toxin of </w:t>
      </w:r>
      <w:r w:rsidRPr="00864747">
        <w:rPr>
          <w:i/>
          <w:iCs/>
          <w:szCs w:val="24"/>
        </w:rPr>
        <w:t xml:space="preserve">S. aureus </w:t>
      </w:r>
      <w:r w:rsidRPr="00864747">
        <w:rPr>
          <w:szCs w:val="24"/>
        </w:rPr>
        <w:t xml:space="preserve">only seems to possess a very limited antimicrobial activity </w:t>
      </w:r>
      <w:r w:rsidRPr="00864747">
        <w:rPr>
          <w:iCs/>
          <w:szCs w:val="24"/>
        </w:rPr>
        <w:fldChar w:fldCharType="begin">
          <w:fldData xml:space="preserve">PEVuZE5vdGU+PENpdGU+PEF1dGhvcj5EaG9wbGU8L0F1dGhvcj48WWVhcj4yMDA1PC9ZZWFyPjxS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</w:fldData>
        </w:fldChar>
      </w:r>
      <w:r w:rsidRPr="00864747" w:rsidR="00864747">
        <w:rPr>
          <w:iCs/>
          <w:szCs w:val="24"/>
        </w:rPr>
        <w:instrText xml:space="preserve"> ADDIN EN.CITE </w:instrText>
      </w:r>
      <w:r w:rsidRPr="00864747" w:rsidR="00864747">
        <w:rPr>
          <w:iCs/>
          <w:szCs w:val="24"/>
        </w:rPr>
        <w:fldChar w:fldCharType="begin">
          <w:fldData xml:space="preserve">PEVuZE5vdGU+PENpdGU+PEF1dGhvcj5EaG9wbGU8L0F1dGhvcj48WWVhcj4yMDA1PC9ZZWFyPjxS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</w:fldData>
        </w:fldChar>
      </w:r>
      <w:r w:rsidRPr="00864747" w:rsidR="00864747">
        <w:rPr>
          <w:iCs/>
          <w:szCs w:val="24"/>
        </w:rPr>
        <w:instrText xml:space="preserve"> ADDIN EN.CITE.DATA </w:instrText>
      </w:r>
      <w:r w:rsidRPr="00864747" w:rsidR="00864747">
        <w:rPr>
          <w:iCs/>
          <w:szCs w:val="24"/>
        </w:rPr>
      </w:r>
      <w:r w:rsidRPr="00864747" w:rsidR="00864747">
        <w:rPr>
          <w:iCs/>
          <w:szCs w:val="24"/>
        </w:rPr>
        <w:fldChar w:fldCharType="end"/>
      </w:r>
      <w:r w:rsidRPr="00864747">
        <w:rPr>
          <w:iCs/>
          <w:szCs w:val="24"/>
        </w:rPr>
      </w:r>
      <w:r w:rsidRPr="00864747">
        <w:rPr>
          <w:iCs/>
          <w:szCs w:val="24"/>
        </w:rPr>
        <w:fldChar w:fldCharType="separate"/>
      </w:r>
      <w:r w:rsidRPr="00864747" w:rsidR="00864747">
        <w:rPr>
          <w:iCs/>
          <w:noProof/>
          <w:szCs w:val="24"/>
        </w:rPr>
        <w:t>(Dhople and Nagaraj, 1993; 2005)</w:t>
      </w:r>
      <w:r w:rsidRPr="00864747">
        <w:rPr>
          <w:iCs/>
          <w:szCs w:val="24"/>
        </w:rPr>
        <w:fldChar w:fldCharType="end"/>
      </w:r>
      <w:r w:rsidRPr="00864747">
        <w:rPr>
          <w:iCs/>
          <w:szCs w:val="24"/>
        </w:rPr>
        <w:t xml:space="preserve"> suggesting that the cooperative effect with host AMPs is not a widespread phenomenon.</w:t>
      </w:r>
      <w:r w:rsidRPr="00864747">
        <w:rPr>
          <w:szCs w:val="24"/>
        </w:rPr>
        <w:t xml:space="preserve"> In addition, many strains of </w:t>
      </w:r>
      <w:r w:rsidRPr="00864747">
        <w:rPr>
          <w:i/>
          <w:iCs/>
          <w:szCs w:val="24"/>
        </w:rPr>
        <w:t xml:space="preserve">S. epidermidis </w:t>
      </w:r>
      <w:r w:rsidRPr="00864747">
        <w:rPr>
          <w:szCs w:val="24"/>
        </w:rPr>
        <w:t xml:space="preserve">also produce bacteriocins, which are antimicrobial peptides that act against other species or strains (often closely related to the producing bacteria). Gram-positive bacteria usually produce two types of bacteriocins: lanthionine-containing antibacterial peptides (lantibiotics) and class-II bacteriocins </w:t>
      </w:r>
      <w:r w:rsidRPr="00864747">
        <w:rPr>
          <w:szCs w:val="24"/>
        </w:rPr>
        <w:fldChar w:fldCharType="begin">
          <w:fldData xml:space="preserve">PEVuZE5vdGU+PENpdGU+PEF1dGhvcj5CYXN0b3M8L0F1dGhvcj48WWVhcj4yMDA5PC9ZZWFyPjxS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</w:fldData>
        </w:fldChar>
      </w:r>
      <w:r w:rsidRPr="00864747" w:rsidR="00864747">
        <w:rPr>
          <w:szCs w:val="24"/>
        </w:rPr>
        <w:instrText xml:space="preserve"> ADDIN EN.CITE </w:instrText>
      </w:r>
      <w:r w:rsidRPr="00864747" w:rsidR="00864747">
        <w:rPr>
          <w:szCs w:val="24"/>
        </w:rPr>
        <w:fldChar w:fldCharType="begin">
          <w:fldData xml:space="preserve">PEVuZE5vdGU+PENpdGU+PEF1dGhvcj5CYXN0b3M8L0F1dGhvcj48WWVhcj4yMDA5PC9ZZWFyPjxS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</w:fldData>
        </w:fldChar>
      </w:r>
      <w:r w:rsidRPr="00864747" w:rsidR="00864747">
        <w:rPr>
          <w:szCs w:val="24"/>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864747" w:rsidR="00864747">
        <w:rPr>
          <w:noProof/>
          <w:szCs w:val="24"/>
        </w:rPr>
        <w:t>(Bastos et al., 2009; Hassan et al., 2012)</w:t>
      </w:r>
      <w:r w:rsidRPr="00864747">
        <w:rPr>
          <w:szCs w:val="24"/>
        </w:rPr>
        <w:fldChar w:fldCharType="end"/>
      </w:r>
      <w:r w:rsidRPr="00864747">
        <w:rPr>
          <w:szCs w:val="24"/>
        </w:rPr>
        <w:t xml:space="preserve">. For </w:t>
      </w:r>
      <w:r w:rsidRPr="00864747">
        <w:rPr>
          <w:i/>
          <w:szCs w:val="24"/>
        </w:rPr>
        <w:t>S. epidermidis</w:t>
      </w:r>
      <w:r w:rsidRPr="00864747">
        <w:rPr>
          <w:szCs w:val="24"/>
        </w:rPr>
        <w:t xml:space="preserve">, examples include the lantibiotics epidermin </w:t>
      </w:r>
      <w:r w:rsidRPr="00864747">
        <w:rPr>
          <w:szCs w:val="24"/>
        </w:rPr>
        <w:fldChar w:fldCharType="begin"/>
      </w:r>
      <w:r w:rsidRPr="00864747" w:rsidR="00864747">
        <w:rPr>
          <w:szCs w:val="24"/>
        </w:rPr>
        <w:instrText xml:space="preserve"> ADDIN EN.CITE &lt;EndNote&gt;&lt;Cite&gt;&lt;Author&gt;Allgaier&lt;/Author&gt;&lt;Year&gt;1986&lt;/Year&gt;&lt;RecNum&gt;529&lt;/RecNum&gt;&lt;DisplayText&gt;(Allgaier et al., 1986)&lt;/DisplayText&gt;&lt;record&gt;&lt;rec-number&gt;529&lt;/rec-number&gt;&lt;foreign-keys&gt;&lt;key app="EN" db-id="swz09f9rn5safyetpfpxaxprezttdvpd9tft" timestamp="1492272059"&gt;529&lt;/key&gt;&lt;/foreign-keys&gt;&lt;ref-type name="Journal Article"&gt;17&lt;/ref-type&gt;&lt;contributors&gt;&lt;authors&gt;&lt;author&gt;Allgaier, H.&lt;/author&gt;&lt;author&gt;Jung, G.&lt;/author&gt;&lt;author&gt;Werner, R. G.&lt;/author&gt;&lt;author&gt;Schneider, U.&lt;/author&gt;&lt;author&gt;Zahner, H.&lt;/author&gt;&lt;/authors&gt;&lt;/contributors&gt;&lt;titles&gt;&lt;title&gt;Epidermin: sequencing of a heterodetic tetracyclic 21-peptide amide antibiotic&lt;/title&gt;&lt;secondary-title&gt;Eur J Biochem&lt;/secondary-title&gt;&lt;/titles&gt;&lt;periodical&gt;&lt;full-title&gt;Eur J Biochem&lt;/full-title&gt;&lt;/periodical&gt;&lt;pages&gt;9-22&lt;/pages&gt;&lt;volume&gt;160&lt;/volume&gt;&lt;number&gt;1&lt;/number&gt;&lt;keywords&gt;&lt;keyword&gt;Amino Acid Sequence&lt;/keyword&gt;&lt;keyword&gt;Amino Acids/analysis&lt;/keyword&gt;&lt;keyword&gt;*Anti-Bacterial Agents/isolation &amp;amp; purification&lt;/keyword&gt;&lt;keyword&gt;Bacteriocins&lt;/keyword&gt;&lt;keyword&gt;Buffers&lt;/keyword&gt;&lt;keyword&gt;Chromatography, Gas&lt;/keyword&gt;&lt;keyword&gt;Chromatography, High Pressure Liquid&lt;/keyword&gt;&lt;keyword&gt;Chromatography, Thin Layer&lt;/keyword&gt;&lt;keyword&gt;Hydrolysis&lt;/keyword&gt;&lt;keyword&gt;Oxidation-Reduction&lt;/keyword&gt;&lt;keyword&gt;Peptide Fragments/analysis&lt;/keyword&gt;&lt;keyword&gt;*Peptides&lt;/keyword&gt;&lt;keyword&gt;Peptides, Cyclic/isolation &amp;amp; purification&lt;/keyword&gt;&lt;keyword&gt;Spectrum Analysis&lt;/keyword&gt;&lt;keyword&gt;Trypsin&lt;/keyword&gt;&lt;/keywords&gt;&lt;dates&gt;&lt;year&gt;1986&lt;/year&gt;&lt;pub-dates&gt;&lt;date&gt;Oct 01&lt;/date&gt;&lt;/pub-dates&gt;&lt;/dates&gt;&lt;isbn&gt;0014-2956 (Print)&amp;#xD;0014-2956 (Linking)&lt;/isbn&gt;&lt;accession-num&gt;3769923&lt;/accession-num&gt;&lt;urls&gt;&lt;related-urls&gt;&lt;url&gt;http://www.ncbi.nlm.nih.gov/pubmed/3769923&lt;/url&gt;&lt;/related-urls&gt;&lt;/urls&gt;&lt;/record&gt;&lt;/Cite&gt;&lt;/EndNote&gt;</w:instrText>
      </w:r>
      <w:r w:rsidRPr="00864747">
        <w:rPr>
          <w:szCs w:val="24"/>
        </w:rPr>
        <w:fldChar w:fldCharType="separate"/>
      </w:r>
      <w:r w:rsidRPr="00864747" w:rsidR="00864747">
        <w:rPr>
          <w:noProof/>
          <w:szCs w:val="24"/>
        </w:rPr>
        <w:t>(Allgaier et al., 1986)</w:t>
      </w:r>
      <w:r w:rsidRPr="00864747">
        <w:rPr>
          <w:szCs w:val="24"/>
        </w:rPr>
        <w:fldChar w:fldCharType="end"/>
      </w:r>
      <w:r w:rsidRPr="00864747">
        <w:rPr>
          <w:szCs w:val="24"/>
        </w:rPr>
        <w:t xml:space="preserve">, Pep5, epilancin K7 </w:t>
      </w:r>
      <w:r w:rsidRPr="00864747" w:rsidR="00864747">
        <w:rPr>
          <w:szCs w:val="24"/>
        </w:rPr>
        <w:fldChar w:fldCharType="begin"/>
      </w:r>
      <w:r w:rsidRPr="00864747" w:rsidR="00864747">
        <w:rPr>
          <w:szCs w:val="24"/>
        </w:rPr>
        <w:instrText xml:space="preserve"> ADDIN EN.CITE &lt;EndNote&gt;&lt;Cite&gt;&lt;Author&gt;van de Kamp&lt;/Author&gt;&lt;Year&gt;1995&lt;/Year&gt;&lt;RecNum&gt;528&lt;/RecNum&gt;&lt;DisplayText&gt;(van de Kamp et al., 1995)&lt;/DisplayText&gt;&lt;record&gt;&lt;rec-number&gt;528&lt;/rec-number&gt;&lt;foreign-keys&gt;&lt;key app="EN" db-id="swz09f9rn5safyetpfpxaxprezttdvpd9tft" timestamp="1492271944"&gt;528&lt;/key&gt;&lt;/foreign-keys&gt;&lt;ref-ty</w:instrText>
      </w:r>
      <w:r w:rsidRPr="004C1458" w:rsidR="00864747">
        <w:rPr>
          <w:szCs w:val="24"/>
          <w:lang w:val="es-ES_tradnl"/>
        </w:rPr>
        <w:instrText>pe name="Journal Article"&gt;17&lt;/ref-type&gt;&lt;contributors&gt;&lt;authors&gt;&lt;author&gt;van de Kamp, M.&lt;/author&gt;&lt;author&gt;Horstink, L. M.&lt;/author&gt;&lt;author&gt;van den Hooven, H. W.&lt;/author&gt;&lt;author&gt;Konings, R. N.&lt;/author&gt;&lt;author&gt;Hilbers, C. W.&lt;/author&gt;&lt;author&gt;Frey, A.&lt;/author&gt;&lt;author&gt;Sahl, H. G.&lt;/author&gt;&lt;author&gt;Metzger, J. W.&lt;/author&gt;&lt;author&gt;van de Ven, F. J.&lt;/author&gt;&lt;/authors&gt;&lt;/contributors&gt;&lt;auth-address&gt;Nijmegen SON Research Centre, Laboratory of Biophysical Chemistry, University of Nijmegen, The Netherlands.&lt;/auth-address&gt;&lt;titles&gt;&lt;title&gt;Sequence analysis by NMR spectroscopy of the peptide lantibiotic epilancin K7 from Staphylococcus epidermidis K7&lt;/title&gt;&lt;secondary-title&gt;Eur J Biochem&lt;/secondary-title&gt;&lt;/titles&gt;&lt;periodical&gt;&lt;full-title&gt;Eur J Biochem&lt;/full-title&gt;&lt;/periodical&gt;&lt;pages&gt;757-71&lt;/pages&gt;&lt;volume&gt;227&lt;/volume&gt;&lt;number&gt;3&lt;/number&gt;&lt;keywords&gt;&lt;keyword&gt;Amino Acid Sequence&lt;/keyword&gt;&lt;keyword&gt;Anti-Bacterial Agents/*chemistry/isolation &amp;amp; purification&lt;/keyword&gt;&lt;keyword&gt;Bacteriocins&lt;/keyword&gt;&lt;keyword&gt;Magnetic Resonance Spectroscopy&lt;/keyword&gt;&lt;keyword&gt;Molecular Sequence Data&lt;/keyword&gt;&lt;keyword&gt;Molecular Structure&lt;/keyword&gt;&lt;keyword&gt;*Peptides&lt;/keyword&gt;&lt;keywor</w:instrText>
      </w:r>
      <w:r w:rsidRPr="000C2832" w:rsidR="00864747">
        <w:rPr>
          <w:szCs w:val="24"/>
          <w:lang w:val="es-ES_tradnl"/>
        </w:rPr>
        <w:instrText>d&gt;Staphylococcus epidermidis/*chemistry/genetics&lt;/keyword&gt;&lt;/keywords&gt;&lt;dates&gt;&lt;year&gt;1995&lt;/year&gt;&lt;pub-dates&gt;&lt;date&gt;Feb 01&lt;/date&gt;&lt;/pub-dates&gt;&lt;/dates&gt;&lt;isbn&gt;0014-2956 (Print)&amp;#xD;0014-2956 (Linking)&lt;/isbn&gt;&lt;accession-num&gt;7867636&lt;/accession-num&gt;&lt;urls&gt;&lt;related-urls&gt;&lt;url&gt;http://www.ncbi.nlm.nih.gov/pubmed/7867636&lt;/url&gt;&lt;/related-urls&gt;&lt;/urls&gt;&lt;/record&gt;&lt;/Cite&gt;&lt;/EndNote&gt;</w:instrText>
      </w:r>
      <w:r w:rsidRPr="00864747" w:rsidR="00864747">
        <w:rPr>
          <w:szCs w:val="24"/>
        </w:rPr>
        <w:fldChar w:fldCharType="separate"/>
      </w:r>
      <w:r w:rsidRPr="000C2832" w:rsidR="00864747">
        <w:rPr>
          <w:noProof/>
          <w:szCs w:val="24"/>
          <w:lang w:val="es-ES_tradnl"/>
        </w:rPr>
        <w:t>(van de Kamp et al., 1995)</w:t>
      </w:r>
      <w:r w:rsidRPr="00864747" w:rsidR="00864747">
        <w:rPr>
          <w:szCs w:val="24"/>
        </w:rPr>
        <w:fldChar w:fldCharType="end"/>
      </w:r>
      <w:r w:rsidRPr="000C2832" w:rsidR="00864747">
        <w:rPr>
          <w:szCs w:val="24"/>
          <w:lang w:val="es-ES_tradnl"/>
        </w:rPr>
        <w:t xml:space="preserve"> </w:t>
      </w:r>
      <w:r w:rsidRPr="000C2832">
        <w:rPr>
          <w:szCs w:val="24"/>
          <w:lang w:val="es-ES_tradnl"/>
        </w:rPr>
        <w:t xml:space="preserve">and epilancin 15X </w:t>
      </w:r>
      <w:r w:rsidRPr="00864747">
        <w:rPr>
          <w:szCs w:val="24"/>
        </w:rPr>
        <w:fldChar w:fldCharType="begin"/>
      </w:r>
      <w:r w:rsidRPr="000C2832" w:rsidR="00864747">
        <w:rPr>
          <w:szCs w:val="24"/>
          <w:lang w:val="es-ES_tradnl"/>
        </w:rPr>
        <w:instrText xml:space="preserve"> ADDIN EN.CITE &lt;EndNote&gt;&lt;Cite&gt;&lt;Author&gt;Ekkelenkamp&lt;/Author&gt;&lt;Year&gt;2005&lt;/Year&gt;&lt;RecNum&gt;243&lt;/RecNum&gt;&lt;DisplayText&gt;(Ekkelenkamp et al., 2005)&lt;/DisplayText&gt;&lt;record&gt;&lt;rec-number&gt;243&lt;/rec-number&gt;&lt;foreign-keys&gt;&lt;key app="EN" db-id="swz09f9rn5safyetpfpxaxprezttdvpd9tft" timestamp="1469096007"&gt;243&lt;/key&gt;&lt;/foreign-keys&gt;&lt;ref-type name="Journal Article"&gt;17&lt;/ref-type&gt;&lt;contributors&gt;&lt;authors&gt;&lt;author&gt;Ekkelenkamp, M. B.&lt;/author&gt;&lt;author&gt;Hanssen, M.&lt;/author&gt;&lt;author&gt;Danny Hsu, S. T.&lt;/author&gt;&lt;author&gt;de Jong, A.&lt;/author&gt;&lt;author&gt;Milatovic, D.&lt;/author&gt;&lt;author&gt;Verhoef, J.&lt;/author&gt;&lt;author&gt;van Nuland, N. A.&lt;/author&gt;&lt;/authors&gt;&lt;/contributors&gt;&lt;auth-address&gt;University Medical Center Utrecht, Utrecht University, Heidelberglaan 100, 3584 CX Utrecht, The Netherlands. M.Ekkelenkamp@lab.azu.nl&lt;/auth-address&gt;&lt;titles&gt;&lt;title&gt;Isolation and structural characterization of epilancin 15X, a novel lantibiotic from a clinical strain of Staphylococcus epidermidis&lt;/title&gt;&lt;secondary-title&gt;FEBS Lett&lt;/secondary-title&gt;&lt;/titles&gt;&lt;periodical&gt;&lt;full-title&gt;FEBS Lett&lt;/full-title&gt;&lt;/periodical&gt;&lt;pages&gt;1917-22&lt;/pages&gt;&lt;volume&gt;579&lt;/volume&gt;&lt;number&gt;9&lt;/number&gt;&lt;keywords&gt;&lt;keyword&gt;Amino Acid Sequence&lt;/keyword&gt;&lt;keyword&gt;Anti-Bacterial Agents/*chemistry/isolation &amp;amp; purification&lt;/keyword&gt;&lt;keyword&gt;Bacteriocins&lt;/keyword&gt;&lt;keyword&gt;Magnetic Resonance Spectroscopy&lt;/keyword&gt;&lt;keyword&gt;Molecular Sequence Data&lt;/keyword&gt;&lt;keyword&gt;Peptides/*chemistry/isolation &amp;amp; purification&lt;/keyword&gt;&lt;keyword&gt;Protein Processing, Post-Translational&lt;/keyword&gt;&lt;keyword&gt;Protein Structure, Tertiary&lt;/keyword&gt;&lt;keyword&gt;Staphylococcus epidermidis/*metabolism&lt;/keyword&gt;&lt;/keywords&gt;&lt;dates&gt;&lt;year&gt;2005&lt;/year&gt;&lt;pub-dates&gt;&lt;date&gt;Mar 28&lt;/date&gt;&lt;/pub-dates&gt;&lt;/dates&gt;&lt;isbn&gt;0014-5793 (Print)&amp;#xD;0014-5793 (Linking)&lt;/isbn&gt;&lt;accession-num&gt;15792796&lt;/accession-num&gt;&lt;urls&gt;&lt;related-urls&gt;&lt;url&gt;http://www.ncbi.nlm.nih.gov/pubmed/15792796&lt;/url&gt;&lt;/related-urls&gt;&lt;/urls&gt;&lt;electronic-resource-num&gt;10.1016/j.febslet.2005.01.083&lt;/electronic-resource-num&gt;&lt;/record&gt;&lt;/Cite&gt;&lt;/EndNote&gt;</w:instrText>
      </w:r>
      <w:r w:rsidRPr="00864747">
        <w:rPr>
          <w:szCs w:val="24"/>
        </w:rPr>
        <w:fldChar w:fldCharType="separate"/>
      </w:r>
      <w:r w:rsidRPr="000C2832" w:rsidR="00864747">
        <w:rPr>
          <w:noProof/>
          <w:szCs w:val="24"/>
          <w:lang w:val="es-ES_tradnl"/>
        </w:rPr>
        <w:t>(Ekkelenkamp et al., 2005)</w:t>
      </w:r>
      <w:r w:rsidRPr="00864747">
        <w:rPr>
          <w:szCs w:val="24"/>
        </w:rPr>
        <w:fldChar w:fldCharType="end"/>
      </w:r>
      <w:r w:rsidRPr="000C2832">
        <w:rPr>
          <w:szCs w:val="24"/>
          <w:lang w:val="es-ES_tradnl"/>
        </w:rPr>
        <w:t xml:space="preserve">, with further examples recently described </w:t>
      </w:r>
      <w:r w:rsidRPr="00864747">
        <w:rPr>
          <w:szCs w:val="24"/>
        </w:rPr>
        <w:fldChar w:fldCharType="begin">
          <w:fldData xml:space="preserve">PEVuZE5vdGU+PENpdGU+PEF1dGhvcj5KYW5lazwvQXV0aG9yPjxZZWFyPjIwMTY8L1llYXI+PFJl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</w:fldData>
        </w:fldChar>
      </w:r>
      <w:r w:rsidRPr="000C2832" w:rsidR="00864747">
        <w:rPr>
          <w:szCs w:val="24"/>
          <w:lang w:val="es-ES_tradnl"/>
        </w:rPr>
        <w:instrText xml:space="preserve"> ADDIN EN.CITE </w:instrText>
      </w:r>
      <w:r w:rsidRPr="00864747" w:rsidR="00864747">
        <w:rPr>
          <w:szCs w:val="24"/>
        </w:rPr>
        <w:fldChar w:fldCharType="begin">
          <w:fldData xml:space="preserve">PEVuZE5vdGU+PENpdGU+PEF1dGhvcj5KYW5lazwvQXV0aG9yPjxZZWFyPjIwMTY8L1llYXI+PFJl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</w:fldData>
        </w:fldChar>
      </w:r>
      <w:r w:rsidRPr="000C2832" w:rsidR="00864747">
        <w:rPr>
          <w:szCs w:val="24"/>
          <w:lang w:val="es-ES_tradnl"/>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0C2832" w:rsidR="00864747">
        <w:rPr>
          <w:noProof/>
          <w:szCs w:val="24"/>
          <w:lang w:val="es-ES_tradnl"/>
        </w:rPr>
        <w:t>(Sandiford and Upton, 2012; Bennallack et al., 2014; Janek et al., 2016)</w:t>
      </w:r>
      <w:r w:rsidRPr="00864747">
        <w:rPr>
          <w:szCs w:val="24"/>
        </w:rPr>
        <w:fldChar w:fldCharType="end"/>
      </w:r>
      <w:r w:rsidRPr="000C2832">
        <w:rPr>
          <w:szCs w:val="24"/>
          <w:lang w:val="es-ES_tradnl"/>
        </w:rPr>
        <w:t xml:space="preserve">. </w:t>
      </w:r>
      <w:r w:rsidRPr="00864747">
        <w:rPr>
          <w:szCs w:val="24"/>
        </w:rPr>
        <w:t xml:space="preserve">Another mechanism employed by </w:t>
      </w:r>
      <w:r w:rsidRPr="00864747">
        <w:rPr>
          <w:i/>
          <w:szCs w:val="24"/>
        </w:rPr>
        <w:t>S. epidermidis</w:t>
      </w:r>
      <w:r w:rsidRPr="00864747">
        <w:rPr>
          <w:szCs w:val="24"/>
        </w:rPr>
        <w:t xml:space="preserve"> to compete with other skin microorganisms involves the degradation of biofilms from other bacterial species. The serine protease Esp is able to mediate </w:t>
      </w:r>
      <w:r w:rsidRPr="00864747">
        <w:rPr>
          <w:i/>
          <w:szCs w:val="24"/>
        </w:rPr>
        <w:t>S. aureus</w:t>
      </w:r>
      <w:r w:rsidRPr="00864747">
        <w:rPr>
          <w:szCs w:val="24"/>
        </w:rPr>
        <w:t xml:space="preserve"> biofilm degradation by targeting several proteins involved in biofilm assembly </w:t>
      </w:r>
      <w:r w:rsidRPr="00864747">
        <w:rPr>
          <w:szCs w:val="24"/>
        </w:rPr>
        <w:fldChar w:fldCharType="begin">
          <w:fldData xml:space="preserve">PEVuZE5vdGU+PENpdGU+PEF1dGhvcj5Jd2FzZTwvQXV0aG9yPjxZZWFyPjIwMTA8L1llYXI+PFJl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</w:fldData>
        </w:fldChar>
      </w:r>
      <w:r w:rsidRPr="00864747" w:rsidR="00864747">
        <w:rPr>
          <w:szCs w:val="24"/>
        </w:rPr>
        <w:instrText xml:space="preserve"> ADDIN EN.CITE </w:instrText>
      </w:r>
      <w:r w:rsidRPr="00864747" w:rsidR="00864747">
        <w:rPr>
          <w:szCs w:val="24"/>
        </w:rPr>
        <w:fldChar w:fldCharType="begin">
          <w:fldData xml:space="preserve">PEVuZE5vdGU+PENpdGU+PEF1dGhvcj5Jd2FzZTwvQXV0aG9yPjxZZWFyPjIwMTA8L1llYXI+PFJl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</w:fldData>
        </w:fldChar>
      </w:r>
      <w:r w:rsidRPr="00864747" w:rsidR="00864747">
        <w:rPr>
          <w:szCs w:val="24"/>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864747" w:rsidR="00864747">
        <w:rPr>
          <w:noProof/>
          <w:szCs w:val="24"/>
        </w:rPr>
        <w:t>(Iwase et al., 2010; Sugimoto et al., 2013)</w:t>
      </w:r>
      <w:r w:rsidRPr="00864747">
        <w:rPr>
          <w:szCs w:val="24"/>
        </w:rPr>
        <w:fldChar w:fldCharType="end"/>
      </w:r>
      <w:r w:rsidRPr="00864747">
        <w:rPr>
          <w:szCs w:val="24"/>
        </w:rPr>
        <w:t xml:space="preserve">. It has been observed that the presence of Esp-secreting </w:t>
      </w:r>
      <w:r w:rsidRPr="00864747">
        <w:rPr>
          <w:i/>
          <w:szCs w:val="24"/>
        </w:rPr>
        <w:t>S. epidermidis</w:t>
      </w:r>
      <w:r w:rsidRPr="00864747">
        <w:rPr>
          <w:szCs w:val="24"/>
        </w:rPr>
        <w:t xml:space="preserve"> in the nose correlates with the absence of </w:t>
      </w:r>
      <w:r w:rsidRPr="00864747">
        <w:rPr>
          <w:i/>
          <w:szCs w:val="24"/>
        </w:rPr>
        <w:t>S. aureus</w:t>
      </w:r>
      <w:r w:rsidRPr="00864747">
        <w:rPr>
          <w:szCs w:val="24"/>
        </w:rPr>
        <w:t xml:space="preserve"> in healthy human</w:t>
      </w:r>
      <w:r>
        <w:rPr>
          <w:szCs w:val="24"/>
        </w:rPr>
        <w:t xml:space="preserve"> volunteers </w:t>
      </w:r>
      <w:r>
        <w:rPr>
          <w:szCs w:val="24"/>
        </w:rPr>
        <w:fldChar w:fldCharType="begin">
          <w:fldData xml:space="preserve">PEVuZE5vdGU+PENpdGU+PEF1dGhvcj5Jd2FzZTwvQXV0aG9yPjxZZWFyPjIwMTA8L1llYXI+PFJl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</w:fldData>
        </w:fldChar>
      </w:r>
      <w:r w:rsidR="00864747">
        <w:rPr>
          <w:szCs w:val="24"/>
        </w:rPr>
        <w:instrText xml:space="preserve"> ADDIN EN.CITE </w:instrText>
      </w:r>
      <w:r w:rsidR="00864747">
        <w:rPr>
          <w:szCs w:val="24"/>
        </w:rPr>
        <w:fldChar w:fldCharType="begin">
          <w:fldData xml:space="preserve">PEVuZE5vdGU+PENpdGU+PEF1dGhvcj5Jd2FzZTwvQXV0aG9yPjxZZWFyPjIwMTA8L1llYXI+PFJl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(Iwase et al., 2010)</w:t>
      </w:r>
      <w:r>
        <w:rPr>
          <w:szCs w:val="24"/>
        </w:rPr>
        <w:fldChar w:fldCharType="end"/>
      </w:r>
      <w:r>
        <w:rPr>
          <w:szCs w:val="24"/>
        </w:rPr>
        <w:t xml:space="preserve">. This activity has been supported experimentally with the finding that the intranasal application of an Esp-secreting strain was able to decrease </w:t>
      </w:r>
      <w:r>
        <w:rPr>
          <w:i/>
          <w:szCs w:val="24"/>
        </w:rPr>
        <w:t xml:space="preserve">S. aureus </w:t>
      </w:r>
      <w:r>
        <w:rPr>
          <w:szCs w:val="24"/>
        </w:rPr>
        <w:t xml:space="preserve">colonization in mice and humans </w:t>
      </w:r>
      <w:r>
        <w:rPr>
          <w:szCs w:val="24"/>
        </w:rPr>
        <w:fldChar w:fldCharType="begin">
          <w:fldData xml:space="preserve">PEVuZE5vdGU+PENpdGU+PEF1dGhvcj5QYXJrPC9BdXRob3I+PFllYXI+MjAxMTwvWWVhcj48UmVj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</w:fldData>
        </w:fldChar>
      </w:r>
      <w:r w:rsidR="00864747">
        <w:rPr>
          <w:szCs w:val="24"/>
        </w:rPr>
        <w:instrText xml:space="preserve"> ADDIN EN.CITE </w:instrText>
      </w:r>
      <w:r w:rsidR="00864747">
        <w:rPr>
          <w:szCs w:val="24"/>
        </w:rPr>
        <w:fldChar w:fldCharType="begin">
          <w:fldData xml:space="preserve">PEVuZE5vdGU+PENpdGU+PEF1dGhvcj5QYXJrPC9BdXRob3I+PFllYXI+MjAxMTwvWWVhcj48UmVj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(Iwase et al., 2010; Park et al., 2011)</w:t>
      </w:r>
      <w:r>
        <w:rPr>
          <w:szCs w:val="24"/>
        </w:rPr>
        <w:fldChar w:fldCharType="end"/>
      </w:r>
      <w:r>
        <w:rPr>
          <w:szCs w:val="24"/>
        </w:rPr>
        <w:t xml:space="preserve">. Finally, metabolic products may also serve to counteract other microorganisms. </w:t>
      </w:r>
      <w:r>
        <w:rPr>
          <w:i/>
          <w:szCs w:val="24"/>
        </w:rPr>
        <w:t>S. epidermidis</w:t>
      </w:r>
      <w:r>
        <w:rPr>
          <w:szCs w:val="24"/>
        </w:rPr>
        <w:t xml:space="preserve"> has been shown to ferment glycerol into short chain fatty acids, which have displayed inhibitory activity against </w:t>
      </w:r>
      <w:r>
        <w:rPr>
          <w:i/>
          <w:szCs w:val="24"/>
        </w:rPr>
        <w:t>Propionibacterium acnes</w:t>
      </w:r>
      <w:r>
        <w:rPr>
          <w:szCs w:val="24"/>
        </w:rPr>
        <w:t xml:space="preserve"> (implicated in acne vulgaris)</w:t>
      </w:r>
      <w:r>
        <w:rPr>
          <w:i/>
          <w:szCs w:val="24"/>
        </w:rPr>
        <w:t xml:space="preserve"> in vitro</w:t>
      </w:r>
      <w:r>
        <w:rPr>
          <w:szCs w:val="24"/>
        </w:rPr>
        <w:t xml:space="preserve"> and in mice </w:t>
      </w:r>
      <w:r>
        <w:rPr>
          <w:szCs w:val="24"/>
        </w:rPr>
        <w:fldChar w:fldCharType="begin">
          <w:fldData xml:space="preserve">PEVuZE5vdGU+PENpdGU+PEF1dGhvcj5XYW5nPC9BdXRob3I+PFllYXI+MjAxNDwvWWVhcj48UmVj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</w:fldData>
        </w:fldChar>
      </w:r>
      <w:r w:rsidR="00864747">
        <w:rPr>
          <w:szCs w:val="24"/>
        </w:rPr>
        <w:instrText xml:space="preserve"> ADDIN EN.CITE </w:instrText>
      </w:r>
      <w:r w:rsidR="00864747">
        <w:rPr>
          <w:szCs w:val="24"/>
        </w:rPr>
        <w:fldChar w:fldCharType="begin">
          <w:fldData xml:space="preserve">PEVuZE5vdGU+PENpdGU+PEF1dGhvcj5XYW5nPC9BdXRob3I+PFllYXI+MjAxNDwvWWVhcj48UmVj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(Wang et al., 2014)</w:t>
      </w:r>
      <w:r>
        <w:rPr>
          <w:szCs w:val="24"/>
        </w:rPr>
        <w:fldChar w:fldCharType="end"/>
      </w:r>
      <w:r>
        <w:rPr>
          <w:szCs w:val="24"/>
        </w:rPr>
        <w:t xml:space="preserve">. </w:t>
      </w:r>
      <w:bookmarkStart w:name="_GoBack" w:id="0"/>
      <w:bookmarkEnd w:id="0"/>
    </w:p>
    <w:p w:rsidR="00B657B8" w:rsidP="00BA1417" w:rsidRDefault="00BA1417">
      <w:pPr>
        <w:pStyle w:val="Heading1"/>
        <w:tabs>
          <w:tab w:val="clear" w:pos="567"/>
        </w:tabs>
        <w:rPr>
          <w:rFonts w:eastAsiaTheme="minorHAnsi" w:cstheme="minorBidi"/>
          <w:bCs/>
          <w:lang w:val="en-GB"/>
        </w:rPr>
      </w:pPr>
      <w:r w:rsidRPr="00BA1417">
        <w:rPr>
          <w:rFonts w:eastAsiaTheme="minorHAnsi" w:cstheme="minorBidi"/>
          <w:bCs/>
          <w:i/>
          <w:lang w:val="en-GB"/>
        </w:rPr>
        <w:t>S. epidermidis</w:t>
      </w:r>
      <w:r w:rsidRPr="00BA1417">
        <w:rPr>
          <w:rFonts w:eastAsiaTheme="minorHAnsi" w:cstheme="minorBidi"/>
          <w:bCs/>
          <w:lang w:val="en-GB"/>
        </w:rPr>
        <w:t xml:space="preserve"> as a pathogen</w:t>
      </w:r>
    </w:p>
    <w:p w:rsidRPr="00BA1417" w:rsidR="00BA1417" w:rsidP="00BA1417" w:rsidRDefault="00BA1417">
      <w:pPr>
        <w:autoSpaceDE w:val="0"/>
        <w:autoSpaceDN w:val="0"/>
        <w:adjustRightInd w:val="0"/>
        <w:spacing w:before="100" w:beforeAutospacing="1" w:after="100" w:afterAutospacing="1"/>
        <w:jc w:val="both"/>
        <w:rPr>
          <w:szCs w:val="24"/>
          <w:lang w:val="en-GB"/>
        </w:rPr>
      </w:pPr>
      <w:r>
        <w:rPr>
          <w:szCs w:val="24"/>
        </w:rPr>
        <w:t xml:space="preserve">In contrast to its standard role as a commensal microorganism, </w:t>
      </w:r>
      <w:r>
        <w:rPr>
          <w:i/>
          <w:szCs w:val="24"/>
        </w:rPr>
        <w:t>S. epidermidis</w:t>
      </w:r>
      <w:r>
        <w:rPr>
          <w:szCs w:val="24"/>
        </w:rPr>
        <w:t xml:space="preserve"> and other coagulase negative Staphylococci (CoNS) have been found to cause invasive infections in selected groups of patients. These higher risk groups include preterm neonates, immunocompromised individuals and patients with indwelling medical devices </w:t>
      </w:r>
      <w:r>
        <w:rPr>
          <w:szCs w:val="24"/>
        </w:rPr>
        <w:fldChar w:fldCharType="begin">
          <w:fldData xml:space="preserve">PEVuZE5vdGU+PENpdGU+PEF1dGhvcj5Cam9ya3F2aXN0PC9BdXRob3I+PFllYXI+MjAxMDwvWWVh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YmJyLTE+PC9hbHQtcGVyaW9kaWNhbD48cGFnZXM+MTQyMi05PC9wYWdlcz48dm9sdW1lPjM1MDwv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</w:fldData>
        </w:fldChar>
      </w:r>
      <w:r w:rsidR="00864747">
        <w:rPr>
          <w:szCs w:val="24"/>
        </w:rPr>
        <w:instrText xml:space="preserve"> ADDIN EN.CITE </w:instrText>
      </w:r>
      <w:r w:rsidR="00864747">
        <w:rPr>
          <w:szCs w:val="24"/>
        </w:rPr>
        <w:fldChar w:fldCharType="begin">
          <w:fldData xml:space="preserve">PEVuZE5vdGU+PENpdGU+PEF1dGhvcj5Cam9ya3F2aXN0PC9BdXRob3I+PFllYXI+MjAxMDwvWWVh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YmJyLTE+PC9hbHQtcGVyaW9kaWNhbD48cGFnZXM+MTQyMi05PC9wYWdlcz48dm9sdW1lPjM1MDwv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(Darouiche, 2004; Bjorkqvist et al., 2010; Dong and Speer, 2014)</w:t>
      </w:r>
      <w:r>
        <w:rPr>
          <w:szCs w:val="24"/>
        </w:rPr>
        <w:fldChar w:fldCharType="end"/>
      </w:r>
      <w:r>
        <w:rPr>
          <w:szCs w:val="24"/>
        </w:rPr>
        <w:t xml:space="preserve">. </w:t>
      </w:r>
      <w:r>
        <w:rPr>
          <w:szCs w:val="24"/>
          <w:lang w:val="en-GB"/>
        </w:rPr>
        <w:t xml:space="preserve">Unlike </w:t>
      </w:r>
      <w:r>
        <w:rPr>
          <w:i/>
          <w:szCs w:val="24"/>
          <w:lang w:val="en-GB"/>
        </w:rPr>
        <w:t>S. aureus,</w:t>
      </w:r>
      <w:r>
        <w:rPr>
          <w:szCs w:val="24"/>
          <w:lang w:val="en-GB"/>
        </w:rPr>
        <w:t xml:space="preserve"> which typically produces numerous extracellular enzymes and toxins that enable invasive infections in otherwise healthy hosts, </w:t>
      </w:r>
      <w:r>
        <w:rPr>
          <w:i/>
          <w:szCs w:val="24"/>
          <w:lang w:val="en-GB"/>
        </w:rPr>
        <w:t xml:space="preserve">S. epidermidis </w:t>
      </w:r>
      <w:r>
        <w:rPr>
          <w:szCs w:val="24"/>
          <w:lang w:val="en-GB"/>
        </w:rPr>
        <w:t xml:space="preserve">seems to retain a limited number of virulence factors </w:t>
      </w:r>
      <w:r>
        <w:rPr>
          <w:szCs w:val="24"/>
          <w:lang w:val="en-GB"/>
        </w:rPr>
        <w:fldChar w:fldCharType="begin">
          <w:fldData xml:space="preserve">PEVuZE5vdGU+PENpdGU+PEF1dGhvcj5HaWxsPC9BdXRob3I+PFllYXI+MjAwNTwvWWVhcj48UmVj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</w:fldData>
        </w:fldChar>
      </w:r>
      <w:r w:rsidR="004C1458">
        <w:rPr>
          <w:szCs w:val="24"/>
          <w:lang w:val="en-GB"/>
        </w:rPr>
        <w:instrText xml:space="preserve"> ADDIN EN.CITE </w:instrText>
      </w:r>
      <w:r w:rsidR="004C1458">
        <w:rPr>
          <w:szCs w:val="24"/>
          <w:lang w:val="en-GB"/>
        </w:rPr>
        <w:fldChar w:fldCharType="begin">
          <w:fldData xml:space="preserve">PEVuZE5vdGU+PENpdGU+PEF1dGhvcj5HaWxsPC9BdXRob3I+PFllYXI+MjAwNTwvWWVhcj48UmVj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</w:fldData>
        </w:fldChar>
      </w:r>
      <w:r w:rsidR="004C1458">
        <w:rPr>
          <w:szCs w:val="24"/>
          <w:lang w:val="en-GB"/>
        </w:rPr>
        <w:instrText xml:space="preserve"> ADDIN EN.CITE.DATA </w:instrText>
      </w:r>
      <w:r w:rsidR="004C1458">
        <w:rPr>
          <w:szCs w:val="24"/>
          <w:lang w:val="en-GB"/>
        </w:rPr>
      </w:r>
      <w:r w:rsidR="004C1458">
        <w:rPr>
          <w:szCs w:val="24"/>
          <w:lang w:val="en-GB"/>
        </w:rPr>
        <w:fldChar w:fldCharType="end"/>
      </w:r>
      <w:r>
        <w:rPr>
          <w:szCs w:val="24"/>
          <w:lang w:val="en-GB"/>
        </w:rPr>
        <w:fldChar w:fldCharType="separate"/>
      </w:r>
      <w:r w:rsidR="004C1458">
        <w:rPr>
          <w:noProof/>
          <w:szCs w:val="24"/>
          <w:lang w:val="en-GB"/>
        </w:rPr>
        <w:t>(Gill et al., 2005a)</w:t>
      </w:r>
      <w:r>
        <w:rPr>
          <w:szCs w:val="24"/>
          <w:lang w:val="en-GB"/>
        </w:rPr>
        <w:fldChar w:fldCharType="end"/>
      </w:r>
      <w:r>
        <w:rPr>
          <w:szCs w:val="24"/>
          <w:lang w:val="en-GB"/>
        </w:rPr>
        <w:t xml:space="preserve"> and is more often unable to cause invasive infection in healthy hosts </w:t>
      </w:r>
      <w:r>
        <w:rPr>
          <w:szCs w:val="24"/>
          <w:lang w:val="en-GB"/>
        </w:rPr>
        <w:fldChar w:fldCharType="begin"/>
      </w:r>
      <w:r w:rsidR="00864747">
        <w:rPr>
          <w:szCs w:val="24"/>
          <w:lang w:val="en-GB"/>
        </w:rPr>
        <w:instrText xml:space="preserve"> ADDIN EN.CITE &lt;EndNote&gt;&lt;Cite&gt;&lt;Author&gt;Heilmann&lt;/Author&gt;&lt;Year&gt;2013&lt;/Year&gt;&lt;RecNum&gt;12&lt;/RecNum&gt;&lt;DisplayText&gt;(Heilmann and Gotz, 2013)&lt;/DisplayText&gt;&lt;record&gt;&lt;rec-number&gt;12&lt;/rec-number&gt;&lt;foreign-keys&gt;&lt;key app="EN" db-id="swz09f9rn5safyetpfpxaxprezttdvpd9tft" timestamp="1466764211"&gt;12&lt;/key&gt;&lt;/foreign-keys&gt;&lt;ref-type name="Book"&gt;6&lt;/ref-type&gt;&lt;contributors&gt;&lt;authors&gt;&lt;author&gt;Heilmann, C.&lt;/author&gt;&lt;author&gt;Gotz, F.&lt;/author&gt;&lt;/authors&gt;&lt;tertiary-authors&gt;&lt;author&gt;Moriarty, T.F.&lt;/author&gt;&lt;author&gt;Zaat, S. A. J.&lt;/author&gt;&lt;author&gt;Busscher, H. J.&lt;/author&gt;&lt;/tertiary-authors&gt;&lt;/contributors&gt;&lt;titles&gt;&lt;title&gt;Staphylococcal Viruelnce Factors&lt;/title&gt;&lt;secondary-title&gt;Biomaterials Associated Infections: Immunological Aspects and Antimicrobial Strategies&lt;/secondary-title&gt;&lt;/titles&gt;&lt;pages&gt;57-86&lt;/pages&gt;&lt;section&gt;3&lt;/section&gt;&lt;dates&gt;&lt;year&gt;2013&lt;/year&gt;&lt;pub-dates&gt;&lt;date&gt;2013&lt;/date&gt;&lt;/pub-dates&gt;&lt;/dates&gt;&lt;pub-location&gt;New York&lt;/pub-location&gt;&lt;publisher&gt;Springer&lt;/publisher&gt;&lt;isbn&gt;978-1-4614-1031-7&lt;/isbn&gt;&lt;urls&gt;&lt;/urls&gt;&lt;electronic-resource-num&gt;10.1007/978-1-4614-1031-7_3&lt;/electronic-resource-num&gt;&lt;/record&gt;&lt;/Cite&gt;&lt;/EndNote&gt;</w:instrText>
      </w:r>
      <w:r>
        <w:rPr>
          <w:szCs w:val="24"/>
          <w:lang w:val="en-GB"/>
        </w:rPr>
        <w:fldChar w:fldCharType="separate"/>
      </w:r>
      <w:r w:rsidR="00864747">
        <w:rPr>
          <w:noProof/>
          <w:szCs w:val="24"/>
          <w:lang w:val="en-GB"/>
        </w:rPr>
        <w:t>(Heilmann and Gotz, 2013)</w:t>
      </w:r>
      <w:r>
        <w:rPr>
          <w:szCs w:val="24"/>
          <w:lang w:val="en-GB"/>
        </w:rPr>
        <w:fldChar w:fldCharType="end"/>
      </w:r>
      <w:r>
        <w:rPr>
          <w:szCs w:val="24"/>
          <w:lang w:val="en-GB"/>
        </w:rPr>
        <w:t xml:space="preserve">. </w:t>
      </w:r>
    </w:p>
    <w:p w:rsidR="00B657B8" w:rsidP="00BA1417" w:rsidRDefault="00BA1417">
      <w:pPr>
        <w:pStyle w:val="Heading2"/>
        <w:rPr>
          <w:lang w:val="en-GB" w:eastAsia="en-GB"/>
        </w:rPr>
      </w:pPr>
      <w:r w:rsidRPr="00BA1417">
        <w:rPr>
          <w:i/>
          <w:lang w:val="en-GB" w:eastAsia="en-GB"/>
        </w:rPr>
        <w:t>S. epidermidis</w:t>
      </w:r>
      <w:r w:rsidRPr="00BA1417">
        <w:rPr>
          <w:lang w:val="en-GB" w:eastAsia="en-GB"/>
        </w:rPr>
        <w:t xml:space="preserve"> as a pathogen of the musculoskeletal system</w:t>
      </w:r>
    </w:p>
    <w:p w:rsidRPr="00B519DA" w:rsidR="00BA1417" w:rsidP="00B519DA" w:rsidRDefault="00BA1417">
      <w:pPr>
        <w:tabs>
          <w:tab w:val="left" w:pos="440"/>
        </w:tabs>
        <w:spacing w:before="100" w:beforeAutospacing="1" w:after="100" w:afterAutospacing="1"/>
        <w:jc w:val="both"/>
        <w:rPr>
          <w:i/>
          <w:szCs w:val="24"/>
        </w:rPr>
      </w:pPr>
      <w:r>
        <w:rPr>
          <w:i/>
          <w:color w:val="000000"/>
          <w:szCs w:val="24"/>
        </w:rPr>
        <w:lastRenderedPageBreak/>
        <w:t>S. epidermidis</w:t>
      </w:r>
      <w:r>
        <w:rPr>
          <w:color w:val="000000"/>
          <w:szCs w:val="24"/>
        </w:rPr>
        <w:t xml:space="preserve"> is second only to </w:t>
      </w:r>
      <w:r>
        <w:rPr>
          <w:i/>
          <w:color w:val="000000"/>
          <w:szCs w:val="24"/>
        </w:rPr>
        <w:t>S. aureus</w:t>
      </w:r>
      <w:r>
        <w:rPr>
          <w:color w:val="000000"/>
          <w:szCs w:val="24"/>
        </w:rPr>
        <w:t xml:space="preserve"> as the most prevalent species encountered in orthopedic device-related infections (ODRIs) </w:t>
      </w:r>
      <w:r>
        <w:rPr>
          <w:color w:val="000000"/>
          <w:szCs w:val="24"/>
        </w:rPr>
        <w:fldChar w:fldCharType="begin">
          <w:fldData xml:space="preserve">PEVuZE5vdGU+PENpdGU+PEF1dGhvcj5UcmFtcHV6PC9BdXRob3I+PFllYXI+MjAwNTwvWWVhcj48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PlM1OS02NjwvcGFnZXM+PHZvbHVtZT4zNyBTdXBwbCAyPC92b2x1bWU+PGtleXdvcmRzPjxrZXl3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PEVuZE5vdGU+PENpdGU+PEF1dGhvcj5UcmFtcHV6PC9BdXRob3I+PFllYXI+MjAwNTwvWWVhcj48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PlM1OS02NjwvcGFnZXM+PHZvbHVtZT4zNyBTdXBwbCAyPC92b2x1bWU+PGtleXdvcmRzPjxrZXl3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(Trampuz and Zimmerli, 2005; 2006)</w:t>
      </w:r>
      <w:r>
        <w:rPr>
          <w:color w:val="000000"/>
          <w:szCs w:val="24"/>
        </w:rPr>
        <w:fldChar w:fldCharType="end"/>
      </w:r>
      <w:r>
        <w:rPr>
          <w:color w:val="000000"/>
          <w:szCs w:val="24"/>
        </w:rPr>
        <w:t xml:space="preserve">. </w:t>
      </w:r>
      <w:r>
        <w:rPr>
          <w:i/>
          <w:color w:val="000000"/>
          <w:szCs w:val="24"/>
        </w:rPr>
        <w:t>S. epidermidis</w:t>
      </w:r>
      <w:r>
        <w:rPr>
          <w:color w:val="000000"/>
          <w:szCs w:val="24"/>
        </w:rPr>
        <w:t xml:space="preserve"> causes approximately 20% of ODRIs </w:t>
      </w:r>
      <w:r>
        <w:rPr>
          <w:color w:val="000000"/>
          <w:szCs w:val="24"/>
        </w:rPr>
        <w:fldChar w:fldCharType="begin"/>
      </w:r>
      <w:r w:rsidR="00864747">
        <w:rPr>
          <w:color w:val="000000"/>
          <w:szCs w:val="24"/>
        </w:rPr>
        <w:instrText xml:space="preserve"> ADDIN EN.CITE &lt;EndNote&gt;&lt;Cite&gt;&lt;Author&gt;Trampuz&lt;/Author&gt;&lt;Year&gt;2006&lt;/Year&gt;&lt;RecNum&gt;115&lt;/RecNum&gt;&lt;DisplayText&gt;(Trampuz and Zimmerli, 2006)&lt;/DisplayText&gt;&lt;record&gt;&lt;rec-number&gt;115&lt;/rec-number&gt;&lt;foreign-keys&gt;&lt;key app="EN" db-id="swz09f9rn5safyetpfpxaxprezttdvpd9tft" timestamp="1467140601"&gt;115&lt;/key&gt;&lt;/foreign-keys&gt;&lt;ref-type name="Journal Article"&gt;17&lt;/ref-type&gt;&lt;contributors&gt;&lt;authors&gt;&lt;author&gt;Trampuz, A.&lt;/author&gt;&lt;author&gt;Zimmerli, W.&lt;/author&gt;&lt;/authors&gt;&lt;/contributors&gt;&lt;auth-address&gt;Klinik fur Infektiologie und Spitalhygiene, Universitatsspital Basel, Switzerland.&lt;/auth-address&gt;&lt;titles&gt;&lt;title&gt;Diagnosis and treatment of infections associated with fracture-fixation devices&lt;/title&gt;&lt;secondary-title&gt;Injury&lt;/secondary-title&gt;&lt;alt-title&gt;Injury&lt;/alt-title&gt;&lt;/titles&gt;&lt;periodical&gt;&lt;full-title&gt;Injury&lt;/full-title&gt;&lt;abbr-1&gt;Injury&lt;/abbr-1&gt;&lt;/periodical&gt;&lt;alt-periodical&gt;&lt;full-title&gt;Injury&lt;/full-title&gt;&lt;abbr-1&gt;Injury&lt;/abbr-1&gt;&lt;/alt-periodical&gt;&lt;pages&gt;S59-66&lt;/pages&gt;&lt;volume&gt;37 Suppl 2&lt;/volume&gt;&lt;keywords&gt;&lt;keyword&gt;Animals&lt;/keyword&gt;&lt;keyword&gt;Anti-Infective Agents/therapeutic use&lt;/keyword&gt;&lt;keyword&gt;Bacteria/pathogenicity&lt;/keyword&gt;&lt;keyword&gt;*Bone Diseases, Infectious/classification/diagnosis/therapy&lt;/keyword&gt;&lt;keyword&gt;External Fixators/*adverse effects&lt;/keyword&gt;&lt;keyword&gt;Fracture Fixation/*adverse effects&lt;/keyword&gt;&lt;keyword&gt;Guinea Pigs&lt;/keyword&gt;&lt;keyword&gt;Humans&lt;/keyword&gt;&lt;keyword&gt;Internal Fixators/*adverse effects&lt;/keyword&gt;&lt;keyword&gt;Postoperative Complications/classification/diagnosis/therapy&lt;/keyword&gt;&lt;/keywords&gt;&lt;dates&gt;&lt;year&gt;2006&lt;/year&gt;&lt;pub-dates&gt;&lt;date&gt;May&lt;/date&gt;&lt;/pub-dates&gt;&lt;/dates&gt;&lt;isbn&gt;0020-1383 (Print)&amp;#xD;0020-1383 (Linking)&lt;/isbn&gt;&lt;accession-num&gt;16651073&lt;/accession-num&gt;&lt;urls&gt;&lt;related-urls&gt;&lt;url&gt;http://www.ncbi.nlm.nih.gov/pubmed/16651073&lt;/url&gt;&lt;/related-urls&gt;&lt;/urls&gt;&lt;electronic-resource-num&gt;10.1016/j.injury.2006.04.010&lt;/electronic-resource-num&gt;&lt;/record&gt;&lt;/Cite&gt;&lt;/EndNote&gt;</w:instrText>
      </w:r>
      <w:r>
        <w:rPr>
          <w:color w:val="000000"/>
          <w:szCs w:val="24"/>
        </w:rPr>
        <w:fldChar w:fldCharType="separate"/>
      </w:r>
      <w:r w:rsidR="00864747">
        <w:rPr>
          <w:noProof/>
          <w:color w:val="000000"/>
          <w:szCs w:val="24"/>
        </w:rPr>
        <w:t>(Trampuz and Zimmerli, 2006)</w:t>
      </w:r>
      <w:r>
        <w:rPr>
          <w:color w:val="000000"/>
          <w:szCs w:val="24"/>
        </w:rPr>
        <w:fldChar w:fldCharType="end"/>
      </w:r>
      <w:r>
        <w:rPr>
          <w:color w:val="000000"/>
          <w:szCs w:val="24"/>
        </w:rPr>
        <w:t xml:space="preserve"> and the prevalence may</w:t>
      </w:r>
      <w:r>
        <w:rPr>
          <w:i/>
          <w:color w:val="000000"/>
          <w:szCs w:val="24"/>
        </w:rPr>
        <w:t xml:space="preserve"> </w:t>
      </w:r>
      <w:r>
        <w:rPr>
          <w:color w:val="000000"/>
          <w:szCs w:val="24"/>
        </w:rPr>
        <w:t xml:space="preserve">even increase to 50% in late-developing infections </w:t>
      </w:r>
      <w:r>
        <w:rPr>
          <w:color w:val="000000"/>
          <w:szCs w:val="24"/>
        </w:rPr>
        <w:fldChar w:fldCharType="begin"/>
      </w:r>
      <w:r w:rsidR="00864747">
        <w:rPr>
          <w:color w:val="000000"/>
          <w:szCs w:val="24"/>
        </w:rPr>
        <w:instrText xml:space="preserve"> ADDIN EN.CITE &lt;EndNote&gt;&lt;Cite&gt;&lt;Author&gt;Schafer&lt;/Author&gt;&lt;Year&gt;2008&lt;/Year&gt;&lt;RecNum&gt;116&lt;/RecNum&gt;&lt;DisplayText&gt;(Schafer et al., 2008)&lt;/DisplayText&gt;&lt;record&gt;&lt;rec-number&gt;116&lt;/rec-number&gt;&lt;foreign-keys&gt;&lt;key app="EN" db-id="swz09f9rn5safyetpfpxaxprezttdvpd9tft" timestamp="1467140601"&gt;116&lt;/key&gt;&lt;/foreign-keys&gt;&lt;ref-type name="Journal Article"&gt;17&lt;/ref-type&gt;&lt;contributors&gt;&lt;authors&gt;&lt;author&gt;Schafer, P.&lt;/author&gt;&lt;author&gt;Fink, B.&lt;/author&gt;&lt;author&gt;Sandow, D.&lt;/author&gt;&lt;author&gt;Margull, A.&lt;/author&gt;&lt;author&gt;Berger, I.&lt;/author&gt;&lt;author&gt;Frommelt, L.&lt;/author&gt;&lt;/authors&gt;&lt;/contributors&gt;&lt;auth-address&gt;Ambulatory Healthcare Center, Labor Ludwigsburg, Ludwigsburg, Germany.&lt;/auth-address&gt;&lt;titles&gt;&lt;title&gt;Prolonged bacterial culture to identify late periprosthetic joint infection: a promising strategy&lt;/title&gt;&lt;secondary-title&gt;Clin Infect Dis&lt;/secondary-title&gt;&lt;/titles&gt;&lt;periodical&gt;&lt;full-title&gt;Clin Infect Dis&lt;/full-title&gt;&lt;/periodical&gt;&lt;pages&gt;1403-9&lt;/pages&gt;&lt;volume&gt;47&lt;/volume&gt;&lt;number&gt;11&lt;/number&gt;&lt;keywords&gt;&lt;keyword&gt;Aged&lt;/keyword&gt;&lt;keyword&gt;Arthritis/*diagnosis/microbiology/pathology&lt;/keyword&gt;&lt;keyword&gt;Bacteria/isolation &amp;amp; purification&lt;/keyword&gt;&lt;keyword&gt;Bacterial Infections/*diagnosis/microbiology/pathology&lt;/keyword&gt;&lt;keyword&gt;*Bacteriological Techniques&lt;/keyword&gt;&lt;keyword&gt;Female&lt;/keyword&gt;&lt;keyword&gt;Hip/*microbiology/pathology&lt;/keyword&gt;&lt;keyword&gt;Humans&lt;/keyword&gt;&lt;keyword&gt;Knee/*microbiology/pathology&lt;/keyword&gt;&lt;keyword&gt;Male&lt;/keyword&gt;&lt;keyword&gt;Prosthesis-Related Infections/*diagnosis/microbiology/pathology&lt;/keyword&gt;&lt;keyword&gt;Statistics as Topic&lt;/keyword&gt;&lt;keyword&gt;Time Factors&lt;/keyword&gt;&lt;/keywords&gt;&lt;dates&gt;&lt;year&gt;2008&lt;/year&gt;&lt;pub-dates&gt;&lt;date&gt;Dec 1&lt;/date&gt;&lt;/pub-dates&gt;&lt;/dates&gt;&lt;isbn&gt;1537-6591 (Electronic)&amp;#xD;1058-4838 (Linking)&lt;/isbn&gt;&lt;accession-num&gt;18937579&lt;/accession-num&gt;&lt;urls&gt;&lt;related-urls&gt;&lt;url&gt;http://www.ncbi.nlm.nih.gov/pubmed/18937579&lt;/url&gt;&lt;/related-urls&gt;&lt;/urls&gt;&lt;electronic-resource-num&gt;10.1086/592973&lt;/electronic-resource-num&gt;&lt;/record&gt;&lt;/Cite&gt;&lt;/EndNote&gt;</w:instrText>
      </w:r>
      <w:r>
        <w:rPr>
          <w:color w:val="000000"/>
          <w:szCs w:val="24"/>
        </w:rPr>
        <w:fldChar w:fldCharType="separate"/>
      </w:r>
      <w:r w:rsidR="00864747">
        <w:rPr>
          <w:noProof/>
          <w:color w:val="000000"/>
          <w:szCs w:val="24"/>
        </w:rPr>
        <w:t>(Schafer et al., 2008)</w:t>
      </w:r>
      <w:r>
        <w:rPr>
          <w:color w:val="000000"/>
          <w:szCs w:val="24"/>
        </w:rPr>
        <w:fldChar w:fldCharType="end"/>
      </w:r>
      <w:r>
        <w:rPr>
          <w:color w:val="000000"/>
          <w:szCs w:val="24"/>
        </w:rPr>
        <w:t xml:space="preserve">. These late-developing infections may be linked to the sub-acute nature of </w:t>
      </w:r>
      <w:r>
        <w:rPr>
          <w:i/>
          <w:color w:val="000000"/>
          <w:szCs w:val="24"/>
        </w:rPr>
        <w:t>S. epidermidis</w:t>
      </w:r>
      <w:r>
        <w:rPr>
          <w:color w:val="000000"/>
          <w:szCs w:val="24"/>
        </w:rPr>
        <w:t xml:space="preserve"> infections, which may present many months after surgery with subtle signs of infection. This differs from the acute and often obvious nature of </w:t>
      </w:r>
      <w:r>
        <w:rPr>
          <w:i/>
          <w:color w:val="000000"/>
          <w:szCs w:val="24"/>
        </w:rPr>
        <w:t xml:space="preserve">S. aureus </w:t>
      </w:r>
      <w:r>
        <w:rPr>
          <w:color w:val="000000"/>
          <w:szCs w:val="24"/>
        </w:rPr>
        <w:t xml:space="preserve">infections and may be partially explained by the lack of virulence factors retained by </w:t>
      </w:r>
      <w:r>
        <w:rPr>
          <w:i/>
          <w:color w:val="000000"/>
          <w:szCs w:val="24"/>
        </w:rPr>
        <w:t xml:space="preserve">S. epidermidis </w:t>
      </w:r>
      <w:r>
        <w:rPr>
          <w:color w:val="000000"/>
          <w:szCs w:val="24"/>
        </w:rPr>
        <w:t xml:space="preserve">in comparison with </w:t>
      </w:r>
      <w:r>
        <w:rPr>
          <w:i/>
          <w:color w:val="000000"/>
          <w:szCs w:val="24"/>
        </w:rPr>
        <w:t>S. aureus</w:t>
      </w:r>
      <w:r>
        <w:rPr>
          <w:color w:val="000000"/>
          <w:szCs w:val="24"/>
        </w:rPr>
        <w:t xml:space="preserve"> </w:t>
      </w:r>
      <w:r>
        <w:rPr>
          <w:szCs w:val="24"/>
        </w:rPr>
        <w:fldChar w:fldCharType="begin">
          <w:fldData xml:space="preserve">PEVuZE5vdGU+PENpdGU+PEF1dGhvcj5NZWx6ZXI8L0F1dGhvcj48WWVhcj4yMDAzPC9ZZWFyPjxS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Q2xpbiBJbmZlY3QgRGlzPC9mdWxsLXRpdGxlPjwvcGVyaW9kaWNhbD48cGFnZXM+MTQ1My02MDwv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ZGljYWw+PHBhZ2VzPjI3My05PC9wYWdlcz48dm9sdW1lPjI4PC92b2x1bWU+PG51bWJlcj4zPC9u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ZiBtZWRpY2luZTwvYWJici0xPjwvYWx0LXBlcmlvZGljYWw+PHBhZ2VzPjE2NDUtNTQ8L3BhZ2Vz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=
</w:fldData>
        </w:fldChar>
      </w:r>
      <w:r w:rsidR="00864747">
        <w:rPr>
          <w:szCs w:val="24"/>
        </w:rPr>
        <w:instrText xml:space="preserve"> ADDIN EN.CITE </w:instrText>
      </w:r>
      <w:r w:rsidR="00864747">
        <w:rPr>
          <w:szCs w:val="24"/>
        </w:rPr>
        <w:fldChar w:fldCharType="begin">
          <w:fldData xml:space="preserve">PEVuZE5vdGU+PENpdGU+PEF1dGhvcj5NZWx6ZXI8L0F1dGhvcj48WWVhcj4yMDAzPC9ZZWFyPjxS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Q2xpbiBJbmZlY3QgRGlzPC9mdWxsLXRpdGxlPjwvcGVyaW9kaWNhbD48cGFnZXM+MTQ1My02MDwv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ZGljYWw+PHBhZ2VzPjI3My05PC9wYWdlcz48dm9sdW1lPjI4PC92b2x1bWU+PG51bWJlcj4zPC9u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ZiBtZWRpY2luZTwvYWJici0xPjwvYWx0LXBlcmlvZGljYWw+PHBhZ2VzPjE2NDUtNTQ8L3BhZ2Vz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=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(Melzer et al., 2003; Zimmerli et al., 2004; Shurland et al., 2007)</w:t>
      </w:r>
      <w:r>
        <w:rPr>
          <w:szCs w:val="24"/>
        </w:rPr>
        <w:fldChar w:fldCharType="end"/>
      </w:r>
      <w:r>
        <w:rPr>
          <w:szCs w:val="24"/>
        </w:rPr>
        <w:t xml:space="preserve">. An illustrative case of a chronic </w:t>
      </w:r>
      <w:r>
        <w:rPr>
          <w:i/>
          <w:szCs w:val="24"/>
        </w:rPr>
        <w:t xml:space="preserve">S. epidermidis </w:t>
      </w:r>
      <w:r>
        <w:rPr>
          <w:szCs w:val="24"/>
        </w:rPr>
        <w:t>infection is shown in Figure 1, detailing the fact that these infections may present many months after the presumptive initial colonization event and result in prolonged healing times and poor functional outcome for the patient.</w:t>
      </w:r>
      <w:r>
        <w:rPr>
          <w:i/>
          <w:szCs w:val="24"/>
        </w:rPr>
        <w:t xml:space="preserve"> </w:t>
      </w:r>
    </w:p>
    <w:p w:rsidR="00BA1417" w:rsidP="00BA1417" w:rsidRDefault="00BA1417">
      <w:pPr>
        <w:tabs>
          <w:tab w:val="left" w:pos="440"/>
        </w:tabs>
        <w:spacing w:before="100" w:beforeAutospacing="1" w:after="100" w:afterAutospacing="1"/>
        <w:jc w:val="both"/>
        <w:rPr>
          <w:bCs/>
          <w:szCs w:val="24"/>
        </w:rPr>
      </w:pPr>
      <w:r>
        <w:rPr>
          <w:bCs/>
          <w:szCs w:val="24"/>
        </w:rPr>
        <w:t xml:space="preserve">The diagnosis of ODRI is based on the combination of clinical presentation, biopsy culture, histological analysis and clinical diagnostic criteria, such as C-reactive protein </w:t>
      </w:r>
      <w:r>
        <w:rPr>
          <w:bCs/>
          <w:szCs w:val="24"/>
        </w:rPr>
        <w:fldChar w:fldCharType="begin">
          <w:fldData xml:space="preserve">PEVuZE5vdGU+PENpdGU+PEF1dGhvcj5NZXRzZW1ha2VyczwvQXV0aG9yPjxZZWFyPjIwMTY8L1ll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</w:fldData>
        </w:fldChar>
      </w:r>
      <w:r w:rsidR="00864747">
        <w:rPr>
          <w:bCs/>
          <w:szCs w:val="24"/>
        </w:rPr>
        <w:instrText xml:space="preserve"> ADDIN EN.CITE </w:instrText>
      </w:r>
      <w:r w:rsidR="00864747">
        <w:rPr>
          <w:bCs/>
          <w:szCs w:val="24"/>
        </w:rPr>
        <w:fldChar w:fldCharType="begin">
          <w:fldData xml:space="preserve">PEVuZE5vdGU+PENpdGU+PEF1dGhvcj5NZXRzZW1ha2VyczwvQXV0aG9yPjxZZWFyPjIwMTY8L1ll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(Metsemakers et al., 2016)</w:t>
      </w:r>
      <w:r>
        <w:rPr>
          <w:bCs/>
          <w:szCs w:val="24"/>
        </w:rPr>
        <w:fldChar w:fldCharType="end"/>
      </w:r>
      <w:r>
        <w:rPr>
          <w:bCs/>
          <w:szCs w:val="24"/>
        </w:rPr>
        <w:t xml:space="preserve">. Diagnosis may be particularly challenging for sub-acute infections due to the lack of obvious clinical signs of infection. Therefore, microbiological culture results are often the most critical diagnostic criteria. Since the microbes grow in biofilms on the foreign material and in necrotic bone tissue, cultivation and identification of the disease-causing pathogens </w:t>
      </w:r>
      <w:r w:rsidRPr="00A94614">
        <w:rPr>
          <w:bCs/>
          <w:szCs w:val="24"/>
        </w:rPr>
        <w:t>may require</w:t>
      </w:r>
      <w:r w:rsidRPr="00A94614" w:rsidR="00CF7523">
        <w:rPr>
          <w:bCs/>
          <w:szCs w:val="24"/>
        </w:rPr>
        <w:t xml:space="preserve"> the culture of intraoperative tissue samples and removal of the implant</w:t>
      </w:r>
      <w:r w:rsidRPr="00A94614" w:rsidR="003830F1">
        <w:rPr>
          <w:bCs/>
          <w:szCs w:val="24"/>
        </w:rPr>
        <w:t xml:space="preserve"> for appropriate sampl</w:t>
      </w:r>
      <w:r w:rsidRPr="00A94614" w:rsidR="00A94614">
        <w:rPr>
          <w:bCs/>
          <w:szCs w:val="24"/>
        </w:rPr>
        <w:t>ing</w:t>
      </w:r>
      <w:r>
        <w:rPr>
          <w:bCs/>
          <w:szCs w:val="24"/>
        </w:rPr>
        <w:t xml:space="preserve"> </w:t>
      </w:r>
      <w:r>
        <w:rPr>
          <w:bCs/>
          <w:szCs w:val="24"/>
        </w:rPr>
        <w:fldChar w:fldCharType="begin">
          <w:fldData xml:space="preserve">PEVuZE5vdGU+PENpdGU+PEF1dGhvcj5WZWVoPC9BdXRob3I+PFllYXI+MjAwMzwvWWVhcj48UmVj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</w:fldData>
        </w:fldChar>
      </w:r>
      <w:r w:rsidR="00864747">
        <w:rPr>
          <w:bCs/>
          <w:szCs w:val="24"/>
        </w:rPr>
        <w:instrText xml:space="preserve"> ADDIN EN.CITE </w:instrText>
      </w:r>
      <w:r w:rsidR="00864747">
        <w:rPr>
          <w:bCs/>
          <w:szCs w:val="24"/>
        </w:rPr>
        <w:fldChar w:fldCharType="begin">
          <w:fldData xml:space="preserve">PEVuZE5vdGU+PENpdGU+PEF1dGhvcj5WZWVoPC9BdXRob3I+PFllYXI+MjAwMzwvWWVhcj48UmVj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(Post et al., 1995; Veeh et al., 2003; Costerton et al., 2011)</w:t>
      </w:r>
      <w:r>
        <w:rPr>
          <w:bCs/>
          <w:szCs w:val="24"/>
        </w:rPr>
        <w:fldChar w:fldCharType="end"/>
      </w:r>
      <w:r>
        <w:rPr>
          <w:bCs/>
          <w:szCs w:val="24"/>
        </w:rPr>
        <w:t xml:space="preserve">. To increase the yield of positive cultures, it is advised to terminate antibiotic therapy before sampling, acquire at least three tissue biopsies, and to perform sonication of removed hardware to remove biofilm-associated bacteria from the surface </w:t>
      </w:r>
      <w:r>
        <w:rPr>
          <w:bCs/>
          <w:szCs w:val="24"/>
        </w:rPr>
        <w:fldChar w:fldCharType="begin">
          <w:fldData xml:space="preserve">PEVuZE5vdGU+PENpdGU+PEF1dGhvcj5UcmFtcHV6PC9BdXRob3I+PFllYXI+MjAwNzwvWWVhcj48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</w:fldData>
        </w:fldChar>
      </w:r>
      <w:r w:rsidR="00864747">
        <w:rPr>
          <w:bCs/>
          <w:szCs w:val="24"/>
        </w:rPr>
        <w:instrText xml:space="preserve"> ADDIN EN.CITE </w:instrText>
      </w:r>
      <w:r w:rsidR="00864747">
        <w:rPr>
          <w:bCs/>
          <w:szCs w:val="24"/>
        </w:rPr>
        <w:fldChar w:fldCharType="begin">
          <w:fldData xml:space="preserve">PEVuZE5vdGU+PENpdGU+PEF1dGhvcj5UcmFtcHV6PC9BdXRob3I+PFllYXI+MjAwNzwvWWVhcj48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(Trampuz and Zimmerli, 2006; Trampuz et al., 2007; Puig-Verdie et al., 2013; Yano et al., 2014; Dapunt et al., 2015; Metsemakers et al., 2016)</w:t>
      </w:r>
      <w:r>
        <w:rPr>
          <w:bCs/>
          <w:szCs w:val="24"/>
        </w:rPr>
        <w:fldChar w:fldCharType="end"/>
      </w:r>
      <w:r>
        <w:rPr>
          <w:bCs/>
          <w:szCs w:val="24"/>
        </w:rPr>
        <w:t xml:space="preserve">. In suspected </w:t>
      </w:r>
      <w:r>
        <w:rPr>
          <w:bCs/>
          <w:i/>
          <w:szCs w:val="24"/>
        </w:rPr>
        <w:t xml:space="preserve">S. epidermidis </w:t>
      </w:r>
      <w:r>
        <w:rPr>
          <w:bCs/>
          <w:szCs w:val="24"/>
        </w:rPr>
        <w:t xml:space="preserve">infections, where the pathogen is also a skin commensal that could contaminate the biopsy if aseptic techniques are not followed, the same indistinguishable microorganism must be cultured from at least two separate biopsies in order to differentiate a relevant infection from skin contamination. In contrast, in virulent species such as </w:t>
      </w:r>
      <w:r>
        <w:rPr>
          <w:bCs/>
          <w:i/>
          <w:szCs w:val="24"/>
        </w:rPr>
        <w:t>S. aureus</w:t>
      </w:r>
      <w:r>
        <w:rPr>
          <w:bCs/>
          <w:szCs w:val="24"/>
        </w:rPr>
        <w:t xml:space="preserve"> or </w:t>
      </w:r>
      <w:r>
        <w:rPr>
          <w:bCs/>
          <w:i/>
          <w:szCs w:val="24"/>
        </w:rPr>
        <w:t>Escherichia coli</w:t>
      </w:r>
      <w:r>
        <w:rPr>
          <w:bCs/>
          <w:szCs w:val="24"/>
        </w:rPr>
        <w:t xml:space="preserve">, a single positive biopsy may be sufficient to determine the presence of an infection </w:t>
      </w:r>
      <w:r>
        <w:rPr>
          <w:bCs/>
          <w:szCs w:val="24"/>
        </w:rPr>
        <w:fldChar w:fldCharType="begin">
          <w:fldData xml:space="preserve">PEVuZE5vdGU+PENpdGU+PEF1dGhvcj5Pc21vbjwvQXV0aG9yPjxZZWFyPjIwMTM8L1llYXI+PFJl
Y051bT4xMzE8L1JlY051bT48RGlzcGxheVRleHQ+KFBhdHpha2lzIGFuZCBaYWxhdnJhcywgMjAw
NTsgT3Ntb24gZXQgYWwuLCAyMDEzKTwvRGlzcGxheVRleHQ+PHJlY29yZD48cmVjLW51bWJlcj4x
MzE8L3JlYy1udW1iZXI+PGZvcmVpZ24ta2V5cz48a2V5IGFwcD0iRU4iIGRiLWlkPSJzd3owOWY5
cm41c2FmeWV0cGZweGF4cHJlenR0ZHZwZDl0ZnQiIHRpbWVzdGFtcD0iMTQ2NzE0MDYwNiI+MTMx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PC9hdXRob3I+PGF1dGhvcj5JbmZlY3Rpb3VzIERpc2Vhc2VzIFNvY2lldHkgb2YsIEFtZXJpY2E8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</w:fldData>
        </w:fldChar>
      </w:r>
      <w:r w:rsidR="00864747">
        <w:rPr>
          <w:bCs/>
          <w:szCs w:val="24"/>
        </w:rPr>
        <w:instrText xml:space="preserve"> ADDIN EN.CITE </w:instrText>
      </w:r>
      <w:r w:rsidR="00864747">
        <w:rPr>
          <w:bCs/>
          <w:szCs w:val="24"/>
        </w:rPr>
        <w:fldChar w:fldCharType="begin">
          <w:fldData xml:space="preserve">PEVuZE5vdGU+PENpdGU+PEF1dGhvcj5Pc21vbjwvQXV0aG9yPjxZZWFyPjIwMTM8L1llYXI+PFJl
Y051bT4xMzE8L1JlY051bT48RGlzcGxheVRleHQ+KFBhdHpha2lzIGFuZCBaYWxhdnJhcywgMjAw
NTsgT3Ntb24gZXQgYWwuLCAyMDEzKTwvRGlzcGxheVRleHQ+PHJlY29yZD48cmVjLW51bWJlcj4x
MzE8L3JlYy1udW1iZXI+PGZvcmVpZ24ta2V5cz48a2V5IGFwcD0iRU4iIGRiLWlkPSJzd3owOWY5
cm41c2FmeWV0cGZweGF4cHJlenR0ZHZwZDl0ZnQiIHRpbWVzdGFtcD0iMTQ2NzE0MDYwNiI+MTMx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PC9hdXRob3I+PGF1dGhvcj5JbmZlY3Rpb3VzIERpc2Vhc2VzIFNvY2lldHkgb2YsIEFtZXJpY2E8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(Patzakis and Zalavras, 2005; Osmon et al., 2013)</w:t>
      </w:r>
      <w:r>
        <w:rPr>
          <w:bCs/>
          <w:szCs w:val="24"/>
        </w:rPr>
        <w:fldChar w:fldCharType="end"/>
      </w:r>
      <w:r>
        <w:rPr>
          <w:bCs/>
          <w:szCs w:val="24"/>
        </w:rPr>
        <w:t xml:space="preserve">. </w:t>
      </w:r>
    </w:p>
    <w:p w:rsidRPr="00BA1417" w:rsidR="00BA1417" w:rsidP="00BA1417" w:rsidRDefault="00BA1417">
      <w:pPr>
        <w:tabs>
          <w:tab w:val="left" w:pos="440"/>
        </w:tabs>
        <w:spacing w:before="100" w:beforeAutospacing="1" w:after="100" w:afterAutospacing="1"/>
        <w:jc w:val="both"/>
        <w:rPr>
          <w:szCs w:val="24"/>
        </w:rPr>
      </w:pPr>
      <w:r>
        <w:rPr>
          <w:szCs w:val="24"/>
        </w:rPr>
        <w:t xml:space="preserve">The treatment of </w:t>
      </w:r>
      <w:r>
        <w:rPr>
          <w:i/>
          <w:szCs w:val="24"/>
        </w:rPr>
        <w:t xml:space="preserve">S. epidermidis </w:t>
      </w:r>
      <w:r>
        <w:rPr>
          <w:szCs w:val="24"/>
        </w:rPr>
        <w:t xml:space="preserve">ODRI will depend on patient-specific factors, but will possibly require implant removal and a minimum of 6 weeks antibiotic therapy </w:t>
      </w:r>
      <w:r>
        <w:rPr>
          <w:szCs w:val="24"/>
        </w:rPr>
        <w:fldChar w:fldCharType="begin">
          <w:fldData xml:space="preserve">PEVuZE5vdGU+PENpdGU+PEF1dGhvcj5UcmFtcHV6PC9BdXRob3I+PFllYXI+MjAwNTwvWWVhcj48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PlM1OS02NjwvcGFnZXM+PHZvbHVtZT4zNyBTdXBwbCAyPC92b2x1bWU+PGtleXdvcmRzPjxrZXl3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</w:fldData>
        </w:fldChar>
      </w:r>
      <w:r w:rsidR="00864747">
        <w:rPr>
          <w:szCs w:val="24"/>
        </w:rPr>
        <w:instrText xml:space="preserve"> ADDIN EN.CITE </w:instrText>
      </w:r>
      <w:r w:rsidR="00864747">
        <w:rPr>
          <w:szCs w:val="24"/>
        </w:rPr>
        <w:fldChar w:fldCharType="begin">
          <w:fldData xml:space="preserve">PEVuZE5vdGU+PENpdGU+PEF1dGhvcj5UcmFtcHV6PC9BdXRob3I+PFllYXI+MjAwNTwvWWVhcj48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PlM1OS02NjwvcGFnZXM+PHZvbHVtZT4zNyBTdXBwbCAyPC92b2x1bWU+PGtleXdvcmRzPjxrZXl3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(Trampuz and Zimmerli, 2005; 2006)</w:t>
      </w:r>
      <w:r>
        <w:rPr>
          <w:szCs w:val="24"/>
        </w:rPr>
        <w:fldChar w:fldCharType="end"/>
      </w:r>
      <w:r>
        <w:rPr>
          <w:szCs w:val="24"/>
        </w:rPr>
        <w:t xml:space="preserve">. Despite such prolonged and comprehensive therapy, infection recurs in approximately one third of the cases and up to one fifth of cases cannot achieve a cure with restoration of limb function </w:t>
      </w:r>
      <w:r>
        <w:rPr>
          <w:szCs w:val="24"/>
        </w:rPr>
        <w:fldChar w:fldCharType="begin">
          <w:fldData xml:space="preserve">PEVuZE5vdGU+PENpdGU+PEF1dGhvcj5UZXRlcnljejwvQXV0aG9yPjxZZWFyPjIwMTA8L1llYXI+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=
</w:fldData>
        </w:fldChar>
      </w:r>
      <w:r w:rsidR="00864747">
        <w:rPr>
          <w:szCs w:val="24"/>
        </w:rPr>
        <w:instrText xml:space="preserve"> ADDIN EN.CITE </w:instrText>
      </w:r>
      <w:r w:rsidR="00864747">
        <w:rPr>
          <w:szCs w:val="24"/>
        </w:rPr>
        <w:fldChar w:fldCharType="begin">
          <w:fldData xml:space="preserve">PEVuZE5vdGU+PENpdGU+PEF1dGhvcj5UZXRlcnljejwvQXV0aG9yPjxZZWFyPjIwMTA8L1llYXI+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=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(Salgado et al., 2007; Teterycz et al., 2010; Morgenstern et al., 2016b; Morgenstern et al., 2016c)</w:t>
      </w:r>
      <w:r>
        <w:rPr>
          <w:szCs w:val="24"/>
        </w:rPr>
        <w:fldChar w:fldCharType="end"/>
      </w:r>
      <w:r>
        <w:rPr>
          <w:szCs w:val="24"/>
        </w:rPr>
        <w:t xml:space="preserve">. </w:t>
      </w:r>
      <w:r>
        <w:rPr>
          <w:color w:val="000000"/>
          <w:szCs w:val="24"/>
        </w:rPr>
        <w:t xml:space="preserve">Morgenstern </w:t>
      </w:r>
      <w:r>
        <w:rPr>
          <w:i/>
          <w:color w:val="000000"/>
          <w:szCs w:val="24"/>
        </w:rPr>
        <w:t>et al.</w:t>
      </w:r>
      <w:r>
        <w:rPr>
          <w:color w:val="000000"/>
          <w:szCs w:val="24"/>
        </w:rPr>
        <w:t xml:space="preserve"> investigated the clinical course and outcome of staphylococcal ODRIs in elderly patients and could show </w:t>
      </w:r>
      <w:r>
        <w:rPr>
          <w:i/>
          <w:szCs w:val="24"/>
        </w:rPr>
        <w:t xml:space="preserve">S. epidermidis </w:t>
      </w:r>
      <w:r>
        <w:rPr>
          <w:szCs w:val="24"/>
        </w:rPr>
        <w:t xml:space="preserve">was associated with prolonged infections and was associated with lower cure rates (75%) </w:t>
      </w:r>
      <w:r w:rsidR="003830F1">
        <w:rPr>
          <w:szCs w:val="24"/>
        </w:rPr>
        <w:t>than</w:t>
      </w:r>
      <w:r>
        <w:rPr>
          <w:color w:val="000000"/>
          <w:szCs w:val="24"/>
        </w:rPr>
        <w:t xml:space="preserve"> </w:t>
      </w:r>
      <w:r>
        <w:rPr>
          <w:i/>
          <w:color w:val="000000"/>
          <w:szCs w:val="24"/>
        </w:rPr>
        <w:t>S. aureus</w:t>
      </w:r>
      <w:r>
        <w:rPr>
          <w:color w:val="000000"/>
          <w:szCs w:val="24"/>
        </w:rPr>
        <w:t xml:space="preserve"> (84%), although </w:t>
      </w:r>
      <w:r>
        <w:rPr>
          <w:i/>
          <w:color w:val="000000"/>
          <w:szCs w:val="24"/>
        </w:rPr>
        <w:t>S. aureus</w:t>
      </w:r>
      <w:r>
        <w:rPr>
          <w:color w:val="000000"/>
          <w:szCs w:val="24"/>
        </w:rPr>
        <w:t xml:space="preserve"> related infections were associated with a five-fold higher mortality rate </w:t>
      </w:r>
      <w:r>
        <w:rPr>
          <w:color w:val="000000"/>
          <w:szCs w:val="24"/>
        </w:rPr>
        <w:fldChar w:fldCharType="begin">
          <w:fldData xml:space="preserve">PEVuZE5vdGU+PENpdGU+PEF1dGhvcj5Nb3JnZW5zdGVybjwvQXV0aG9yPjxZZWFyPjIwMTY8L1ll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PEVuZE5vdGU+PENpdGU+PEF1dGhvcj5Nb3JnZW5zdGVybjwvQXV0aG9yPjxZZWFyPjIwMTY8L1ll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(Morgenstern et al., 2016b)</w:t>
      </w:r>
      <w:r>
        <w:rPr>
          <w:color w:val="000000"/>
          <w:szCs w:val="24"/>
        </w:rPr>
        <w:fldChar w:fldCharType="end"/>
      </w:r>
      <w:r>
        <w:rPr>
          <w:color w:val="000000"/>
          <w:szCs w:val="24"/>
        </w:rPr>
        <w:t xml:space="preserve">. This data therefore supports clinical beliefs that </w:t>
      </w:r>
      <w:r>
        <w:rPr>
          <w:i/>
          <w:color w:val="000000"/>
          <w:szCs w:val="24"/>
        </w:rPr>
        <w:t xml:space="preserve">S. epidermidis </w:t>
      </w:r>
      <w:r>
        <w:rPr>
          <w:color w:val="000000"/>
          <w:szCs w:val="24"/>
        </w:rPr>
        <w:t xml:space="preserve">is an agent of sub-acute infection with significantly worse treatment outcomes, although </w:t>
      </w:r>
      <w:r w:rsidR="003830F1">
        <w:rPr>
          <w:color w:val="000000"/>
          <w:szCs w:val="24"/>
        </w:rPr>
        <w:t xml:space="preserve">those infections may be </w:t>
      </w:r>
      <w:r>
        <w:rPr>
          <w:color w:val="000000"/>
          <w:szCs w:val="24"/>
        </w:rPr>
        <w:t xml:space="preserve">less life-threatening than </w:t>
      </w:r>
      <w:r>
        <w:rPr>
          <w:i/>
          <w:color w:val="000000"/>
          <w:szCs w:val="24"/>
        </w:rPr>
        <w:t xml:space="preserve">S. aureus </w:t>
      </w:r>
      <w:r>
        <w:rPr>
          <w:color w:val="000000"/>
          <w:szCs w:val="24"/>
        </w:rPr>
        <w:t>infections</w:t>
      </w:r>
      <w:r>
        <w:rPr>
          <w:szCs w:val="24"/>
        </w:rPr>
        <w:t xml:space="preserve">. </w:t>
      </w:r>
    </w:p>
    <w:p w:rsidR="00BA1417" w:rsidP="00BA1417" w:rsidRDefault="00BA1417">
      <w:pPr>
        <w:pStyle w:val="Heading2"/>
      </w:pPr>
      <w:r w:rsidRPr="00BA1417">
        <w:rPr>
          <w:i/>
        </w:rPr>
        <w:t>S. epidermidis</w:t>
      </w:r>
      <w:r>
        <w:t xml:space="preserve"> virulence factors</w:t>
      </w:r>
    </w:p>
    <w:p w:rsidRPr="00BA1417" w:rsidR="00BA1417" w:rsidP="00BA1417" w:rsidRDefault="00BA1417">
      <w:pPr>
        <w:pStyle w:val="Heading3"/>
      </w:pPr>
      <w:r w:rsidRPr="00BA1417">
        <w:t>Adhesion to host proteins</w:t>
      </w:r>
    </w:p>
    <w:p w:rsidRPr="00B519DA" w:rsidR="00BA1417" w:rsidP="00B519DA" w:rsidRDefault="00BA1417">
      <w:pPr>
        <w:spacing w:before="100" w:beforeAutospacing="1" w:after="100" w:afterAutospacing="1"/>
        <w:jc w:val="both"/>
        <w:rPr>
          <w:szCs w:val="24"/>
          <w:lang w:val="en-GB"/>
        </w:rPr>
      </w:pPr>
      <w:r>
        <w:rPr>
          <w:szCs w:val="24"/>
          <w:lang w:val="en-GB"/>
        </w:rPr>
        <w:t xml:space="preserve">As a commensal microorganism, </w:t>
      </w:r>
      <w:r>
        <w:rPr>
          <w:i/>
          <w:szCs w:val="24"/>
          <w:lang w:val="en-GB"/>
        </w:rPr>
        <w:t xml:space="preserve">S. epidermidis </w:t>
      </w:r>
      <w:r>
        <w:rPr>
          <w:szCs w:val="24"/>
          <w:lang w:val="en-GB"/>
        </w:rPr>
        <w:t>retains the ability to specifically adhere to host proteins in the skin</w:t>
      </w:r>
      <w:r>
        <w:rPr>
          <w:szCs w:val="24"/>
        </w:rPr>
        <w:t xml:space="preserve">. </w:t>
      </w:r>
      <w:r>
        <w:rPr>
          <w:szCs w:val="24"/>
          <w:lang w:val="en-GB"/>
        </w:rPr>
        <w:t>In a</w:t>
      </w:r>
      <w:r w:rsidR="00667065">
        <w:rPr>
          <w:szCs w:val="24"/>
          <w:lang w:val="en-GB"/>
        </w:rPr>
        <w:t xml:space="preserve"> surgical wound</w:t>
      </w:r>
      <w:r>
        <w:rPr>
          <w:szCs w:val="24"/>
          <w:lang w:val="en-GB"/>
        </w:rPr>
        <w:t>, the bacterium utilises these adhesion mechanisms in order to adhere to the deeper tissue</w:t>
      </w:r>
      <w:r w:rsidR="00667065">
        <w:rPr>
          <w:szCs w:val="24"/>
          <w:lang w:val="en-GB"/>
        </w:rPr>
        <w:t>s and t</w:t>
      </w:r>
      <w:r>
        <w:rPr>
          <w:szCs w:val="24"/>
          <w:lang w:val="en-GB"/>
        </w:rPr>
        <w:t>o the</w:t>
      </w:r>
      <w:r w:rsidR="00667065">
        <w:rPr>
          <w:szCs w:val="24"/>
          <w:lang w:val="en-GB"/>
        </w:rPr>
        <w:t xml:space="preserve"> implanted device, or more specifically, the conditioning </w:t>
      </w:r>
      <w:r w:rsidR="00667065">
        <w:rPr>
          <w:szCs w:val="24"/>
          <w:lang w:val="en-GB"/>
        </w:rPr>
        <w:lastRenderedPageBreak/>
        <w:t xml:space="preserve">layer of host proteins deposited upon the device. </w:t>
      </w:r>
      <w:r>
        <w:rPr>
          <w:szCs w:val="24"/>
          <w:lang w:val="en-GB"/>
        </w:rPr>
        <w:t>Initial adhesion of bacteria to implant surfaces</w:t>
      </w:r>
      <w:r>
        <w:rPr>
          <w:i/>
          <w:szCs w:val="24"/>
          <w:lang w:val="en-GB"/>
        </w:rPr>
        <w:t xml:space="preserve"> </w:t>
      </w:r>
      <w:r>
        <w:rPr>
          <w:szCs w:val="24"/>
          <w:lang w:val="en-GB"/>
        </w:rPr>
        <w:t xml:space="preserve">is mediated by non-specific interactions such as hydrophobic interactions </w:t>
      </w:r>
      <w:r>
        <w:rPr>
          <w:szCs w:val="24"/>
          <w:lang w:val="en-GB"/>
        </w:rPr>
        <w:fldChar w:fldCharType="begin"/>
      </w:r>
      <w:r w:rsidR="00864747">
        <w:rPr>
          <w:szCs w:val="24"/>
          <w:lang w:val="en-GB"/>
        </w:rPr>
        <w:instrText xml:space="preserve"> ADDIN EN.CITE &lt;EndNote&gt;&lt;Cite&gt;&lt;Author&gt;Gristina&lt;/Author&gt;&lt;Year&gt;1987&lt;/Year&gt;&lt;RecNum&gt;20&lt;/RecNum&gt;&lt;DisplayText&gt;(Gristina, 1987)&lt;/DisplayText&gt;&lt;record&gt;&lt;rec-number&gt;20&lt;/rec-number&gt;&lt;foreign-keys&gt;&lt;key app="EN" db-id="swz09f9rn5safyetpfpxaxprezttdvpd9tft" timestamp="1466764213"&gt;20&lt;/key&gt;&lt;/foreign-keys&gt;&lt;ref-type name="Journal Article"&gt;17&lt;/ref-type&gt;&lt;contributors&gt;&lt;authors&gt;&lt;author&gt;Gristina,A.&lt;/author&gt;&lt;/authors&gt;&lt;/contributors&gt;&lt;titles&gt;&lt;title&gt;Biomaterial-centered infection: microbial adhesion versus tissue integration&lt;/title&gt;&lt;secondary-title&gt;Science&lt;/secondary-title&gt;&lt;/titles&gt;&lt;periodical&gt;&lt;full-title&gt;Science&lt;/full-title&gt;&lt;abbr-1&gt;Science&lt;/abbr-1&gt;&lt;/periodical&gt;&lt;pages&gt;1588-1595&lt;/pages&gt;&lt;volume&gt;237&lt;/volume&gt;&lt;keywords&gt;&lt;keyword&gt;adhesion&lt;/keyword&gt;&lt;keyword&gt;BACTERIA&lt;/keyword&gt;&lt;keyword&gt;implant&lt;/keyword&gt;&lt;keyword&gt;infection&lt;/keyword&gt;&lt;keyword&gt;MATERIAL&lt;/keyword&gt;&lt;keyword&gt;ORACLE-IMPORT&lt;/keyword&gt;&lt;keyword&gt;structure&lt;/keyword&gt;&lt;keyword&gt;SURFACE&lt;/keyword&gt;&lt;keyword&gt;TISSUE&lt;/keyword&gt;&lt;/keywords&gt;&lt;dates&gt;&lt;year&gt;1987&lt;/year&gt;&lt;pub-dates&gt;&lt;date&gt;1987&lt;/date&gt;&lt;/pub-dates&gt;&lt;/dates&gt;&lt;label&gt;38366&lt;/label&gt;&lt;urls&gt;&lt;/urls&gt;&lt;custom1&gt;SEK&lt;/custom1&gt;&lt;custom2&gt;2B09 Bibliothek&lt;/custom2&gt;&lt;custom4&gt;R 14791&lt;/custom4&gt;&lt;custom5&gt;18-FEB-93&lt;/custom5&gt;&lt;/record&gt;&lt;/Cite&gt;&lt;/EndNote&gt;</w:instrText>
      </w:r>
      <w:r>
        <w:rPr>
          <w:szCs w:val="24"/>
          <w:lang w:val="en-GB"/>
        </w:rPr>
        <w:fldChar w:fldCharType="separate"/>
      </w:r>
      <w:r w:rsidR="00864747">
        <w:rPr>
          <w:noProof/>
          <w:szCs w:val="24"/>
          <w:lang w:val="en-GB"/>
        </w:rPr>
        <w:t>(Gristina, 1987)</w:t>
      </w:r>
      <w:r>
        <w:rPr>
          <w:szCs w:val="24"/>
          <w:lang w:val="en-GB"/>
        </w:rPr>
        <w:fldChar w:fldCharType="end"/>
      </w:r>
      <w:r>
        <w:rPr>
          <w:szCs w:val="24"/>
          <w:lang w:val="en-GB"/>
        </w:rPr>
        <w:t xml:space="preserve">, and then as shown schematically in Figure 2, by specific adhesins such as autolysin (AtlE) </w:t>
      </w:r>
      <w:r>
        <w:rPr>
          <w:szCs w:val="24"/>
          <w:lang w:val="en-GB"/>
        </w:rPr>
        <w:fldChar w:fldCharType="begin">
          <w:fldData xml:space="preserve">PEVuZE5vdGU+PENpdGU+PEF1dGhvcj5IZWlsbWFubjwvQXV0aG9yPjxZZWFyPjE5OTc8L1llYXI+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PEVuZE5vdGU+PENpdGU+PEF1dGhvcj5IZWlsbWFubjwvQXV0aG9yPjxZZWFyPjE5OTc8L1llYXI+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(Heilmann et al., 1997)</w:t>
      </w:r>
      <w:r>
        <w:rPr>
          <w:szCs w:val="24"/>
          <w:lang w:val="en-GB"/>
        </w:rPr>
        <w:fldChar w:fldCharType="end"/>
      </w:r>
      <w:r>
        <w:rPr>
          <w:szCs w:val="24"/>
        </w:rPr>
        <w:t xml:space="preserve">, extracellular DNA (eDNA) </w:t>
      </w:r>
      <w:r>
        <w:rPr>
          <w:szCs w:val="24"/>
          <w:lang w:val="en-GB"/>
        </w:rPr>
        <w:fldChar w:fldCharType="begin">
          <w:fldData xml:space="preserve">PEVuZE5vdGU+PENpdGU+PEF1dGhvcj5RaW48L0F1dGhvcj48WWVhcj4yMDA3PC9ZZWFyPjxSZWNO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==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PEVuZE5vdGU+PENpdGU+PEF1dGhvcj5RaW48L0F1dGhvcj48WWVhcj4yMDA3PC9ZZWFyPjxSZWNO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==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(Qin et al., 2007; Izano et al., 2008)</w:t>
      </w:r>
      <w:r>
        <w:rPr>
          <w:szCs w:val="24"/>
          <w:lang w:val="en-GB"/>
        </w:rPr>
        <w:fldChar w:fldCharType="end"/>
      </w:r>
      <w:r>
        <w:rPr>
          <w:szCs w:val="24"/>
        </w:rPr>
        <w:t xml:space="preserve">, and staphylococcal surface protein 1 and 2 (SSP-1, SSP-2) </w:t>
      </w:r>
      <w:r>
        <w:rPr>
          <w:szCs w:val="24"/>
          <w:lang w:val="en-GB"/>
        </w:rPr>
        <w:fldChar w:fldCharType="begin"/>
      </w:r>
      <w:r w:rsidR="00864747">
        <w:rPr>
          <w:szCs w:val="24"/>
          <w:lang w:val="en-GB"/>
        </w:rPr>
        <w:instrText xml:space="preserve"> ADDIN EN.CITE &lt;EndNote&gt;&lt;Cite&gt;&lt;Author&gt;Veenstra&lt;/Author&gt;&lt;Year&gt;1996&lt;/Year&gt;&lt;RecNum&gt;21&lt;/RecNum&gt;&lt;DisplayText&gt;(Veenstra et al., 1996)&lt;/DisplayText&gt;&lt;record&gt;&lt;rec-number&gt;21&lt;/rec-number&gt;&lt;foreign-keys&gt;&lt;key app="EN" db-id="swz09f9rn5safyetpfpxaxprezttdvpd9tft" timestamp="1466764213"&gt;21&lt;/key&gt;&lt;/foreign-keys&gt;&lt;ref-type name="Journal Article"&gt;17&lt;/ref-type&gt;&lt;contributors&gt;&lt;authors&gt;&lt;author&gt;Veenstra, GJ&lt;/author&gt;&lt;author&gt;Cremers, FF&lt;/author&gt;&lt;author&gt;van Dijk, H&lt;/author&gt;&lt;author&gt;Fleer, A&lt;/author&gt;&lt;/authors&gt;&lt;/contributors&gt;&lt;titles&gt;&lt;title&gt;Ultrastructural organization and regulation of a biomaterial adhesin of Staphylococcus epidermidis&lt;/title&gt;&lt;secondary-title&gt;J. Bacteriol.&lt;/secondary-title&gt;&lt;alt-title&gt;J. Bacteriol.&lt;/alt-title&gt;&lt;/titles&gt;&lt;periodical&gt;&lt;full-title&gt;J. Bacteriol.&lt;/full-title&gt;&lt;abbr-1&gt;J. Bacteriol.&lt;/abbr-1&gt;&lt;/periodical&gt;&lt;alt-periodical&gt;&lt;full-title&gt;J. Bacteriol.&lt;/full-title&gt;&lt;abbr-1&gt;J. Bacteriol.&lt;/abbr-1&gt;&lt;/alt-periodical&gt;&lt;pages&gt;537-541&lt;/pages&gt;&lt;volume&gt;178&lt;/volume&gt;&lt;number&gt;2&lt;/number&gt;&lt;dates&gt;&lt;year&gt;1996&lt;/year&gt;&lt;pub-dates&gt;&lt;date&gt;January 1, 1996&lt;/date&gt;&lt;/pub-dates&gt;&lt;/dates&gt;&lt;urls&gt;&lt;related-urls&gt;&lt;url&gt;http://jb.asm.org/cgi/content/abstract/178/2/537&lt;/url&gt;&lt;/related-urls&gt;&lt;/urls&gt;&lt;/record&gt;&lt;/Cite&gt;&lt;/EndNote&gt;</w:instrText>
      </w:r>
      <w:r>
        <w:rPr>
          <w:szCs w:val="24"/>
          <w:lang w:val="en-GB"/>
        </w:rPr>
        <w:fldChar w:fldCharType="separate"/>
      </w:r>
      <w:r w:rsidR="00864747">
        <w:rPr>
          <w:noProof/>
          <w:szCs w:val="24"/>
          <w:lang w:val="en-GB"/>
        </w:rPr>
        <w:t>(Veenstra et al., 1996)</w:t>
      </w:r>
      <w:r>
        <w:rPr>
          <w:szCs w:val="24"/>
          <w:lang w:val="en-GB"/>
        </w:rPr>
        <w:fldChar w:fldCharType="end"/>
      </w:r>
      <w:r>
        <w:rPr>
          <w:szCs w:val="24"/>
          <w:lang w:val="en-GB"/>
        </w:rPr>
        <w:t xml:space="preserve">. AtlE, SSP-1 and SSP-2 have been primarily associated with adhesion to native surfaces </w:t>
      </w:r>
      <w:r>
        <w:rPr>
          <w:szCs w:val="24"/>
          <w:lang w:val="en-GB"/>
        </w:rPr>
        <w:fldChar w:fldCharType="begin">
          <w:fldData xml:space="preserve">PEVuZE5vdGU+PENpdGU+PEF1dGhvcj5IZWlsbWFubjwvQXV0aG9yPjxZZWFyPjE5OTc8L1llYXI+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PEVuZE5vdGU+PENpdGU+PEF1dGhvcj5IZWlsbWFubjwvQXV0aG9yPjxZZWFyPjE5OTc8L1llYXI+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(Veenstra et al., 1996; Heilmann et al., 1997)</w:t>
      </w:r>
      <w:r>
        <w:rPr>
          <w:szCs w:val="24"/>
          <w:lang w:val="en-GB"/>
        </w:rPr>
        <w:fldChar w:fldCharType="end"/>
      </w:r>
      <w:r>
        <w:rPr>
          <w:szCs w:val="24"/>
          <w:lang w:val="en-GB"/>
        </w:rPr>
        <w:t xml:space="preserve">, whilst eDNA is generated in </w:t>
      </w:r>
      <w:r>
        <w:rPr>
          <w:i/>
          <w:szCs w:val="24"/>
          <w:lang w:val="en-GB"/>
        </w:rPr>
        <w:t>S. epidermidis</w:t>
      </w:r>
      <w:r>
        <w:rPr>
          <w:szCs w:val="24"/>
          <w:lang w:val="en-GB"/>
        </w:rPr>
        <w:t xml:space="preserve"> through an AtlE-mediated lysis of a subpopulation of the bacteria, promoting biofilm formation </w:t>
      </w:r>
      <w:r w:rsidR="00667065">
        <w:rPr>
          <w:szCs w:val="24"/>
          <w:lang w:val="en-GB"/>
        </w:rPr>
        <w:t xml:space="preserve">within </w:t>
      </w:r>
      <w:r>
        <w:rPr>
          <w:szCs w:val="24"/>
          <w:lang w:val="en-GB"/>
        </w:rPr>
        <w:t xml:space="preserve">the remaining population </w:t>
      </w:r>
      <w:r>
        <w:rPr>
          <w:szCs w:val="24"/>
          <w:lang w:val="en-GB"/>
        </w:rPr>
        <w:fldChar w:fldCharType="begin"/>
      </w:r>
      <w:r w:rsidR="00864747">
        <w:rPr>
          <w:szCs w:val="24"/>
          <w:lang w:val="en-GB"/>
        </w:rPr>
        <w:instrText xml:space="preserve"> ADDIN EN.CITE &lt;EndNote&gt;&lt;Cite&gt;&lt;Author&gt;Qin&lt;/Author&gt;&lt;Year&gt;2007&lt;/Year&gt;&lt;RecNum&gt;23&lt;/RecNum&gt;&lt;DisplayText&gt;(Qin et al., 2007)&lt;/DisplayText&gt;&lt;record&gt;&lt;rec-number&gt;23&lt;/rec-number&gt;&lt;foreign-keys&gt;&lt;key app="EN" db-id="swz09f9rn5safyetpfpxaxprezttdvpd9tft" timestamp="1466764214"&gt;23&lt;/key&gt;&lt;/foreign-keys&gt;&lt;ref-type name="Journal Article"&gt;17&lt;/ref-type&gt;&lt;contributors&gt;&lt;authors&gt;&lt;author&gt;Qin, Zhiqiang&lt;/author&gt;&lt;author&gt;Ou, Yuanzhu&lt;/author&gt;&lt;author&gt;Yang, Liang&lt;/author&gt;&lt;author&gt;Zhu, Yuli&lt;/author&gt;&lt;author&gt;Tolker-Nielsen, Tim&lt;/author&gt;&lt;author&gt;Molin, Soeren&lt;/author&gt;&lt;author&gt;Qu, Di&lt;/author&gt;&lt;/authors&gt;&lt;/contributors&gt;&lt;titles&gt;&lt;title&gt;&lt;style face="normal" font="default" size="100%"&gt;Role of autolysin-mediated DNA release in biofilm formation of &lt;/style&gt;&lt;style face="italic" font="default" size="100%"&gt;Staphylococcus epidermidis&lt;/style&gt;&lt;/title&gt;&lt;secondary-title&gt;Microbiology&lt;/secondary-title&gt;&lt;/titles&gt;&lt;periodical&gt;&lt;full-title&gt;Microbiology&lt;/full-title&gt;&lt;/periodical&gt;&lt;pages&gt;2083-2092&lt;/pages&gt;&lt;volume&gt;153&lt;/volume&gt;&lt;number&gt;7&lt;/number&gt;&lt;dates&gt;&lt;year&gt;2007&lt;/year&gt;&lt;pub-dates&gt;&lt;date&gt;July 1, 2007&lt;/date&gt;&lt;/pub-dates&gt;&lt;/dates&gt;&lt;urls&gt;&lt;related-urls&gt;&lt;url&gt;http://mic.sgmjournals.org/cgi/content/abstract/153/7/2083 &lt;/url&gt;&lt;/related-urls&gt;&lt;/urls&gt;&lt;electronic-resource-num&gt;10.1099/mic.0.2007/006031-0&lt;/electronic-resource-num&gt;&lt;/record&gt;&lt;/Cite&gt;&lt;/EndNote&gt;</w:instrText>
      </w:r>
      <w:r>
        <w:rPr>
          <w:szCs w:val="24"/>
          <w:lang w:val="en-GB"/>
        </w:rPr>
        <w:fldChar w:fldCharType="separate"/>
      </w:r>
      <w:r w:rsidR="00864747">
        <w:rPr>
          <w:noProof/>
          <w:szCs w:val="24"/>
          <w:lang w:val="en-GB"/>
        </w:rPr>
        <w:t>(Qin et al., 2007)</w:t>
      </w:r>
      <w:r>
        <w:rPr>
          <w:szCs w:val="24"/>
          <w:lang w:val="en-GB"/>
        </w:rPr>
        <w:fldChar w:fldCharType="end"/>
      </w:r>
      <w:r>
        <w:rPr>
          <w:szCs w:val="24"/>
          <w:lang w:val="en-GB"/>
        </w:rPr>
        <w:t xml:space="preserve">. In the context of medical devices, the surface of the device becomes coated with host-derived plasma proteins, extracellular matrix (ECM) proteins and coagulation products (platelets and thrombin) immediately following implantation </w:t>
      </w:r>
      <w:r>
        <w:rPr>
          <w:szCs w:val="24"/>
          <w:lang w:val="en-GB"/>
        </w:rPr>
        <w:fldChar w:fldCharType="begin">
          <w:fldData xml:space="preserve">PEVuZE5vdGU+PENpdGU+PEF1dGhvcj5CYWllcjwvQXV0aG9yPjxZZWFyPjE5ODQ8L1llYXI+PFJl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</w:fldData>
        </w:fldChar>
      </w:r>
      <w:r w:rsidR="00864747">
        <w:rPr>
          <w:szCs w:val="24"/>
          <w:lang w:val="en-GB"/>
        </w:rPr>
        <w:instrText xml:space="preserve"> ADDIN EN.CITE </w:instrText>
      </w:r>
      <w:r w:rsidR="00864747">
        <w:rPr>
          <w:szCs w:val="24"/>
          <w:lang w:val="en-GB"/>
        </w:rPr>
        <w:fldChar w:fldCharType="begin">
          <w:fldData xml:space="preserve">PEVuZE5vdGU+PENpdGU+PEF1dGhvcj5CYWllcjwvQXV0aG9yPjxZZWFyPjE5ODQ8L1llYXI+PFJl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(Baier et al., 1984)</w:t>
      </w:r>
      <w:r>
        <w:rPr>
          <w:szCs w:val="24"/>
          <w:lang w:val="en-GB"/>
        </w:rPr>
        <w:fldChar w:fldCharType="end"/>
      </w:r>
      <w:r>
        <w:rPr>
          <w:szCs w:val="24"/>
          <w:lang w:val="en-GB"/>
        </w:rPr>
        <w:t xml:space="preserve">. Cell-wall-anchored (CWA) proteins/adhesins, such as the </w:t>
      </w:r>
      <w:r>
        <w:rPr>
          <w:szCs w:val="24"/>
          <w:lang w:val="en"/>
        </w:rPr>
        <w:t>microbial surface components recognizing adhesive matrix molecules (</w:t>
      </w:r>
      <w:r>
        <w:rPr>
          <w:szCs w:val="24"/>
          <w:lang w:val="en-GB"/>
        </w:rPr>
        <w:t xml:space="preserve">MSCRAMMs) </w:t>
      </w:r>
      <w:r>
        <w:rPr>
          <w:szCs w:val="24"/>
          <w:lang w:val="en-GB"/>
        </w:rPr>
        <w:fldChar w:fldCharType="begin"/>
      </w:r>
      <w:r w:rsidR="00864747">
        <w:rPr>
          <w:szCs w:val="24"/>
          <w:lang w:val="en-GB"/>
        </w:rPr>
        <w:instrText xml:space="preserve"> ADDIN EN.CITE &lt;EndNote&gt;&lt;Cite&gt;&lt;Author&gt;Foster&lt;/Author&gt;&lt;Year&gt;1998&lt;/Year&gt;&lt;RecNum&gt;26&lt;/RecNum&gt;&lt;DisplayText&gt;(Foster and Hook, 1998)&lt;/DisplayText&gt;&lt;record&gt;&lt;rec-number&gt;26&lt;/rec-number&gt;&lt;foreign-keys&gt;&lt;key app="EN" db-id="swz09f9rn5safyetpfpxaxprezttdvpd9tft" timestamp="1466764215"&gt;26&lt;/key&gt;&lt;/foreign-keys&gt;&lt;ref-type name="Journal Article"&gt;17&lt;/ref-type&gt;&lt;contributors&gt;&lt;authors&gt;&lt;author&gt;Foster, Timothy J.&lt;/author&gt;&lt;author&gt;Hook, Magnus&lt;/author&gt;&lt;/authors&gt;&lt;/contributors&gt;&lt;titles&gt;&lt;title&gt;&lt;style face="normal" font="default" size="100%"&gt;Surface protein adhesins of &lt;/style&gt;&lt;style face="italic" font="default" size="100%"&gt;Staphylococcus aureus&lt;/style&gt;&lt;/title&gt;&lt;secondary-title&gt;Trend Microbiol&lt;/secondary-title&gt;&lt;/titles&gt;&lt;periodical&gt;&lt;full-title&gt;Trend Microbiol&lt;/full-title&gt;&lt;/periodical&gt;&lt;pages&gt;484-488&lt;/pages&gt;&lt;volume&gt;6&lt;/volume&gt;&lt;number&gt;12&lt;/number&gt;&lt;keywords&gt;&lt;keyword&gt;Staphylococcus aureus&lt;/keyword&gt;&lt;keyword&gt;fibrinogen&lt;/keyword&gt;&lt;keyword&gt;collagen&lt;/keyword&gt;&lt;keyword&gt;fibronectin&lt;/keyword&gt;&lt;keyword&gt;adhesion&lt;/keyword&gt;&lt;keyword&gt;virulence&lt;/keyword&gt;&lt;/keywords&gt;&lt;dates&gt;&lt;year&gt;1998&lt;/year&gt;&lt;/dates&gt;&lt;urls&gt;&lt;related-urls&gt;&lt;url&gt;http://www.sciencedirect.com/science/article/B6TD0-3VCVF42-M/2/d067ded8870ff9caf99b031aa2f30371 &lt;/url&gt;&lt;/related-urls&gt;&lt;/urls&gt;&lt;/record&gt;&lt;/Cite&gt;&lt;/EndNote&gt;</w:instrText>
      </w:r>
      <w:r>
        <w:rPr>
          <w:szCs w:val="24"/>
          <w:lang w:val="en-GB"/>
        </w:rPr>
        <w:fldChar w:fldCharType="separate"/>
      </w:r>
      <w:r w:rsidR="00864747">
        <w:rPr>
          <w:noProof/>
          <w:szCs w:val="24"/>
          <w:lang w:val="en-GB"/>
        </w:rPr>
        <w:t>(Foster and Hook, 1998)</w:t>
      </w:r>
      <w:r>
        <w:rPr>
          <w:szCs w:val="24"/>
          <w:lang w:val="en-GB"/>
        </w:rPr>
        <w:fldChar w:fldCharType="end"/>
      </w:r>
      <w:r>
        <w:rPr>
          <w:szCs w:val="24"/>
          <w:lang w:val="en-GB"/>
        </w:rPr>
        <w:t xml:space="preserve"> bind bacteria like</w:t>
      </w:r>
      <w:r>
        <w:rPr>
          <w:i/>
          <w:szCs w:val="24"/>
          <w:lang w:val="en-GB"/>
        </w:rPr>
        <w:t xml:space="preserve"> S. epidermidis</w:t>
      </w:r>
      <w:r>
        <w:rPr>
          <w:szCs w:val="24"/>
          <w:lang w:val="en-GB"/>
        </w:rPr>
        <w:t xml:space="preserve"> directly to these molecules (Figure 3). In </w:t>
      </w:r>
      <w:r>
        <w:rPr>
          <w:i/>
          <w:szCs w:val="24"/>
          <w:lang w:val="en-GB"/>
        </w:rPr>
        <w:t>S. epidermidis,</w:t>
      </w:r>
      <w:r>
        <w:rPr>
          <w:szCs w:val="24"/>
          <w:lang w:val="en-GB"/>
        </w:rPr>
        <w:t xml:space="preserve"> adhesins for fibrinogen (as </w:t>
      </w:r>
      <w:r>
        <w:rPr>
          <w:iCs/>
          <w:szCs w:val="24"/>
        </w:rPr>
        <w:t>serine-aspartate repeat protein G</w:t>
      </w:r>
      <w:r>
        <w:rPr>
          <w:szCs w:val="24"/>
          <w:lang w:val="en-GB"/>
        </w:rPr>
        <w:t xml:space="preserve"> (SdrG/Fbe) </w:t>
      </w:r>
      <w:r>
        <w:rPr>
          <w:szCs w:val="24"/>
          <w:lang w:val="en-GB"/>
        </w:rPr>
        <w:fldChar w:fldCharType="begin">
          <w:fldData xml:space="preserve">PEVuZE5vdGU+PENpdGU+PEF1dGhvcj5CcmVubmFuPC9BdXRob3I+PFllYXI+MjAwOTwvWWVhcj48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YXNpcyA6IEpUSDwvYWJici0xPjwvYWx0LXBlcmlvZGljYWw+PHBhZ2VzPjEzNjQtNzI8L3BhZ2Vz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</w:fldData>
        </w:fldChar>
      </w:r>
      <w:r w:rsidR="00864747">
        <w:rPr>
          <w:szCs w:val="24"/>
          <w:lang w:val="en-GB"/>
        </w:rPr>
        <w:instrText xml:space="preserve"> ADDIN EN.CITE </w:instrText>
      </w:r>
      <w:r w:rsidR="00864747">
        <w:rPr>
          <w:szCs w:val="24"/>
          <w:lang w:val="en-GB"/>
        </w:rPr>
        <w:fldChar w:fldCharType="begin">
          <w:fldData xml:space="preserve">PEVuZE5vdGU+PENpdGU+PEF1dGhvcj5CcmVubmFuPC9BdXRob3I+PFllYXI+MjAwOTwvWWVhcj48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YXNpcyA6IEpUSDwvYWJici0xPjwvYWx0LXBlcmlvZGljYWw+PHBhZ2VzPjEzNjQtNzI8L3BhZ2Vz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(Hartford et al., 2001; Brennan et al., 2009)</w:t>
      </w:r>
      <w:r>
        <w:rPr>
          <w:szCs w:val="24"/>
          <w:lang w:val="en-GB"/>
        </w:rPr>
        <w:fldChar w:fldCharType="end"/>
      </w:r>
      <w:r>
        <w:rPr>
          <w:szCs w:val="24"/>
          <w:lang w:val="en-GB"/>
        </w:rPr>
        <w:t xml:space="preserve">), fibronectin (extracellular matrix-binding protein (Embp) </w:t>
      </w:r>
      <w:r>
        <w:rPr>
          <w:szCs w:val="24"/>
          <w:lang w:val="en-GB"/>
        </w:rPr>
        <w:fldChar w:fldCharType="begin">
          <w:fldData xml:space="preserve">PEVuZE5vdGU+PENpdGU+PEF1dGhvcj5BcmNpb2xhPC9BdXRob3I+PFllYXI+MjAwMzwvWWVhcj48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==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PEVuZE5vdGU+PENpdGU+PEF1dGhvcj5BcmNpb2xhPC9BdXRob3I+PFllYXI+MjAwMzwvWWVhcj48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==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(Arciola et al., 2003)</w:t>
      </w:r>
      <w:r>
        <w:rPr>
          <w:szCs w:val="24"/>
          <w:lang w:val="en-GB"/>
        </w:rPr>
        <w:fldChar w:fldCharType="end"/>
      </w:r>
      <w:r>
        <w:rPr>
          <w:szCs w:val="24"/>
          <w:lang w:val="en-GB"/>
        </w:rPr>
        <w:t xml:space="preserve">), collagen (SdrF/GehD </w:t>
      </w:r>
      <w:r>
        <w:rPr>
          <w:szCs w:val="24"/>
          <w:lang w:val="en-GB"/>
        </w:rPr>
        <w:fldChar w:fldCharType="begin">
          <w:fldData xml:space="preserve">PEVuZE5vdGU+PENpdGU+PEF1dGhvcj5Cb3dkZW48L0F1dGhvcj48WWVhcj4yMDAyPC9ZZWFyPjxS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==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PEVuZE5vdGU+PENpdGU+PEF1dGhvcj5Cb3dkZW48L0F1dGhvcj48WWVhcj4yMDAyPC9ZZWFyPjxS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==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(Bowden et al., 2002; Arrecubieta et al., 2007)</w:t>
      </w:r>
      <w:r>
        <w:rPr>
          <w:szCs w:val="24"/>
          <w:lang w:val="en-GB"/>
        </w:rPr>
        <w:fldChar w:fldCharType="end"/>
      </w:r>
      <w:r>
        <w:rPr>
          <w:szCs w:val="24"/>
          <w:lang w:val="en-GB"/>
        </w:rPr>
        <w:t xml:space="preserve">), vitronectin (AtlE or autolysin/adhesin (Aae) </w:t>
      </w:r>
      <w:r>
        <w:rPr>
          <w:szCs w:val="24"/>
          <w:lang w:val="en-GB"/>
        </w:rPr>
        <w:fldChar w:fldCharType="begin"/>
      </w:r>
      <w:r w:rsidR="00864747">
        <w:rPr>
          <w:szCs w:val="24"/>
          <w:lang w:val="en-GB"/>
        </w:rPr>
        <w:instrText xml:space="preserve"> ADDIN EN.CITE &lt;EndNote&gt;&lt;Cite&gt;&lt;Author&gt;Heilmann&lt;/Author&gt;&lt;Year&gt;2003&lt;/Year&gt;&lt;RecNum&gt;30&lt;/RecNum&gt;&lt;DisplayText&gt;(Heilmann et al., 2003)&lt;/DisplayText&gt;&lt;record&gt;&lt;rec-number&gt;30&lt;/rec-number&gt;&lt;foreign-keys&gt;&lt;key app="EN" db-id="swz09f9rn5safyetpfpxaxprezttdvpd9tft" timestamp="1466764215"&gt;30&lt;/key&gt;&lt;/foreign-keys&gt;&lt;ref-type name="Journal Article"&gt;17&lt;/ref-type&gt;&lt;contributors&gt;&lt;authors&gt;&lt;author&gt;Heilmann, Christine&lt;/author&gt;&lt;author&gt;Thumm, Gunther&lt;/author&gt;&lt;author&gt;Chhatwal, Gursharan S.&lt;/author&gt;&lt;author&gt;Hartleib, Jorg&lt;/author&gt;&lt;author&gt;Uekotter, Andreas&lt;/author&gt;&lt;author&gt;Peters, Georg&lt;/author&gt;&lt;/authors&gt;&lt;/contributors&gt;&lt;titles&gt;&lt;title&gt;&lt;style face="normal" font="default" size="100%"&gt;Identification and characterization of a novel autolysin (Aae) with adhesive properties from &lt;/style&gt;&lt;style face="italic" font="default" size="100%"&gt;Staphylococcus epidermidis&lt;/style&gt;&lt;/title&gt;&lt;secondary-title&gt;Microbiology&lt;/secondary-title&gt;&lt;alt-title&gt;Microbiology&lt;/alt-title&gt;&lt;/titles&gt;&lt;periodical&gt;&lt;full-title&gt;Microbiology&lt;/full-title&gt;&lt;/periodical&gt;&lt;alt-periodical&gt;&lt;full-title&gt;Microbiology&lt;/full-title&gt;&lt;/alt-periodical&gt;&lt;pages&gt;2769-2778&lt;/pages&gt;&lt;volume&gt;149&lt;/volume&gt;&lt;number&gt;10&lt;/number&gt;&lt;dates&gt;&lt;year&gt;2003&lt;/year&gt;&lt;pub-dates&gt;&lt;date&gt;October 1, 2003&lt;/date&gt;&lt;/pub-dates&gt;&lt;/dates&gt;&lt;urls&gt;&lt;related-urls&gt;&lt;url&gt;http://mic.sgmjournals.org/cgi/content/abstract/149/10/2769&lt;/url&gt;&lt;/related-urls&gt;&lt;/urls&gt;&lt;/record&gt;&lt;/Cite&gt;&lt;/EndNote&gt;</w:instrText>
      </w:r>
      <w:r>
        <w:rPr>
          <w:szCs w:val="24"/>
          <w:lang w:val="en-GB"/>
        </w:rPr>
        <w:fldChar w:fldCharType="separate"/>
      </w:r>
      <w:r w:rsidR="00864747">
        <w:rPr>
          <w:noProof/>
          <w:szCs w:val="24"/>
          <w:lang w:val="en-GB"/>
        </w:rPr>
        <w:t>(Heilmann et al., 2003)</w:t>
      </w:r>
      <w:r>
        <w:rPr>
          <w:szCs w:val="24"/>
          <w:lang w:val="en-GB"/>
        </w:rPr>
        <w:fldChar w:fldCharType="end"/>
      </w:r>
      <w:r>
        <w:rPr>
          <w:szCs w:val="24"/>
          <w:lang w:val="en-GB"/>
        </w:rPr>
        <w:t xml:space="preserve">) and elastin (elastin-binding protein (EbpS)) have all been identified. Peptidoglycan-bound wall teichoic acids (WTA) are an essential part of the </w:t>
      </w:r>
      <w:r>
        <w:rPr>
          <w:i/>
          <w:szCs w:val="24"/>
          <w:lang w:val="en-GB"/>
        </w:rPr>
        <w:t>S. epidermidis</w:t>
      </w:r>
      <w:r>
        <w:rPr>
          <w:szCs w:val="24"/>
          <w:lang w:val="en-GB"/>
        </w:rPr>
        <w:t xml:space="preserve"> cell wall and also play an important role in bacterial adhesion. WTA enhances the initial adhesion of </w:t>
      </w:r>
      <w:r>
        <w:rPr>
          <w:i/>
          <w:szCs w:val="24"/>
          <w:lang w:val="en-GB"/>
        </w:rPr>
        <w:t>S. epidermidis</w:t>
      </w:r>
      <w:r>
        <w:rPr>
          <w:szCs w:val="24"/>
          <w:lang w:val="en-GB"/>
        </w:rPr>
        <w:t xml:space="preserve"> to medical devices by binding to adsorbed fibronectin </w:t>
      </w:r>
      <w:r>
        <w:rPr>
          <w:szCs w:val="24"/>
          <w:lang w:val="en-GB"/>
        </w:rPr>
        <w:fldChar w:fldCharType="begin"/>
      </w:r>
      <w:r w:rsidR="00864747">
        <w:rPr>
          <w:szCs w:val="24"/>
          <w:lang w:val="en-GB"/>
        </w:rPr>
        <w:instrText xml:space="preserve"> ADDIN EN.CITE &lt;EndNote&gt;&lt;Cite&gt;&lt;Author&gt;Hussain&lt;/Author&gt;&lt;Year&gt;2001&lt;/Year&gt;&lt;RecNum&gt;63&lt;/RecNum&gt;&lt;DisplayText&gt;(Hussain et al., 2001)&lt;/DisplayText&gt;&lt;record&gt;&lt;rec-number&gt;63&lt;/rec-number&gt;&lt;foreign-keys&gt;&lt;key app="EN" db-id="swz09f9rn5safyetpfpxaxprezttdvpd9tft" timestamp="1466764223"&gt;63&lt;/key&gt;&lt;/foreign-keys&gt;&lt;ref-type name="Journal Article"&gt;17&lt;/ref-type&gt;&lt;contributors&gt;&lt;authors&gt;&lt;author&gt;Hussain, Muzaffar&lt;/author&gt;&lt;author&gt;Heilmann, Christine&lt;/author&gt;&lt;author&gt;Peters, Georg&lt;/author&gt;&lt;author&gt;Herrmann, Mathias&lt;/author&gt;&lt;/authors&gt;&lt;/contributors&gt;&lt;titles&gt;&lt;title&gt;Teichoic acid enhances adhesion of Staphylococcus epidermidis to immobilized fibronectin&lt;/title&gt;&lt;secondary-title&gt;Microbial Pathogenesis&lt;/secondary-title&gt;&lt;/titles&gt;&lt;periodical&gt;&lt;full-title&gt;Microbial Pathogenesis&lt;/full-title&gt;&lt;/periodical&gt;&lt;pages&gt;261-270&lt;/pages&gt;&lt;volume&gt;31&lt;/volume&gt;&lt;number&gt;6&lt;/number&gt;&lt;keywords&gt;&lt;keyword&gt;Staphylococcus epidermidis, bacterial adhesion, fibronectin, teichnoic acid.&lt;/keyword&gt;&lt;/keywords&gt;&lt;dates&gt;&lt;year&gt;2001&lt;/year&gt;&lt;pub-dates&gt;&lt;date&gt;2001/12&lt;/date&gt;&lt;/pub-dates&gt;&lt;/dates&gt;&lt;urls&gt;&lt;related-urls&gt;&lt;url&gt;http://www.sciencedirect.com/science/article/B6WN6-456JRXH-2/2/56c2ebb791cd7f4480cc25c24676a755&lt;/url&gt;&lt;/related-urls&gt;&lt;/urls&gt;&lt;/record&gt;&lt;/Cite&gt;&lt;/EndNote&gt;</w:instrText>
      </w:r>
      <w:r>
        <w:rPr>
          <w:szCs w:val="24"/>
          <w:lang w:val="en-GB"/>
        </w:rPr>
        <w:fldChar w:fldCharType="separate"/>
      </w:r>
      <w:r w:rsidR="00864747">
        <w:rPr>
          <w:noProof/>
          <w:szCs w:val="24"/>
          <w:lang w:val="en-GB"/>
        </w:rPr>
        <w:t>(Hussain et al., 2001)</w:t>
      </w:r>
      <w:r>
        <w:rPr>
          <w:szCs w:val="24"/>
          <w:lang w:val="en-GB"/>
        </w:rPr>
        <w:fldChar w:fldCharType="end"/>
      </w:r>
      <w:r>
        <w:rPr>
          <w:szCs w:val="24"/>
          <w:lang w:val="en-GB"/>
        </w:rPr>
        <w:t xml:space="preserve"> and fibrin clots </w:t>
      </w:r>
      <w:r>
        <w:rPr>
          <w:szCs w:val="24"/>
          <w:lang w:val="en-GB"/>
        </w:rPr>
        <w:fldChar w:fldCharType="begin"/>
      </w:r>
      <w:r w:rsidR="00864747">
        <w:rPr>
          <w:szCs w:val="24"/>
          <w:lang w:val="en-GB"/>
        </w:rPr>
        <w:instrText xml:space="preserve"> ADDIN EN.CITE &lt;EndNote&gt;&lt;Cite&gt;&lt;Author&gt;Chugh&lt;/Author&gt;&lt;Year&gt;1990&lt;/Year&gt;&lt;RecNum&gt;64&lt;/RecNum&gt;&lt;DisplayText&gt;(Chugh et al., 1990)&lt;/DisplayText&gt;&lt;record&gt;&lt;rec-number&gt;64&lt;/rec-number&gt;&lt;foreign-keys&gt;&lt;key app="EN" db-id="swz09f9rn5safyetpfpxaxprezttdvpd9tft" timestamp="1466764223"&gt;64&lt;/key&gt;&lt;/foreign-keys&gt;&lt;ref-type name="Journal Article"&gt;17&lt;/ref-type&gt;&lt;contributors&gt;&lt;authors&gt;&lt;author&gt;Chugh, T. D.&lt;/author&gt;&lt;author&gt;Burns, G. J.&lt;/author&gt;&lt;author&gt;Shuhaiber, H. J.&lt;/author&gt;&lt;author&gt;Bahr, G. M.&lt;/author&gt;&lt;/authors&gt;&lt;/contributors&gt;&lt;auth-address&gt;Department of Microbiology, Faculty of Medicine, University of Kuwait.&lt;/auth-address&gt;&lt;titles&gt;&lt;title&gt;Adherence of Staphylococcus epidermidis to fibrin-platelet clots in vitro mediated by lipoteichoic acid&lt;/title&gt;&lt;secondary-title&gt;Infect Immun&lt;/secondary-title&gt;&lt;/titles&gt;&lt;periodical&gt;&lt;full-title&gt;Infect Immun&lt;/full-title&gt;&lt;/periodical&gt;&lt;pages&gt;315-9&lt;/pages&gt;&lt;volume&gt;58&lt;/volume&gt;&lt;number&gt;2&lt;/number&gt;&lt;keywords&gt;&lt;keyword&gt;*Bacterial Adhesion&lt;/keyword&gt;&lt;keyword&gt;Blood Platelets/*microbiology/physiology&lt;/keyword&gt;&lt;keyword&gt;Fibrin/*metabolism&lt;/keyword&gt;&lt;keyword&gt;Humans&lt;/keyword&gt;&lt;keyword&gt;Lipopolysaccharides/*pharmacology&lt;/keyword&gt;&lt;keyword&gt;Staphylococcus epidermidis/*physiology&lt;/keyword&gt;&lt;keyword&gt;Teichoic Acids/*pharmacology&lt;/keyword&gt;&lt;/keywords&gt;&lt;dates&gt;&lt;year&gt;1990&lt;/year&gt;&lt;pub-dates&gt;&lt;date&gt;Feb&lt;/date&gt;&lt;/pub-dates&gt;&lt;/dates&gt;&lt;isbn&gt;0019-9567 (Print)&amp;#xD;0019-9567 (Linking)&lt;/isbn&gt;&lt;accession-num&gt;2298482&lt;/accession-num&gt;&lt;urls&gt;&lt;related-urls&gt;&lt;url&gt;http://www.ncbi.nlm.nih.gov/pubmed/2298482&lt;/url&gt;&lt;/related-urls&gt;&lt;/urls&gt;&lt;custom2&gt;PMC258457&lt;/custom2&gt;&lt;/record&gt;&lt;/Cite&gt;&lt;/EndNote&gt;</w:instrText>
      </w:r>
      <w:r>
        <w:rPr>
          <w:szCs w:val="24"/>
          <w:lang w:val="en-GB"/>
        </w:rPr>
        <w:fldChar w:fldCharType="separate"/>
      </w:r>
      <w:r w:rsidR="00864747">
        <w:rPr>
          <w:noProof/>
          <w:szCs w:val="24"/>
          <w:lang w:val="en-GB"/>
        </w:rPr>
        <w:t>(Chugh et al., 1990)</w:t>
      </w:r>
      <w:r>
        <w:rPr>
          <w:szCs w:val="24"/>
          <w:lang w:val="en-GB"/>
        </w:rPr>
        <w:fldChar w:fldCharType="end"/>
      </w:r>
      <w:r>
        <w:rPr>
          <w:szCs w:val="24"/>
          <w:lang w:val="en-GB"/>
        </w:rPr>
        <w:t>.</w:t>
      </w:r>
    </w:p>
    <w:p w:rsidRPr="00BA1417" w:rsidR="00BA1417" w:rsidP="00BA1417" w:rsidRDefault="00BA1417">
      <w:pPr>
        <w:pStyle w:val="Heading3"/>
      </w:pPr>
      <w:r>
        <w:t>Biofilm formation</w:t>
      </w:r>
    </w:p>
    <w:p w:rsidR="00BA1417" w:rsidP="00BA1417" w:rsidRDefault="00BA1417">
      <w:pPr>
        <w:spacing w:before="100" w:beforeAutospacing="1" w:after="100" w:afterAutospacing="1"/>
        <w:jc w:val="both"/>
        <w:rPr>
          <w:szCs w:val="24"/>
          <w:lang w:val="en-GB"/>
        </w:rPr>
      </w:pPr>
      <w:r>
        <w:rPr>
          <w:szCs w:val="24"/>
          <w:lang w:val="en-GB"/>
        </w:rPr>
        <w:t xml:space="preserve">The ability to adhere to a surface represents the first step in biofilm formation, commonly believed to be the most important virulence factor possessed by </w:t>
      </w:r>
      <w:r>
        <w:rPr>
          <w:i/>
          <w:szCs w:val="24"/>
          <w:lang w:val="en-GB"/>
        </w:rPr>
        <w:t>S. epidermidis</w:t>
      </w:r>
      <w:r>
        <w:rPr>
          <w:szCs w:val="24"/>
          <w:lang w:val="en-GB"/>
        </w:rPr>
        <w:t xml:space="preserve"> (Figure 2), particularly for DRI. Biofilm development facilitates resistance against host defence mechanisms </w:t>
      </w:r>
      <w:r>
        <w:rPr>
          <w:szCs w:val="24"/>
          <w:lang w:val="en-GB"/>
        </w:rPr>
        <w:fldChar w:fldCharType="begin">
          <w:fldData xml:space="preserve">PEVuZE5vdGU+PENpdGU+PEF1dGhvcj5NeXJ2aWs8L0F1dGhvcj48WWVhcj4xOTg5PC9ZZWFyPjxS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</w:fldData>
        </w:fldChar>
      </w:r>
      <w:r w:rsidR="00864747">
        <w:rPr>
          <w:szCs w:val="24"/>
          <w:lang w:val="en-GB"/>
        </w:rPr>
        <w:instrText xml:space="preserve"> ADDIN EN.CITE </w:instrText>
      </w:r>
      <w:r w:rsidR="00864747">
        <w:rPr>
          <w:szCs w:val="24"/>
          <w:lang w:val="en-GB"/>
        </w:rPr>
        <w:fldChar w:fldCharType="begin">
          <w:fldData xml:space="preserve">PEVuZE5vdGU+PENpdGU+PEF1dGhvcj5NeXJ2aWs8L0F1dGhvcj48WWVhcj4xOTg5PC9ZZWFyPjxS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(Myrvik et al., 1989; Kristian et al., 2008; Cerca et al., 2011; Schommer et al., 2011)</w:t>
      </w:r>
      <w:r>
        <w:rPr>
          <w:szCs w:val="24"/>
          <w:lang w:val="en-GB"/>
        </w:rPr>
        <w:fldChar w:fldCharType="end"/>
      </w:r>
      <w:r>
        <w:rPr>
          <w:szCs w:val="24"/>
          <w:lang w:val="en-GB"/>
        </w:rPr>
        <w:t xml:space="preserve">, confers antibiotic resistance </w:t>
      </w:r>
      <w:r>
        <w:rPr>
          <w:szCs w:val="24"/>
          <w:lang w:val="en-GB"/>
        </w:rPr>
        <w:fldChar w:fldCharType="begin">
          <w:fldData xml:space="preserve">PEVuZE5vdGU+PENpdGU+PEF1dGhvcj5NYWNrPC9BdXRob3I+PFllYXI+MjAwNjwvWWVhcj48UmVj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</w:fldData>
        </w:fldChar>
      </w:r>
      <w:r w:rsidR="00864747">
        <w:rPr>
          <w:szCs w:val="24"/>
          <w:lang w:val="en-GB"/>
        </w:rPr>
        <w:instrText xml:space="preserve"> ADDIN EN.CITE </w:instrText>
      </w:r>
      <w:r w:rsidR="00864747">
        <w:rPr>
          <w:szCs w:val="24"/>
          <w:lang w:val="en-GB"/>
        </w:rPr>
        <w:fldChar w:fldCharType="begin">
          <w:fldData xml:space="preserve">PEVuZE5vdGU+PENpdGU+PEF1dGhvcj5NYWNrPC9BdXRob3I+PFllYXI+MjAwNjwvWWVhcj48UmVj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(Cerca et al., 2006; Mack et al., 2006)</w:t>
      </w:r>
      <w:r>
        <w:rPr>
          <w:szCs w:val="24"/>
          <w:lang w:val="en-GB"/>
        </w:rPr>
        <w:fldChar w:fldCharType="end"/>
      </w:r>
      <w:r w:rsidR="00667065">
        <w:rPr>
          <w:szCs w:val="24"/>
          <w:lang w:val="en-GB"/>
        </w:rPr>
        <w:t>. Biofilm formation also</w:t>
      </w:r>
      <w:r>
        <w:rPr>
          <w:szCs w:val="24"/>
          <w:lang w:val="en-GB"/>
        </w:rPr>
        <w:t xml:space="preserve"> complicates medical and surgical treatment protocols because implant removal is often required to remove the biofilm.</w:t>
      </w:r>
    </w:p>
    <w:p w:rsidR="00BA1417" w:rsidP="00BA1417" w:rsidRDefault="00BA1417">
      <w:pPr>
        <w:spacing w:before="100" w:beforeAutospacing="1" w:after="100" w:afterAutospacing="1"/>
        <w:jc w:val="both"/>
        <w:rPr>
          <w:szCs w:val="24"/>
          <w:lang w:val="en-GB"/>
        </w:rPr>
      </w:pPr>
      <w:r>
        <w:rPr>
          <w:szCs w:val="24"/>
          <w:lang w:val="en-GB"/>
        </w:rPr>
        <w:t xml:space="preserve">Biofilms are defined as complex communities of adherent bacteria encased in a matrix of self-produced extracellular polymeric substances (EPS) </w:t>
      </w:r>
      <w:r>
        <w:rPr>
          <w:szCs w:val="24"/>
          <w:lang w:val="en-GB"/>
        </w:rPr>
        <w:fldChar w:fldCharType="begin"/>
      </w:r>
      <w:r w:rsidR="00864747">
        <w:rPr>
          <w:szCs w:val="24"/>
          <w:lang w:val="en-GB"/>
        </w:rPr>
        <w:instrText xml:space="preserve"> ADDIN EN.CITE &lt;EndNote&gt;&lt;Cite&gt;&lt;Author&gt;Costerton&lt;/Author&gt;&lt;Year&gt;1995&lt;/Year&gt;&lt;RecNum&gt;14&lt;/RecNum&gt;&lt;DisplayText&gt;(Costerton et al., 1995)&lt;/DisplayText&gt;&lt;record&gt;&lt;rec-number&gt;14&lt;/rec-number&gt;&lt;foreign-keys&gt;&lt;key app="EN" db-id="swz09f9rn5safyetpfpxaxprezttdvpd9tft" timestamp="1466764212"&gt;14&lt;/key&gt;&lt;/foreign-keys&gt;&lt;ref-type name="Journal Article"&gt;17&lt;/ref-type&gt;&lt;contributors&gt;&lt;authors&gt;&lt;author&gt;Costerton,J.W.&lt;/author&gt;&lt;author&gt;Lewandowski,Z.&lt;/author&gt;&lt;author&gt;Caldwell,D.E.&lt;/author&gt;&lt;author&gt;Korber,D.R.&lt;/author&gt;&lt;author&gt;Lappin-Scott,H.M.&lt;/author&gt;&lt;/authors&gt;&lt;/contributors&gt;&lt;auth-address&gt;Center for Biofilm Engineering, Montana State University, Bozeman 59717, USA&lt;/auth-address&gt;&lt;titles&gt;&lt;title&gt;Microbial biofilms&lt;/title&gt;&lt;secondary-title&gt;Annu Rev Microbiol&lt;/secondary-title&gt;&lt;/titles&gt;&lt;periodical&gt;&lt;full-title&gt;Annu Rev Microbiol&lt;/full-title&gt;&lt;/periodical&gt;&lt;pages&gt;711-745&lt;/pages&gt;&lt;volume&gt;49&lt;/volume&gt;&lt;keywords&gt;&lt;keyword&gt;a&lt;/keyword&gt;&lt;keyword&gt;adhesion&lt;/keyword&gt;&lt;keyword&gt;BACTERIA&lt;/keyword&gt;&lt;keyword&gt;Bacterial Adhesion&lt;/keyword&gt;&lt;keyword&gt;Biofilms&lt;/keyword&gt;&lt;keyword&gt;cell&lt;/keyword&gt;&lt;keyword&gt;cells&lt;/keyword&gt;&lt;keyword&gt;CHEMISTRY&lt;/keyword&gt;&lt;keyword&gt;COMPLEX&lt;/keyword&gt;&lt;keyword&gt;Ecosystem&lt;/keyword&gt;&lt;keyword&gt;Electrochemistry&lt;/keyword&gt;&lt;keyword&gt;ENGINEERING&lt;/keyword&gt;&lt;keyword&gt;Environment&lt;/keyword&gt;&lt;keyword&gt;Environmental Microbiology&lt;/keyword&gt;&lt;keyword&gt;FACTOR&lt;/keyword&gt;&lt;keyword&gt;gene&lt;/keyword&gt;&lt;keyword&gt;HA&lt;/keyword&gt;&lt;keyword&gt;JOURNAL&lt;/keyword&gt;&lt;keyword&gt;Magnetic Resonance Spectroscopy&lt;/keyword&gt;&lt;keyword&gt;Microelectrodes&lt;/keyword&gt;&lt;keyword&gt;microscopy&lt;/keyword&gt;&lt;keyword&gt;Models,Biological&lt;/keyword&gt;&lt;keyword&gt;Observation&lt;/keyword&gt;&lt;keyword&gt;Research Support,Non-U.S.Gov&amp;apos;t&lt;/keyword&gt;&lt;keyword&gt;Research Support,U.S.Gov&amp;apos;t,Non-P.H.S.&lt;/keyword&gt;&lt;keyword&gt;Sigma Factor&lt;/keyword&gt;&lt;keyword&gt;SPECIAL&lt;/keyword&gt;&lt;keyword&gt;SPECIES&lt;/keyword&gt;&lt;keyword&gt;SURFACE&lt;/keyword&gt;&lt;keyword&gt;TIME&lt;/keyword&gt;&lt;keyword&gt;Ultrastructure&lt;/keyword&gt;&lt;keyword&gt;UNIVERSITY&lt;/keyword&gt;&lt;keyword&gt;USA&lt;/keyword&gt;&lt;/keywords&gt;&lt;dates&gt;&lt;year&gt;1995&lt;/year&gt;&lt;pub-dates&gt;&lt;date&gt;1995&lt;/date&gt;&lt;/pub-dates&gt;&lt;/dates&gt;&lt;label&gt;47374&amp;#xD;PM:8561477&lt;/label&gt;&lt;urls&gt;&lt;/urls&gt;&lt;/record&gt;&lt;/Cite&gt;&lt;/EndNote&gt;</w:instrText>
      </w:r>
      <w:r>
        <w:rPr>
          <w:szCs w:val="24"/>
          <w:lang w:val="en-GB"/>
        </w:rPr>
        <w:fldChar w:fldCharType="separate"/>
      </w:r>
      <w:r w:rsidR="00864747">
        <w:rPr>
          <w:noProof/>
          <w:szCs w:val="24"/>
          <w:lang w:val="en-GB"/>
        </w:rPr>
        <w:t>(Costerton et al., 1995)</w:t>
      </w:r>
      <w:r>
        <w:rPr>
          <w:szCs w:val="24"/>
          <w:lang w:val="en-GB"/>
        </w:rPr>
        <w:fldChar w:fldCharType="end"/>
      </w:r>
      <w:r>
        <w:rPr>
          <w:szCs w:val="24"/>
          <w:lang w:val="en-GB"/>
        </w:rPr>
        <w:t xml:space="preserve"> (Figure 2). The accumulation and maturation of the </w:t>
      </w:r>
      <w:r>
        <w:rPr>
          <w:i/>
          <w:szCs w:val="24"/>
          <w:lang w:val="en-GB"/>
        </w:rPr>
        <w:t>S. epidermidis</w:t>
      </w:r>
      <w:r>
        <w:rPr>
          <w:szCs w:val="24"/>
          <w:lang w:val="en-GB"/>
        </w:rPr>
        <w:t xml:space="preserve"> biofilm occurs via a number of mechanisms. Polysaccharide intercellular adhesin (PIA, or poly-N-acetyl-glucosamine (PNAG)), synthesized by </w:t>
      </w:r>
      <w:r>
        <w:rPr>
          <w:i/>
          <w:szCs w:val="24"/>
          <w:lang w:val="en-GB"/>
        </w:rPr>
        <w:t>icaADBC</w:t>
      </w:r>
      <w:r>
        <w:rPr>
          <w:szCs w:val="24"/>
          <w:lang w:val="en-GB"/>
        </w:rPr>
        <w:t xml:space="preserve"> encoded proteins </w:t>
      </w:r>
      <w:r>
        <w:rPr>
          <w:szCs w:val="24"/>
          <w:lang w:val="en-GB"/>
        </w:rPr>
        <w:fldChar w:fldCharType="begin">
          <w:fldData xml:space="preserve">PEVuZE5vdGU+PENpdGU+PEF1dGhvcj5IZWlsbWFubjwvQXV0aG9yPjxZZWFyPjE5OTY8L1llYXI+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</w:fldData>
        </w:fldChar>
      </w:r>
      <w:r w:rsidR="00864747">
        <w:rPr>
          <w:szCs w:val="24"/>
          <w:lang w:val="en-GB"/>
        </w:rPr>
        <w:instrText xml:space="preserve"> ADDIN EN.CITE </w:instrText>
      </w:r>
      <w:r w:rsidR="00864747">
        <w:rPr>
          <w:szCs w:val="24"/>
          <w:lang w:val="en-GB"/>
        </w:rPr>
        <w:fldChar w:fldCharType="begin">
          <w:fldData xml:space="preserve">PEVuZE5vdGU+PENpdGU+PEF1dGhvcj5IZWlsbWFubjwvQXV0aG9yPjxZZWFyPjE5OTY8L1llYXI+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(Heilmann et al., 1996; Mack et al., 1996a)</w:t>
      </w:r>
      <w:r>
        <w:rPr>
          <w:szCs w:val="24"/>
          <w:lang w:val="en-GB"/>
        </w:rPr>
        <w:fldChar w:fldCharType="end"/>
      </w:r>
      <w:r>
        <w:rPr>
          <w:szCs w:val="24"/>
          <w:lang w:val="en-GB"/>
        </w:rPr>
        <w:t xml:space="preserve"> is responsible for biofilm formation in the majority of </w:t>
      </w:r>
      <w:r>
        <w:rPr>
          <w:i/>
          <w:szCs w:val="24"/>
          <w:lang w:val="en-GB"/>
        </w:rPr>
        <w:t xml:space="preserve">S. epidermidis </w:t>
      </w:r>
      <w:r>
        <w:rPr>
          <w:szCs w:val="24"/>
          <w:lang w:val="en-GB"/>
        </w:rPr>
        <w:t xml:space="preserve">isolates </w:t>
      </w:r>
      <w:r>
        <w:rPr>
          <w:szCs w:val="24"/>
          <w:lang w:val="en-GB"/>
        </w:rPr>
        <w:fldChar w:fldCharType="begin"/>
      </w:r>
      <w:r w:rsidR="00864747">
        <w:rPr>
          <w:szCs w:val="24"/>
          <w:lang w:val="en-GB"/>
        </w:rPr>
        <w:instrText xml:space="preserve"> ADDIN EN.CITE &lt;EndNote&gt;&lt;Cite&gt;&lt;Author&gt;Mack&lt;/Author&gt;&lt;Year&gt;1996&lt;/Year&gt;&lt;RecNum&gt;452&lt;/RecNum&gt;&lt;DisplayText&gt;(Mack et al., 1996b)&lt;/DisplayText&gt;&lt;record&gt;&lt;rec-number&gt;452&lt;/rec-number&gt;&lt;foreign-keys&gt;&lt;key app="EN" db-id="swz09f9rn5safyetpfpxaxprezttdvpd9tft" timestamp="1482144837"&gt;452&lt;/key&gt;&lt;/foreign-keys&gt;&lt;ref-type name="Journal Article"&gt;17&lt;/ref-type&gt;&lt;contributors&gt;&lt;authors&gt;&lt;author&gt;Mack, D.&lt;/author&gt;&lt;author&gt;Haeder, M.&lt;/author&gt;&lt;author&gt;Siemssen, N.&lt;/author&gt;&lt;author&gt;Laufs, R.&lt;/author&gt;&lt;/authors&gt;&lt;/contributors&gt;&lt;auth-address&gt;Institut fur Medizinische Mikrobiologie und Immunologie, Universit atskrankenhaus Eppendorf, Hamburg, Germany.&lt;/auth-address&gt;&lt;titles&gt;&lt;title&gt;Association of biofilm production of coagulase-negative staphylococci with expression of a specific polysaccharide intercellular adhesin&lt;/title&gt;&lt;secondary-title&gt;J Infect Dis&lt;/secondary-title&gt;&lt;/titles&gt;&lt;periodical&gt;&lt;full-title&gt;J Infect Dis&lt;/full-title&gt;&lt;/periodical&gt;&lt;pages&gt;881-4&lt;/pages&gt;&lt;volume&gt;174&lt;/volume&gt;&lt;number&gt;4&lt;/number&gt;&lt;keywords&gt;&lt;keyword&gt;Adhesins, Bacterial/*physiology&lt;/keyword&gt;&lt;keyword&gt;*Biofilms&lt;/keyword&gt;&lt;keyword&gt;Coagulase/analysis&lt;/keyword&gt;&lt;keyword&gt;Polysaccharides, Bacterial/*physiology&lt;/keyword&gt;&lt;keyword&gt;Staphylococcus epidermidis/*physiology&lt;/keyword&gt;&lt;/keywords&gt;&lt;dates&gt;&lt;year&gt;1996&lt;/year&gt;&lt;pub-dates&gt;&lt;date&gt;Oct&lt;/date&gt;&lt;/pub-dates&gt;&lt;/dates&gt;&lt;isbn&gt;0022-1899 (Print)&amp;#xD;0022-1899 (Linking)&lt;/isbn&gt;&lt;accession-num&gt;8843236&lt;/accession-num&gt;&lt;urls&gt;&lt;related-urls&gt;&lt;url&gt;http://www.ncbi.nlm.nih.gov/pubmed/8843236&lt;/url&gt;&lt;/related-urls&gt;&lt;/urls&gt;&lt;/record&gt;&lt;/Cite&gt;&lt;/EndNote&gt;</w:instrText>
      </w:r>
      <w:r>
        <w:rPr>
          <w:szCs w:val="24"/>
          <w:lang w:val="en-GB"/>
        </w:rPr>
        <w:fldChar w:fldCharType="separate"/>
      </w:r>
      <w:r w:rsidR="00864747">
        <w:rPr>
          <w:noProof/>
          <w:szCs w:val="24"/>
          <w:lang w:val="en-GB"/>
        </w:rPr>
        <w:t>(Mack et al., 1996b)</w:t>
      </w:r>
      <w:r>
        <w:rPr>
          <w:szCs w:val="24"/>
          <w:lang w:val="en-GB"/>
        </w:rPr>
        <w:fldChar w:fldCharType="end"/>
      </w:r>
      <w:r>
        <w:rPr>
          <w:szCs w:val="24"/>
          <w:lang w:val="en-GB"/>
        </w:rPr>
        <w:t xml:space="preserve"> and was believed to be the most common molecule associated with biofilm formation </w:t>
      </w:r>
      <w:r>
        <w:rPr>
          <w:szCs w:val="24"/>
          <w:lang w:val="en-GB"/>
        </w:rPr>
        <w:fldChar w:fldCharType="begin">
          <w:fldData xml:space="preserve">PEVuZE5vdGU+PENpdGU+PEF1dGhvcj5IZWlsbWFubjwvQXV0aG9yPjxZZWFyPjE5OTY8L1llYXI+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</w:fldData>
        </w:fldChar>
      </w:r>
      <w:r w:rsidR="00864747">
        <w:rPr>
          <w:szCs w:val="24"/>
          <w:lang w:val="en-GB"/>
        </w:rPr>
        <w:instrText xml:space="preserve"> ADDIN EN.CITE </w:instrText>
      </w:r>
      <w:r w:rsidR="00864747">
        <w:rPr>
          <w:szCs w:val="24"/>
          <w:lang w:val="en-GB"/>
        </w:rPr>
        <w:fldChar w:fldCharType="begin">
          <w:fldData xml:space="preserve">PEVuZE5vdGU+PENpdGU+PEF1dGhvcj5IZWlsbWFubjwvQXV0aG9yPjxZZWFyPjE5OTY8L1llYXI+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(Heilmann et al., 1996; Mack et al., 1996a)</w:t>
      </w:r>
      <w:r>
        <w:rPr>
          <w:szCs w:val="24"/>
          <w:lang w:val="en-GB"/>
        </w:rPr>
        <w:fldChar w:fldCharType="end"/>
      </w:r>
      <w:r>
        <w:rPr>
          <w:szCs w:val="24"/>
          <w:lang w:val="en-GB"/>
        </w:rPr>
        <w:t xml:space="preserve">. This was endorsed by the observation that the </w:t>
      </w:r>
      <w:r>
        <w:rPr>
          <w:i/>
          <w:szCs w:val="24"/>
          <w:lang w:val="en-GB"/>
        </w:rPr>
        <w:t>ica</w:t>
      </w:r>
      <w:r>
        <w:rPr>
          <w:szCs w:val="24"/>
          <w:lang w:val="en-GB"/>
        </w:rPr>
        <w:t xml:space="preserve"> operon was absent in most commensal </w:t>
      </w:r>
      <w:r>
        <w:rPr>
          <w:i/>
          <w:szCs w:val="24"/>
          <w:lang w:val="en-GB"/>
        </w:rPr>
        <w:t>S. epidermidis</w:t>
      </w:r>
      <w:r>
        <w:rPr>
          <w:szCs w:val="24"/>
          <w:lang w:val="en-GB"/>
        </w:rPr>
        <w:t xml:space="preserve"> strains </w:t>
      </w:r>
      <w:r>
        <w:rPr>
          <w:szCs w:val="24"/>
          <w:lang w:val="en-GB"/>
        </w:rPr>
        <w:fldChar w:fldCharType="begin">
          <w:fldData xml:space="preserve">PEVuZE5vdGU+PENpdGU+PEF1dGhvcj5DaG9rcjwvQXV0aG9yPjxZZWFyPjIwMDc8L1llYXI+PFJl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==
</w:fldData>
        </w:fldChar>
      </w:r>
      <w:r w:rsidR="00864747">
        <w:rPr>
          <w:szCs w:val="24"/>
          <w:lang w:val="en-GB"/>
        </w:rPr>
        <w:instrText xml:space="preserve"> ADDIN EN.CITE </w:instrText>
      </w:r>
      <w:r w:rsidR="00864747">
        <w:rPr>
          <w:szCs w:val="24"/>
          <w:lang w:val="en-GB"/>
        </w:rPr>
        <w:fldChar w:fldCharType="begin">
          <w:fldData xml:space="preserve">PEVuZE5vdGU+PENpdGU+PEF1dGhvcj5DaG9rcjwvQXV0aG9yPjxZZWFyPjIwMDc8L1llYXI+PFJl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==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(Zhang et al., 2003; Chokr et al., 2007)</w:t>
      </w:r>
      <w:r>
        <w:rPr>
          <w:szCs w:val="24"/>
          <w:lang w:val="en-GB"/>
        </w:rPr>
        <w:fldChar w:fldCharType="end"/>
      </w:r>
      <w:r>
        <w:rPr>
          <w:szCs w:val="24"/>
          <w:lang w:val="en-GB"/>
        </w:rPr>
        <w:t xml:space="preserve">. However, not all </w:t>
      </w:r>
      <w:r>
        <w:rPr>
          <w:i/>
          <w:szCs w:val="24"/>
          <w:lang w:val="en-GB"/>
        </w:rPr>
        <w:t>S. epidermidis</w:t>
      </w:r>
      <w:r>
        <w:rPr>
          <w:szCs w:val="24"/>
          <w:lang w:val="en-GB"/>
        </w:rPr>
        <w:t xml:space="preserve"> have the </w:t>
      </w:r>
      <w:r>
        <w:rPr>
          <w:i/>
          <w:szCs w:val="24"/>
          <w:lang w:val="en-GB"/>
        </w:rPr>
        <w:t>icaADBC</w:t>
      </w:r>
      <w:r>
        <w:rPr>
          <w:szCs w:val="24"/>
          <w:lang w:val="en-GB"/>
        </w:rPr>
        <w:t xml:space="preserve"> genes </w:t>
      </w:r>
      <w:r>
        <w:rPr>
          <w:szCs w:val="24"/>
          <w:lang w:val="en-GB"/>
        </w:rPr>
        <w:fldChar w:fldCharType="begin">
          <w:fldData xml:space="preserve">PEVuZE5vdGU+PENpdGU+PEF1dGhvcj5IYXJyaXM8L0F1dGhvcj48WWVhcj4yMDE2PC9ZZWFyPjxS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PEVuZE5vdGU+PENpdGU+PEF1dGhvcj5IYXJyaXM8L0F1dGhvcj48WWVhcj4yMDE2PC9ZZWFyPjxS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(Heilmann et al., 1996; Harris et al., 2016)</w:t>
      </w:r>
      <w:r>
        <w:rPr>
          <w:szCs w:val="24"/>
          <w:lang w:val="en-GB"/>
        </w:rPr>
        <w:fldChar w:fldCharType="end"/>
      </w:r>
      <w:r>
        <w:rPr>
          <w:szCs w:val="24"/>
          <w:lang w:val="en-GB"/>
        </w:rPr>
        <w:t xml:space="preserve"> and these isolates mediate biofilm formation by proteinaceous factors, such as the accumulation associated protein (Aap) </w:t>
      </w:r>
      <w:r>
        <w:rPr>
          <w:szCs w:val="24"/>
          <w:lang w:val="en-GB"/>
        </w:rPr>
        <w:fldChar w:fldCharType="begin"/>
      </w:r>
      <w:r w:rsidR="00864747">
        <w:rPr>
          <w:szCs w:val="24"/>
          <w:lang w:val="en-GB"/>
        </w:rPr>
        <w:instrText xml:space="preserve"> ADDIN EN.CITE &lt;EndNote&gt;&lt;Cite&gt;&lt;Author&gt;Rohde&lt;/Author&gt;&lt;Year&gt;2005&lt;/Year&gt;&lt;RecNum&gt;19&lt;/RecNum&gt;&lt;DisplayText&gt;(Rohde et al., 2005)&lt;/DisplayText&gt;&lt;record&gt;&lt;rec-number&gt;19&lt;/rec-number&gt;&lt;foreign-keys&gt;&lt;key app="EN" db-id="swz09f9rn5safyetpfpxaxprezttdvpd9tft" timestamp="1466764213"&gt;19&lt;/key&gt;&lt;/foreign-keys&gt;&lt;ref-type name="Journal Article"&gt;17&lt;/ref-type&gt;&lt;contributors&gt;&lt;authors&gt;&lt;author&gt;Rohde,Holger&lt;/author&gt;&lt;author&gt;Burdelski,Christoph&lt;/author&gt;&lt;author&gt;Bartscht,Katrin&lt;/author&gt;&lt;author&gt;Hussain,Muzaffar&lt;/author&gt;&lt;author&gt;Buck,Friedrich&lt;/author&gt;&lt;author&gt;Horstkotte,Matthias A.&lt;/author&gt;&lt;author&gt;Knobloch,Johannes K.-M.&lt;/author&gt;&lt;author&gt;Heilmann,Christine&lt;/author&gt;&lt;author&gt;Herrmann,Mathias&lt;/author&gt;&lt;author&gt;Mack,Dietrich&lt;/author&gt;&lt;/authors&gt;&lt;/contributors&gt;&lt;titles&gt;&lt;title&gt;&lt;style face="normal" font="default" size="100%"&gt;Induction of &lt;/style&gt;&lt;style face="italic" font="default" size="100%"&gt;Staphylococcus epidermidis&lt;/style&gt;&lt;style face="normal" font="default" size="100%"&gt; biofilm formation via proteolytic processing of the accumulation-associated protein by staphylococcal and host proteases&lt;/style&gt;&lt;/title&gt;&lt;secondary-title&gt;Mol. Microbiol.&lt;/secondary-title&gt;&lt;alt-title&gt;Molecular Microbiology&lt;/alt-title&gt;&lt;/titles&gt;&lt;periodical&gt;&lt;full-title&gt;Mol. Microbiol.&lt;/full-title&gt;&lt;/periodical&gt;&lt;alt-periodical&gt;&lt;full-title&gt;Molecular Microbiology&lt;/full-title&gt;&lt;abbr-1&gt;Molecular Microbiology&lt;/abbr-1&gt;&lt;/alt-periodical&gt;&lt;pages&gt;1883-1895&lt;/pages&gt;&lt;volume&gt;55&lt;/volume&gt;&lt;number&gt;6&lt;/number&gt;&lt;dates&gt;&lt;year&gt;2005&lt;/year&gt;&lt;/dates&gt;&lt;urls&gt;&lt;related-urls&gt;&lt;url&gt;http://www.blackwell-synergy.com/doi/abs/10.1111/j.1365-2958.2005.04515.x&lt;/url&gt;&lt;/related-urls&gt;&lt;/urls&gt;&lt;/record&gt;&lt;/Cite&gt;&lt;/EndNote&gt;</w:instrText>
      </w:r>
      <w:r>
        <w:rPr>
          <w:szCs w:val="24"/>
          <w:lang w:val="en-GB"/>
        </w:rPr>
        <w:fldChar w:fldCharType="separate"/>
      </w:r>
      <w:r w:rsidR="00864747">
        <w:rPr>
          <w:noProof/>
          <w:szCs w:val="24"/>
          <w:lang w:val="en-GB"/>
        </w:rPr>
        <w:t>(Rohde et al., 2005)</w:t>
      </w:r>
      <w:r>
        <w:rPr>
          <w:szCs w:val="24"/>
          <w:lang w:val="en-GB"/>
        </w:rPr>
        <w:fldChar w:fldCharType="end"/>
      </w:r>
      <w:r>
        <w:rPr>
          <w:szCs w:val="24"/>
          <w:lang w:val="en-GB"/>
        </w:rPr>
        <w:t xml:space="preserve"> that contributes to biofilm formation upon cleavage by extracellular or host proteases. The </w:t>
      </w:r>
      <w:r>
        <w:rPr>
          <w:i/>
          <w:szCs w:val="24"/>
          <w:lang w:val="en-GB"/>
        </w:rPr>
        <w:t>aap</w:t>
      </w:r>
      <w:r>
        <w:rPr>
          <w:szCs w:val="24"/>
          <w:lang w:val="en-GB"/>
        </w:rPr>
        <w:t xml:space="preserve"> gene </w:t>
      </w:r>
      <w:r w:rsidRPr="00864747">
        <w:rPr>
          <w:szCs w:val="24"/>
        </w:rPr>
        <w:t xml:space="preserve">has been observed in both pathogenic and commensal isolates, more frequently than the </w:t>
      </w:r>
      <w:r w:rsidRPr="00864747">
        <w:rPr>
          <w:i/>
          <w:szCs w:val="24"/>
        </w:rPr>
        <w:t xml:space="preserve">ica </w:t>
      </w:r>
      <w:r w:rsidRPr="00864747">
        <w:rPr>
          <w:szCs w:val="24"/>
        </w:rPr>
        <w:t xml:space="preserve">operon </w:t>
      </w:r>
      <w:r w:rsidRPr="00864747">
        <w:rPr>
          <w:szCs w:val="24"/>
        </w:rPr>
        <w:fldChar w:fldCharType="begin">
          <w:fldData xml:space="preserve">PEVuZE5vdGU+PENpdGU+PEF1dGhvcj5HaWxsPC9BdXRob3I+PFllYXI+MjAwNTwvWWVhcj48UmVj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</w:fldData>
        </w:fldChar>
      </w:r>
      <w:r w:rsidR="004C1458">
        <w:rPr>
          <w:szCs w:val="24"/>
        </w:rPr>
        <w:instrText xml:space="preserve"> ADDIN EN.CITE </w:instrText>
      </w:r>
      <w:r w:rsidR="004C1458">
        <w:rPr>
          <w:szCs w:val="24"/>
        </w:rPr>
        <w:fldChar w:fldCharType="begin">
          <w:fldData xml:space="preserve">PEVuZE5vdGU+PENpdGU+PEF1dGhvcj5HaWxsPC9BdXRob3I+PFllYXI+MjAwNTwvWWVhcj48UmVj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</w:fldData>
        </w:fldChar>
      </w:r>
      <w:r w:rsidR="004C1458">
        <w:rPr>
          <w:szCs w:val="24"/>
        </w:rPr>
        <w:instrText xml:space="preserve"> ADDIN EN.CITE.DATA </w:instrText>
      </w:r>
      <w:r w:rsidR="004C1458">
        <w:rPr>
          <w:szCs w:val="24"/>
        </w:rPr>
      </w:r>
      <w:r w:rsidR="004C1458">
        <w:rPr>
          <w:szCs w:val="24"/>
        </w:rPr>
        <w:fldChar w:fldCharType="end"/>
      </w:r>
      <w:r w:rsidRPr="00864747">
        <w:rPr>
          <w:szCs w:val="24"/>
        </w:rPr>
        <w:fldChar w:fldCharType="separate"/>
      </w:r>
      <w:r w:rsidR="004C1458">
        <w:rPr>
          <w:noProof/>
          <w:szCs w:val="24"/>
        </w:rPr>
        <w:t>(Gill et al., 2005b; Los et al., 2010; Harris et al., 2016)</w:t>
      </w:r>
      <w:r w:rsidRPr="00864747">
        <w:rPr>
          <w:szCs w:val="24"/>
        </w:rPr>
        <w:fldChar w:fldCharType="end"/>
      </w:r>
      <w:r w:rsidRPr="00864747">
        <w:rPr>
          <w:szCs w:val="24"/>
        </w:rPr>
        <w:t>. Other PIA-independent mechanisms in</w:t>
      </w:r>
      <w:r w:rsidRPr="003F6C3E">
        <w:rPr>
          <w:szCs w:val="24"/>
        </w:rPr>
        <w:t>cl</w:t>
      </w:r>
      <w:r w:rsidRPr="004C1458">
        <w:rPr>
          <w:szCs w:val="24"/>
          <w:lang w:val="fr-CH"/>
        </w:rPr>
        <w:t xml:space="preserve">ude biofilm associated homologue protein (Bhp) </w:t>
      </w:r>
      <w:r w:rsidRPr="00864747">
        <w:rPr>
          <w:szCs w:val="24"/>
        </w:rPr>
        <w:fldChar w:fldCharType="begin">
          <w:fldData xml:space="preserve">PEVuZE5vdGU+PENpdGU+PEF1dGhvcj5Cb3dkZW48L0F1dGhvcj48WWVhcj4yMDA1PC9ZZWFyPjxS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</w:fldData>
        </w:fldChar>
      </w:r>
      <w:r w:rsidRPr="004C1458" w:rsidR="00864747">
        <w:rPr>
          <w:szCs w:val="24"/>
          <w:lang w:val="fr-CH"/>
        </w:rPr>
        <w:instrText xml:space="preserve"> ADDIN EN.CITE </w:instrText>
      </w:r>
      <w:r w:rsidRPr="00864747" w:rsidR="00864747">
        <w:rPr>
          <w:szCs w:val="24"/>
        </w:rPr>
        <w:fldChar w:fldCharType="begin">
          <w:fldData xml:space="preserve">PEVuZE5vdGU+PENpdGU+PEF1dGhvcj5Cb3dkZW48L0F1dGhvcj48WWVhcj4yMDA1PC9ZZWFyPjxS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</w:fldData>
        </w:fldChar>
      </w:r>
      <w:r w:rsidRPr="004C1458" w:rsidR="00864747">
        <w:rPr>
          <w:szCs w:val="24"/>
          <w:lang w:val="fr-CH"/>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4C1458" w:rsidR="00864747">
        <w:rPr>
          <w:noProof/>
          <w:szCs w:val="24"/>
          <w:lang w:val="fr-CH"/>
        </w:rPr>
        <w:t>(Bowden et al., 2005; Tormo et al., 2005)</w:t>
      </w:r>
      <w:r w:rsidRPr="00864747">
        <w:rPr>
          <w:szCs w:val="24"/>
        </w:rPr>
        <w:fldChar w:fldCharType="end"/>
      </w:r>
      <w:r w:rsidRPr="004C1458">
        <w:rPr>
          <w:szCs w:val="24"/>
          <w:lang w:val="fr-CH"/>
        </w:rPr>
        <w:t xml:space="preserve">, Embp </w:t>
      </w:r>
      <w:r w:rsidRPr="00864747">
        <w:rPr>
          <w:szCs w:val="24"/>
        </w:rPr>
        <w:fldChar w:fldCharType="begin">
          <w:fldData xml:space="preserve">PEVuZE5vdGU+PENpdGU+PEF1dGhvcj5DaHJpc3RuZXI8L0F1dGhvcj48WWVhcj4yMDEwPC9ZZWFy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</w:fldData>
        </w:fldChar>
      </w:r>
      <w:r w:rsidRPr="004C1458" w:rsidR="00864747">
        <w:rPr>
          <w:szCs w:val="24"/>
          <w:lang w:val="fr-CH"/>
        </w:rPr>
        <w:instrText xml:space="preserve"> ADDIN EN.CITE </w:instrText>
      </w:r>
      <w:r w:rsidRPr="00864747" w:rsidR="00864747">
        <w:rPr>
          <w:szCs w:val="24"/>
        </w:rPr>
        <w:fldChar w:fldCharType="begin">
          <w:fldData xml:space="preserve">PEVuZE5vdGU+PENpdGU+PEF1dGhvcj5DaHJpc3RuZXI8L0F1dGhvcj48WWVhcj4yMDEwPC9ZZWFy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</w:fldData>
        </w:fldChar>
      </w:r>
      <w:r w:rsidRPr="004C1458" w:rsidR="00864747">
        <w:rPr>
          <w:szCs w:val="24"/>
          <w:lang w:val="fr-CH"/>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4C1458" w:rsidR="00864747">
        <w:rPr>
          <w:noProof/>
          <w:szCs w:val="24"/>
          <w:lang w:val="fr-CH"/>
        </w:rPr>
        <w:t>(Williams et al., 2002; Christner et al., 2010)</w:t>
      </w:r>
      <w:r w:rsidRPr="00864747">
        <w:rPr>
          <w:szCs w:val="24"/>
        </w:rPr>
        <w:fldChar w:fldCharType="end"/>
      </w:r>
      <w:r w:rsidRPr="004C1458">
        <w:rPr>
          <w:szCs w:val="24"/>
          <w:lang w:val="fr-CH"/>
        </w:rPr>
        <w:t xml:space="preserve">, and </w:t>
      </w:r>
      <w:r w:rsidRPr="004C1458">
        <w:rPr>
          <w:i/>
          <w:szCs w:val="24"/>
          <w:lang w:val="fr-CH"/>
        </w:rPr>
        <w:t xml:space="preserve">S. epidermidis </w:t>
      </w:r>
      <w:r w:rsidRPr="004C1458">
        <w:rPr>
          <w:szCs w:val="24"/>
          <w:lang w:val="fr-CH"/>
        </w:rPr>
        <w:t xml:space="preserve">surface protein (Ses)C </w:t>
      </w:r>
      <w:r w:rsidRPr="00864747">
        <w:rPr>
          <w:szCs w:val="24"/>
        </w:rPr>
        <w:fldChar w:fldCharType="begin"/>
      </w:r>
      <w:r w:rsidRPr="004C1458" w:rsidR="00864747">
        <w:rPr>
          <w:szCs w:val="24"/>
          <w:lang w:val="fr-CH"/>
        </w:rPr>
        <w:instrText xml:space="preserve"> ADDIN EN.CITE &lt;EndNote&gt;&lt;Cite&gt;&lt;Author&gt;Shahrooei&lt;/Author&gt;&lt;Year&gt;2009&lt;/Year&gt;&lt;RecNum&gt;37&lt;/RecNum&gt;&lt;DisplayText&gt;(Shahrooei et al., 2009)&lt;/DisplayText&gt;&lt;record&gt;&lt;rec-number&gt;37&lt;/rec-number&gt;&lt;foreign-keys&gt;&lt;key app="EN" db-id="swz09f9rn5safyetpfpxaxprezttdvpd9tft" timestamp="1466764217"&gt;37&lt;/key&gt;&lt;/foreign-keys&gt;&lt;ref-type name="Journal Article"&gt;17&lt;/ref-type&gt;&lt;contributors&gt;&lt;authors&gt;&lt;author&gt;Shahrooei, Mohammad&lt;/author&gt;&lt;author&gt;Hira, Vishal&lt;/author&gt;&lt;author&gt;Stijlemans, Benoit&lt;/author&gt;&lt;author&gt;Merckx, Rita&lt;/author&gt;&lt;author&gt;Hermans, Peter W. M.&lt;/author&gt;&lt;author&gt;Van Eldere, Johan&lt;/author&gt;&lt;/authors&gt;&lt;/contributors&gt;&lt;titles&gt;&lt;title&gt;Inhibition of Staphylococcus epidermidis Biofilm Formation by Rabbit Polyclonal Antibodies against the SesC Protein&lt;/title&gt;&lt;secondary-title&gt;Infect. Immun.&lt;/secondary-title&gt;&lt;/titles&gt;&lt;periodical&gt;&lt;full-title&gt;Infect. Immun.&lt;/full-title&gt;&lt;abbr-1&gt;Infect. Immun.&lt;/abbr-1&gt;&lt;/periodical&gt;&lt;pages&gt;3670-3678&lt;/pages&gt;&lt;volume&gt;77&lt;/volume&gt;&lt;number&gt;9&lt;/number&gt;&lt;dates&gt;&lt;year&gt;2009&lt;/year&gt;&lt;pub-dates&gt;&lt;date&gt;September 1, 2009&lt;/date&gt;&lt;/pub-dates&gt;&lt;/dates&gt;&lt;urls&gt;&lt;related-urls&gt;&lt;url&gt;http://iai.asm.org/cgi/content/abstract/77/9/3670 &lt;/url&gt;&lt;/related-urls&gt;&lt;/urls&gt;&lt;electronic-resource-num&gt;10.1128/iai.01464-08&lt;/electronic-res</w:instrText>
      </w:r>
      <w:r w:rsidRPr="00330B0A" w:rsidR="00864747">
        <w:rPr>
          <w:szCs w:val="24"/>
          <w:lang w:val="fr-CH"/>
        </w:rPr>
        <w:instrText>ou</w:instrText>
      </w:r>
      <w:r w:rsidRPr="000C2832" w:rsidR="00864747">
        <w:rPr>
          <w:szCs w:val="24"/>
          <w:lang w:val="fr-CH"/>
        </w:rPr>
        <w:instrText>rce-num&gt;&lt;/record&gt;&lt;/Cite&gt;&lt;/EndNote&gt;</w:instrText>
      </w:r>
      <w:r w:rsidRPr="00864747">
        <w:rPr>
          <w:szCs w:val="24"/>
        </w:rPr>
        <w:fldChar w:fldCharType="separate"/>
      </w:r>
      <w:r w:rsidRPr="000C2832" w:rsidR="00864747">
        <w:rPr>
          <w:noProof/>
          <w:szCs w:val="24"/>
          <w:lang w:val="fr-CH"/>
        </w:rPr>
        <w:t>(Shahrooei et al., 2009)</w:t>
      </w:r>
      <w:r w:rsidRPr="00864747">
        <w:rPr>
          <w:szCs w:val="24"/>
        </w:rPr>
        <w:fldChar w:fldCharType="end"/>
      </w:r>
      <w:r w:rsidRPr="000C2832">
        <w:rPr>
          <w:szCs w:val="24"/>
          <w:lang w:val="fr-CH"/>
        </w:rPr>
        <w:t xml:space="preserve"> and SesE </w:t>
      </w:r>
      <w:r w:rsidRPr="00864747">
        <w:rPr>
          <w:szCs w:val="24"/>
        </w:rPr>
        <w:fldChar w:fldCharType="begin">
          <w:fldData xml:space="preserve">PEVuZE5vdGU+PENpdGU+PEF1dGhvcj5IYXJyaXM8L0F1dGhvcj48WWVhcj4yMDE2PC9ZZWFyPjxS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</w:fldData>
        </w:fldChar>
      </w:r>
      <w:r w:rsidRPr="000C2832" w:rsidR="00864747">
        <w:rPr>
          <w:szCs w:val="24"/>
          <w:lang w:val="fr-CH"/>
        </w:rPr>
        <w:instrText xml:space="preserve"> ADDIN EN.CITE </w:instrText>
      </w:r>
      <w:r w:rsidRPr="00864747" w:rsidR="00864747">
        <w:rPr>
          <w:szCs w:val="24"/>
        </w:rPr>
        <w:fldChar w:fldCharType="begin">
          <w:fldData xml:space="preserve">PEVuZE5vdGU+PENpdGU+PEF1dGhvcj5IYXJyaXM8L0F1dGhvcj48WWVhcj4yMDE2PC9ZZWFyPjxS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</w:fldData>
        </w:fldChar>
      </w:r>
      <w:r w:rsidRPr="000C2832" w:rsidR="00864747">
        <w:rPr>
          <w:szCs w:val="24"/>
          <w:lang w:val="fr-CH"/>
        </w:rPr>
        <w:instrText xml:space="preserve"> ADDIN EN.CITE.DATA </w:instrText>
      </w:r>
      <w:r w:rsidRPr="00864747" w:rsidR="00864747">
        <w:rPr>
          <w:szCs w:val="24"/>
        </w:rPr>
      </w:r>
      <w:r w:rsidRPr="00864747" w:rsidR="00864747">
        <w:rPr>
          <w:szCs w:val="24"/>
        </w:rPr>
        <w:fldChar w:fldCharType="end"/>
      </w:r>
      <w:r w:rsidRPr="00864747">
        <w:rPr>
          <w:szCs w:val="24"/>
        </w:rPr>
      </w:r>
      <w:r w:rsidRPr="00864747">
        <w:rPr>
          <w:szCs w:val="24"/>
        </w:rPr>
        <w:fldChar w:fldCharType="separate"/>
      </w:r>
      <w:r w:rsidRPr="000C2832" w:rsidR="00864747">
        <w:rPr>
          <w:noProof/>
          <w:szCs w:val="24"/>
          <w:lang w:val="fr-CH"/>
        </w:rPr>
        <w:t>(Harris et al., 2016)</w:t>
      </w:r>
      <w:r w:rsidRPr="00864747">
        <w:rPr>
          <w:szCs w:val="24"/>
        </w:rPr>
        <w:fldChar w:fldCharType="end"/>
      </w:r>
      <w:r w:rsidRPr="000C2832">
        <w:rPr>
          <w:szCs w:val="24"/>
          <w:lang w:val="fr-CH"/>
        </w:rPr>
        <w:t xml:space="preserve">. </w:t>
      </w:r>
      <w:r w:rsidRPr="00864747">
        <w:rPr>
          <w:szCs w:val="24"/>
        </w:rPr>
        <w:t xml:space="preserve">Interestingly, Rohde </w:t>
      </w:r>
      <w:r w:rsidRPr="00864747">
        <w:rPr>
          <w:i/>
          <w:szCs w:val="24"/>
        </w:rPr>
        <w:t>et al.</w:t>
      </w:r>
      <w:r w:rsidRPr="00864747">
        <w:rPr>
          <w:szCs w:val="24"/>
        </w:rPr>
        <w:t xml:space="preserve"> </w:t>
      </w:r>
      <w:r w:rsidRPr="00864747">
        <w:rPr>
          <w:szCs w:val="24"/>
        </w:rPr>
        <w:fldChar w:fldCharType="begin"/>
      </w:r>
      <w:r w:rsidRPr="00864747" w:rsidR="00864747">
        <w:rPr>
          <w:szCs w:val="24"/>
        </w:rPr>
        <w:instrText xml:space="preserve"> ADDIN EN.CITE &lt;EndNote&gt;&lt;Cite&gt;&lt;Author&gt;Rohde&lt;/Author&gt;&lt;Year&gt;2007&lt;/Year&gt;&lt;RecNum&gt;56&lt;/RecNum&gt;&lt;DisplayText&gt;(Rohde et al., 2007)&lt;/DisplayText&gt;&lt;record&gt;&lt;rec-number&gt;56&lt;/rec-number&gt;&lt;foreign-keys&gt;&lt;key app="EN" db-id="swz09f9rn5safyetpfpxaxprezttdvpd9tft" timestamp="1466764221"&gt;56&lt;/key&gt;&lt;/foreign-keys&gt;&lt;ref-type name="Journal Article"&gt;17&lt;/ref-type&gt;&lt;contributors&gt;&lt;authors&gt;&lt;author&gt;Rohde, Holger&lt;/author&gt;&lt;author&gt;Burandt, Eike C.&lt;/author&gt;&lt;author&gt;Siemssen, Nicolaus&lt;/author&gt;&lt;author&gt;Frommelt, Lars&lt;/author&gt;&lt;author&gt;Burdelski, Christoph&lt;/author&gt;&lt;author&gt;Wurster, Sabine&lt;/author&gt;&lt;author&gt;Scherpe, Stefanie&lt;/author&gt;&lt;author&gt;Davies, Angharad P.&lt;/author&gt;&lt;author&gt;Harris, Llinos G.&lt;/author&gt;&lt;author&gt;Horstkotte, Matthias A.&lt;/author&gt;&lt;author&gt;Knobloch, Johannes K. M.&lt;/author&gt;&lt;author&gt;Ragunath, Chandran&lt;/author&gt;&lt;author&gt;Kaplan, Jeffrey B.&lt;/author&gt;&lt;author&gt;Mack, Dietrich&lt;/author&gt;&lt;/authors&gt;&lt;/contributors&gt;&lt;titles&gt;&lt;title&gt;&lt;style face="normal" font="default" size="100%"&gt;Polysaccharide intercellular adhesin or protein factors in biofilm accumulation of &lt;/style&gt;&lt;style face="italic" font="default" size="100%"&gt;Staphylococcus epidermidis&lt;/style&gt;&lt;style face="normal" font="default" size="100%"&gt; and &lt;/style&gt;&lt;style face="italic" font="default" size="100%"&gt;Staphylococcus aureus&lt;/style&gt;&lt;style face="normal" font="default" size="100%"&gt; isolated from prosthetic hip and knee joint infections&lt;/style&gt;&lt;/title&gt;&lt;secondary-title&gt;Biomaterials&lt;/secondary-title&gt;&lt;/titles&gt;&lt;periodical&gt;&lt;full-title&gt;Biomaterials&lt;/full-title&gt;&lt;/periodical&gt;&lt;pages&gt;1711-1720&lt;/pages&gt;&lt;volume&gt;28&lt;/volume&gt;&lt;number&gt;9&lt;/number&gt;&lt;keywords&gt;&lt;keyword&gt;Staphylococcus epidermidis&lt;/keyword&gt;&lt;keyword&gt;Staphylococcus aureus&lt;/keyword&gt;&lt;keyword&gt;Biofilm formation&lt;/keyword&gt;&lt;keyword&gt;Polysaccharide intercellular adhesin&lt;/keyword&gt;&lt;keyword&gt;MSCRAMM&lt;/keyword&gt;&lt;keyword&gt;icaADBC&lt;/keyword&gt;&lt;/keywords&gt;&lt;dates&gt;&lt;year&gt;2007&lt;/year&gt;&lt;/dates&gt;&lt;urls&gt;&lt;related-urls&gt;&lt;url&gt;http://www.sciencedirect.com/science/article/B6TWB-4MMFVS3-1/2/01d35fdb70b4e998c6f9b5f86f699642 &lt;/url&gt;&lt;/related-urls&gt;&lt;/urls&gt;&lt;/record&gt;&lt;/Cite&gt;&lt;/EndNote&gt;</w:instrText>
      </w:r>
      <w:r w:rsidRPr="00864747">
        <w:rPr>
          <w:szCs w:val="24"/>
        </w:rPr>
        <w:fldChar w:fldCharType="separate"/>
      </w:r>
      <w:r w:rsidRPr="00864747" w:rsidR="00864747">
        <w:rPr>
          <w:noProof/>
          <w:szCs w:val="24"/>
        </w:rPr>
        <w:t>(Rohde et al., 2007)</w:t>
      </w:r>
      <w:r w:rsidRPr="00864747">
        <w:rPr>
          <w:szCs w:val="24"/>
        </w:rPr>
        <w:fldChar w:fldCharType="end"/>
      </w:r>
      <w:r w:rsidRPr="00864747">
        <w:rPr>
          <w:szCs w:val="24"/>
        </w:rPr>
        <w:t xml:space="preserve"> suggested that PIA-dependent biofilms are more robust than those formed by proteinaceous factors, and another </w:t>
      </w:r>
      <w:r w:rsidRPr="00864747">
        <w:rPr>
          <w:szCs w:val="24"/>
        </w:rPr>
        <w:lastRenderedPageBreak/>
        <w:t>study found they result in a different morphotype or biofilm substructure</w:t>
      </w:r>
      <w:r>
        <w:rPr>
          <w:szCs w:val="24"/>
          <w:lang w:val="en-GB"/>
        </w:rPr>
        <w:t xml:space="preserve"> </w:t>
      </w:r>
      <w:r>
        <w:rPr>
          <w:szCs w:val="24"/>
          <w:lang w:val="en-GB"/>
        </w:rPr>
        <w:fldChar w:fldCharType="begin">
          <w:fldData xml:space="preserve">PEVuZE5vdGU+PENpdGU+PEF1dGhvcj5IYXJyaXM8L0F1dGhvcj48WWVhcj4yMDE2PC9ZZWFyPjxS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PEVuZE5vdGU+PENpdGU+PEF1dGhvcj5IYXJyaXM8L0F1dGhvcj48WWVhcj4yMDE2PC9ZZWFyPjxS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(Harris et al., 2016)</w:t>
      </w:r>
      <w:r>
        <w:rPr>
          <w:szCs w:val="24"/>
          <w:lang w:val="en-GB"/>
        </w:rPr>
        <w:fldChar w:fldCharType="end"/>
      </w:r>
      <w:r>
        <w:rPr>
          <w:szCs w:val="24"/>
          <w:lang w:val="en-GB"/>
        </w:rPr>
        <w:t xml:space="preserve">. WTA have also been linked with </w:t>
      </w:r>
      <w:r>
        <w:rPr>
          <w:i/>
          <w:szCs w:val="24"/>
          <w:lang w:val="en-GB"/>
        </w:rPr>
        <w:t>S. epidermidis</w:t>
      </w:r>
      <w:r>
        <w:rPr>
          <w:szCs w:val="24"/>
          <w:lang w:val="en-GB"/>
        </w:rPr>
        <w:t xml:space="preserve"> biofilm formation. </w:t>
      </w:r>
      <w:r>
        <w:rPr>
          <w:i/>
          <w:szCs w:val="24"/>
          <w:lang w:val="en-GB"/>
        </w:rPr>
        <w:t>TagO</w:t>
      </w:r>
      <w:r>
        <w:rPr>
          <w:szCs w:val="24"/>
          <w:lang w:val="en-GB"/>
        </w:rPr>
        <w:t xml:space="preserve"> encodes the first enzymatic step in WTA biosynthesis and a </w:t>
      </w:r>
      <w:r>
        <w:rPr>
          <w:i/>
          <w:szCs w:val="24"/>
          <w:lang w:val="en-GB"/>
        </w:rPr>
        <w:t>tagO</w:t>
      </w:r>
      <w:r>
        <w:rPr>
          <w:szCs w:val="24"/>
          <w:lang w:val="en-GB"/>
        </w:rPr>
        <w:t xml:space="preserve"> mutant has been shown to have a biofilm negative phenotype. This is partly attributed to an increase in cell surface hydrophobicity, impairing its initial adhesion to the surface, and a decreased production of PIA by activating the </w:t>
      </w:r>
      <w:r>
        <w:rPr>
          <w:i/>
          <w:szCs w:val="24"/>
          <w:lang w:val="en-GB"/>
        </w:rPr>
        <w:t>icaADBC</w:t>
      </w:r>
      <w:r>
        <w:rPr>
          <w:szCs w:val="24"/>
          <w:lang w:val="en-GB"/>
        </w:rPr>
        <w:t xml:space="preserve"> repressor, </w:t>
      </w:r>
      <w:r>
        <w:rPr>
          <w:i/>
          <w:szCs w:val="24"/>
          <w:lang w:val="en-GB"/>
        </w:rPr>
        <w:t>icaR</w:t>
      </w:r>
      <w:r>
        <w:rPr>
          <w:szCs w:val="24"/>
          <w:lang w:val="en-GB"/>
        </w:rPr>
        <w:t xml:space="preserve"> </w:t>
      </w:r>
      <w:r>
        <w:rPr>
          <w:szCs w:val="24"/>
          <w:lang w:val="en-GB"/>
        </w:rPr>
        <w:fldChar w:fldCharType="begin"/>
      </w:r>
      <w:r w:rsidR="00864747">
        <w:rPr>
          <w:szCs w:val="24"/>
          <w:lang w:val="en-GB"/>
        </w:rPr>
        <w:instrText xml:space="preserve"> ADDIN EN.CITE &lt;EndNote&gt;&lt;Cite&gt;&lt;Author&gt;Holland&lt;/Author&gt;&lt;Year&gt;2011&lt;/Year&gt;&lt;RecNum&gt;65&lt;/RecNum&gt;&lt;DisplayText&gt;(Holland et al., 2011)&lt;/DisplayText&gt;&lt;record&gt;&lt;rec-number&gt;65&lt;/rec-number&gt;&lt;foreign-keys&gt;&lt;key app="EN" db-id="swz09f9rn5safyetpfpxaxprezttdvpd9tft" timestamp="1466764223"&gt;65&lt;/key&gt;&lt;/foreign-keys&gt;&lt;ref-type name="Journal Article"&gt;17&lt;/ref-type&gt;&lt;contributors&gt;&lt;authors&gt;&lt;author&gt;Holland, L. M.&lt;/author&gt;&lt;author&gt;Conlon, B.&lt;/author&gt;&lt;author&gt;O&amp;apos;Gara, J. P.&lt;/author&gt;&lt;/authors&gt;&lt;/contributors&gt;&lt;auth-address&gt;School of Biomolecular and Biomedical Science and Conway Institute of Biomolecular and Biomedical Research, University College Dublin, Belfield, Dublin 4, Ireland.&lt;/auth-address&gt;&lt;titles&gt;&lt;title&gt;Mutation of tagO reveals an essential role for wall teichoic acids in Staphylococcus epidermidis biofilm development&lt;/title&gt;&lt;secondary-title&gt;Microbiology&lt;/secondary-title&gt;&lt;/titles&gt;&lt;periodical&gt;&lt;full-title&gt;Microbiology&lt;/full-title&gt;&lt;/periodical&gt;&lt;pages&gt;408-18&lt;/pages&gt;&lt;volume&gt;157&lt;/volume&gt;&lt;number&gt;Pt 2&lt;/number&gt;&lt;keywords&gt;&lt;keyword&gt;Bacterial Proteins/genetics/*metabolism&lt;/keyword&gt;&lt;keyword&gt;Biofilms/*growth &amp;amp; development&lt;/keyword&gt;&lt;keyword&gt;Cell Wall/*metabolism&lt;/keyword&gt;&lt;keyword&gt;DNA, Bacterial/analysis&lt;/keyword&gt;&lt;keyword&gt;Gene Expression Regulation, Bacterial&lt;/keyword&gt;&lt;keyword&gt;Hydrophobic and Hydrophilic Interactions&lt;/keyword&gt;&lt;keyword&gt;Mutation&lt;/keyword&gt;&lt;keyword&gt;Operon&lt;/keyword&gt;&lt;keyword&gt;Phenotype&lt;/keyword&gt;&lt;keyword&gt;Polysaccharides, Bacterial/analysis&lt;/keyword&gt;&lt;keyword&gt;Sequence Deletion&lt;/keyword&gt;&lt;keyword&gt;Staphylococcus epidermidis/*genetics/growth &amp;amp; development&lt;/keyword&gt;&lt;keyword&gt;Teichoic Acids/*biosynthesis&lt;/keyword&gt;&lt;/keywords&gt;&lt;dates&gt;&lt;year&gt;2011&lt;/year&gt;&lt;pub-dates&gt;&lt;date&gt;Feb&lt;/date&gt;&lt;/pub-dates&gt;&lt;/dates&gt;&lt;isbn&gt;1465-2080 (Electronic)&amp;#xD;1350-0872 (Linking)&lt;/isbn&gt;&lt;accession-num&gt;21051486&lt;/accession-num&gt;&lt;urls&gt;&lt;related-urls&gt;&lt;url&gt;http://www.ncbi.nlm.nih.gov/pubmed/21051486&lt;/url&gt;&lt;/related-urls&gt;&lt;/urls&gt;&lt;electronic-resource-num&gt;10.1099/mic.0.042234-0&lt;/electronic-resource-num&gt;&lt;/record&gt;&lt;/Cite&gt;&lt;/EndNote&gt;</w:instrText>
      </w:r>
      <w:r>
        <w:rPr>
          <w:szCs w:val="24"/>
          <w:lang w:val="en-GB"/>
        </w:rPr>
        <w:fldChar w:fldCharType="separate"/>
      </w:r>
      <w:r w:rsidR="00864747">
        <w:rPr>
          <w:noProof/>
          <w:szCs w:val="24"/>
          <w:lang w:val="en-GB"/>
        </w:rPr>
        <w:t>(Holland et al., 2011)</w:t>
      </w:r>
      <w:r>
        <w:rPr>
          <w:szCs w:val="24"/>
          <w:lang w:val="en-GB"/>
        </w:rPr>
        <w:fldChar w:fldCharType="end"/>
      </w:r>
      <w:r>
        <w:rPr>
          <w:szCs w:val="24"/>
          <w:lang w:val="en-GB"/>
        </w:rPr>
        <w:t xml:space="preserve">. </w:t>
      </w:r>
    </w:p>
    <w:p w:rsidRPr="00B519DA" w:rsidR="00BA1417" w:rsidP="00B519DA" w:rsidRDefault="00BA1417">
      <w:pPr>
        <w:spacing w:before="100" w:beforeAutospacing="1" w:after="100" w:afterAutospacing="1"/>
        <w:jc w:val="both"/>
        <w:rPr>
          <w:szCs w:val="24"/>
          <w:lang w:val="en-GB"/>
        </w:rPr>
      </w:pPr>
      <w:r>
        <w:rPr>
          <w:szCs w:val="24"/>
          <w:lang w:val="en-GB"/>
        </w:rPr>
        <w:t xml:space="preserve">Both CWA proteins and biofilm formation mechanisms are regulated by several global regulators, such as the </w:t>
      </w:r>
      <w:r>
        <w:rPr>
          <w:rFonts w:eastAsia="Times New Roman"/>
          <w:szCs w:val="24"/>
          <w:lang w:val="en-GB" w:eastAsia="en-GB"/>
        </w:rPr>
        <w:t>accessory gene regulator</w:t>
      </w:r>
      <w:r>
        <w:rPr>
          <w:rFonts w:eastAsia="Times New Roman"/>
          <w:i/>
          <w:szCs w:val="24"/>
          <w:lang w:val="en-GB" w:eastAsia="en-GB"/>
        </w:rPr>
        <w:t xml:space="preserve"> </w:t>
      </w:r>
      <w:r>
        <w:rPr>
          <w:rFonts w:eastAsia="Times New Roman"/>
          <w:szCs w:val="24"/>
          <w:lang w:val="en-GB" w:eastAsia="en-GB"/>
        </w:rPr>
        <w:t>(</w:t>
      </w:r>
      <w:r>
        <w:rPr>
          <w:rFonts w:eastAsia="Times New Roman"/>
          <w:i/>
          <w:szCs w:val="24"/>
          <w:lang w:val="en-GB" w:eastAsia="en-GB"/>
        </w:rPr>
        <w:t>agr</w:t>
      </w:r>
      <w:r>
        <w:rPr>
          <w:rFonts w:eastAsia="Times New Roman"/>
          <w:szCs w:val="24"/>
          <w:lang w:val="en-GB" w:eastAsia="en-GB"/>
        </w:rPr>
        <w:t xml:space="preserve">), staphylococcal accessory homologous </w:t>
      </w:r>
      <w:r>
        <w:rPr>
          <w:rFonts w:eastAsia="Times New Roman"/>
          <w:i/>
          <w:szCs w:val="24"/>
          <w:lang w:val="en-GB" w:eastAsia="en-GB"/>
        </w:rPr>
        <w:t>sar</w:t>
      </w:r>
      <w:r>
        <w:rPr>
          <w:rFonts w:eastAsia="Times New Roman"/>
          <w:szCs w:val="24"/>
          <w:lang w:val="en-GB" w:eastAsia="en-GB"/>
        </w:rPr>
        <w:t xml:space="preserve"> genes, sigma factor B (σ</w:t>
      </w:r>
      <w:r>
        <w:rPr>
          <w:rFonts w:eastAsia="Times New Roman"/>
          <w:szCs w:val="24"/>
          <w:vertAlign w:val="superscript"/>
          <w:lang w:val="en-GB" w:eastAsia="en-GB"/>
        </w:rPr>
        <w:t>B</w:t>
      </w:r>
      <w:r>
        <w:rPr>
          <w:rFonts w:eastAsia="Times New Roman"/>
          <w:szCs w:val="24"/>
          <w:lang w:val="en-GB" w:eastAsia="en-GB"/>
        </w:rPr>
        <w:t xml:space="preserve">), and </w:t>
      </w:r>
      <w:r>
        <w:rPr>
          <w:rFonts w:eastAsia="Times New Roman"/>
          <w:i/>
          <w:szCs w:val="24"/>
          <w:lang w:val="en-GB" w:eastAsia="en-GB"/>
        </w:rPr>
        <w:t>luxS</w:t>
      </w:r>
      <w:r>
        <w:rPr>
          <w:rFonts w:eastAsia="Times New Roman"/>
          <w:szCs w:val="24"/>
          <w:lang w:val="en-GB" w:eastAsia="en-GB"/>
        </w:rPr>
        <w:t xml:space="preserve"> </w:t>
      </w:r>
      <w:r>
        <w:rPr>
          <w:rFonts w:eastAsia="Times New Roman"/>
          <w:szCs w:val="24"/>
          <w:lang w:val="en-GB" w:eastAsia="en-GB"/>
        </w:rPr>
        <w:fldChar w:fldCharType="begin">
          <w:fldData xml:space="preserve">PEVuZE5vdGU+PENpdGU+PEF1dGhvcj5YdTwvQXV0aG9yPjxZZWFyPjIwMDY8L1llYXI+PFJlY051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PEVuZE5vdGU+PENpdGU+PEF1dGhvcj5YdTwvQXV0aG9yPjxZZWFyPjIwMDY8L1llYXI+PFJlY051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(Vuong et al., 2003; Knobloch et al., 2004; Xu et al., 2006; Christner et al., 2012)</w:t>
      </w:r>
      <w:r>
        <w:rPr>
          <w:rFonts w:eastAsia="Times New Roman"/>
          <w:szCs w:val="24"/>
          <w:lang w:val="en-GB" w:eastAsia="en-GB"/>
        </w:rPr>
        <w:fldChar w:fldCharType="end"/>
      </w:r>
      <w:r>
        <w:rPr>
          <w:rFonts w:eastAsia="Times New Roman"/>
          <w:szCs w:val="24"/>
          <w:lang w:val="en-GB" w:eastAsia="en-GB"/>
        </w:rPr>
        <w:t xml:space="preserve">. Further information on regulation of biofilm in </w:t>
      </w:r>
      <w:r>
        <w:rPr>
          <w:rFonts w:eastAsia="Times New Roman"/>
          <w:i/>
          <w:szCs w:val="24"/>
          <w:lang w:val="en-GB" w:eastAsia="en-GB"/>
        </w:rPr>
        <w:t xml:space="preserve">S. epidermidis </w:t>
      </w:r>
      <w:r>
        <w:rPr>
          <w:rFonts w:eastAsia="Times New Roman"/>
          <w:szCs w:val="24"/>
          <w:lang w:val="en-GB" w:eastAsia="en-GB"/>
        </w:rPr>
        <w:t xml:space="preserve">can be obtained in other review articles </w:t>
      </w:r>
      <w:r>
        <w:rPr>
          <w:rFonts w:eastAsia="Times New Roman"/>
          <w:szCs w:val="24"/>
          <w:lang w:val="en-GB" w:eastAsia="en-GB"/>
        </w:rPr>
        <w:fldChar w:fldCharType="begin">
          <w:fldData xml:space="preserve">PEVuZE5vdGU+PENpdGU+PEF1dGhvcj5MZTwvQXV0aG9yPjxZZWFyPjIwMTU8L1llYXI+PFJlY051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PEVuZE5vdGU+PENpdGU+PEF1dGhvcj5MZTwvQXV0aG9yPjxZZWFyPjIwMTU8L1llYXI+PFJlY051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(Kong et al., 2006; Mack et al., 2007; Le and Otto, 2015; Paharik and Horswill, 2016)</w:t>
      </w:r>
      <w:r>
        <w:rPr>
          <w:rFonts w:eastAsia="Times New Roman"/>
          <w:szCs w:val="24"/>
          <w:lang w:val="en-GB" w:eastAsia="en-GB"/>
        </w:rPr>
        <w:fldChar w:fldCharType="end"/>
      </w:r>
      <w:r>
        <w:rPr>
          <w:rFonts w:eastAsia="Times New Roman"/>
          <w:szCs w:val="24"/>
          <w:lang w:val="en-GB" w:eastAsia="en-GB"/>
        </w:rPr>
        <w:t>.</w:t>
      </w:r>
      <w:r>
        <w:rPr>
          <w:szCs w:val="24"/>
          <w:lang w:val="en-GB"/>
        </w:rPr>
        <w:t xml:space="preserve"> </w:t>
      </w:r>
    </w:p>
    <w:p w:rsidR="00BA1417" w:rsidP="00BA1417" w:rsidRDefault="00BA1417">
      <w:pPr>
        <w:spacing w:before="100" w:beforeAutospacing="1" w:after="100" w:afterAutospacing="1"/>
        <w:jc w:val="both"/>
        <w:rPr>
          <w:szCs w:val="24"/>
          <w:lang w:val="en-GB"/>
        </w:rPr>
      </w:pPr>
      <w:r>
        <w:rPr>
          <w:szCs w:val="24"/>
          <w:lang w:val="en-GB"/>
        </w:rPr>
        <w:t xml:space="preserve">As </w:t>
      </w:r>
      <w:r w:rsidR="00667065">
        <w:rPr>
          <w:szCs w:val="24"/>
          <w:lang w:val="en-GB"/>
        </w:rPr>
        <w:t xml:space="preserve">already </w:t>
      </w:r>
      <w:r>
        <w:rPr>
          <w:szCs w:val="24"/>
          <w:lang w:val="en-GB"/>
        </w:rPr>
        <w:t>mentioned, biofilm</w:t>
      </w:r>
      <w:r w:rsidR="00A53A07">
        <w:rPr>
          <w:szCs w:val="24"/>
          <w:lang w:val="en-GB"/>
        </w:rPr>
        <w:t>s</w:t>
      </w:r>
      <w:r w:rsidR="00667065">
        <w:rPr>
          <w:szCs w:val="24"/>
          <w:lang w:val="en-GB"/>
        </w:rPr>
        <w:t xml:space="preserve"> may</w:t>
      </w:r>
      <w:r w:rsidR="00A53A07">
        <w:rPr>
          <w:szCs w:val="24"/>
          <w:lang w:val="en-GB"/>
        </w:rPr>
        <w:t xml:space="preserve"> </w:t>
      </w:r>
      <w:r>
        <w:rPr>
          <w:szCs w:val="24"/>
          <w:lang w:val="en-GB"/>
        </w:rPr>
        <w:t xml:space="preserve">play a role in immune evasion, primarily by providing a barrier to immune cells. PIA may contribute to innate immune system evasion by inducing complement C5a </w:t>
      </w:r>
      <w:r>
        <w:rPr>
          <w:szCs w:val="24"/>
          <w:lang w:val="en-GB"/>
        </w:rPr>
        <w:fldChar w:fldCharType="begin">
          <w:fldData xml:space="preserve">PEVuZE5vdGU+PENpdGU+PEF1dGhvcj5BbC1Jc2hhcTwvQXV0aG9yPjxZZWFyPjIwMTU8L1llYXI+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PEVuZE5vdGU+PENpdGU+PEF1dGhvcj5BbC1Jc2hhcTwvQXV0aG9yPjxZZWFyPjIwMTU8L1llYXI+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(Satorius et al., 2013; Al-Ishaq et al., 2015)</w:t>
      </w:r>
      <w:r>
        <w:rPr>
          <w:szCs w:val="24"/>
          <w:lang w:val="en-GB"/>
        </w:rPr>
        <w:fldChar w:fldCharType="end"/>
      </w:r>
      <w:r>
        <w:rPr>
          <w:szCs w:val="24"/>
          <w:lang w:val="en-GB"/>
        </w:rPr>
        <w:t xml:space="preserve">, inhibiting phagocytes and neutrophil killing </w:t>
      </w:r>
      <w:r>
        <w:rPr>
          <w:szCs w:val="24"/>
          <w:lang w:val="en-GB"/>
        </w:rPr>
        <w:fldChar w:fldCharType="begin">
          <w:fldData xml:space="preserve">PEVuZE5vdGU+PENpdGU+PEF1dGhvcj5WdW9uZzwvQXV0aG9yPjxZZWFyPjIwMDQ8L1llYXI+PFJl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==
</w:fldData>
        </w:fldChar>
      </w:r>
      <w:r w:rsidR="00864747">
        <w:rPr>
          <w:szCs w:val="24"/>
          <w:lang w:val="en-GB"/>
        </w:rPr>
        <w:instrText xml:space="preserve"> ADDIN EN.CITE </w:instrText>
      </w:r>
      <w:r w:rsidR="00864747">
        <w:rPr>
          <w:szCs w:val="24"/>
          <w:lang w:val="en-GB"/>
        </w:rPr>
        <w:fldChar w:fldCharType="begin">
          <w:fldData xml:space="preserve">PEVuZE5vdGU+PENpdGU+PEF1dGhvcj5WdW9uZzwvQXV0aG9yPjxZZWFyPjIwMDQ8L1llYXI+PFJl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==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(Vuong et al., 2004b; Vuong et al., 2004c)</w:t>
      </w:r>
      <w:r>
        <w:rPr>
          <w:szCs w:val="24"/>
          <w:lang w:val="en-GB"/>
        </w:rPr>
        <w:fldChar w:fldCharType="end"/>
      </w:r>
      <w:r>
        <w:rPr>
          <w:szCs w:val="24"/>
          <w:lang w:val="en-GB"/>
        </w:rPr>
        <w:t xml:space="preserve">, and reducing the activity of AMPs </w:t>
      </w:r>
      <w:r>
        <w:rPr>
          <w:szCs w:val="24"/>
          <w:lang w:val="en-GB"/>
        </w:rPr>
        <w:fldChar w:fldCharType="begin">
          <w:fldData xml:space="preserve">PEVuZE5vdGU+PENpdGU+PEF1dGhvcj5PdHRvPC9BdXRob3I+PFllYXI+MjAwNjwvWWVhcj48UmVj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PEVuZE5vdGU+PENpdGU+PEF1dGhvcj5PdHRvPC9BdXRob3I+PFllYXI+MjAwNjwvWWVhcj48UmVj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(Vuong et al., 2004b; Otto, 2006)</w:t>
      </w:r>
      <w:r>
        <w:rPr>
          <w:szCs w:val="24"/>
          <w:lang w:val="en-GB"/>
        </w:rPr>
        <w:fldChar w:fldCharType="end"/>
      </w:r>
      <w:r>
        <w:rPr>
          <w:szCs w:val="24"/>
          <w:lang w:val="en-GB"/>
        </w:rPr>
        <w:t xml:space="preserve">. Recently, other studies have reported </w:t>
      </w:r>
      <w:r w:rsidR="00494DA2">
        <w:rPr>
          <w:szCs w:val="24"/>
          <w:lang w:val="en-GB"/>
        </w:rPr>
        <w:t>slightly</w:t>
      </w:r>
      <w:r>
        <w:rPr>
          <w:szCs w:val="24"/>
          <w:lang w:val="en-GB"/>
        </w:rPr>
        <w:t xml:space="preserve"> opposite findings, with PIA-producing bacteria inducing greater inflammatory responses and enhanced phagocytosis </w:t>
      </w:r>
      <w:r>
        <w:rPr>
          <w:szCs w:val="24"/>
          <w:lang w:val="en-GB"/>
        </w:rPr>
        <w:fldChar w:fldCharType="begin">
          <w:fldData xml:space="preserve">PEVuZE5vdGU+PENpdGU+PEF1dGhvcj5GZXJyZWlyaW5oYTwvQXV0aG9yPjxZZWFyPjIwMTY8L1ll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</w:fldData>
        </w:fldChar>
      </w:r>
      <w:r w:rsidR="00864747">
        <w:rPr>
          <w:szCs w:val="24"/>
          <w:lang w:val="en-GB"/>
        </w:rPr>
        <w:instrText xml:space="preserve"> ADDIN EN.CITE </w:instrText>
      </w:r>
      <w:r w:rsidR="00864747">
        <w:rPr>
          <w:szCs w:val="24"/>
          <w:lang w:val="en-GB"/>
        </w:rPr>
        <w:fldChar w:fldCharType="begin">
          <w:fldData xml:space="preserve">PEVuZE5vdGU+PENpdGU+PEF1dGhvcj5GZXJyZWlyaW5oYTwvQXV0aG9yPjxZZWFyPjIwMTY8L1ll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(Spiliopoulou et al., 2012; Ferreirinha et al., 2016)</w:t>
      </w:r>
      <w:r>
        <w:rPr>
          <w:szCs w:val="24"/>
          <w:lang w:val="en-GB"/>
        </w:rPr>
        <w:fldChar w:fldCharType="end"/>
      </w:r>
      <w:r>
        <w:rPr>
          <w:szCs w:val="24"/>
          <w:lang w:val="en-GB"/>
        </w:rPr>
        <w:t xml:space="preserve">, although Spiliopoulou </w:t>
      </w:r>
      <w:r>
        <w:rPr>
          <w:i/>
          <w:szCs w:val="24"/>
          <w:lang w:val="en-GB"/>
        </w:rPr>
        <w:t>et al.</w:t>
      </w:r>
      <w:r>
        <w:rPr>
          <w:szCs w:val="24"/>
          <w:lang w:val="en-GB"/>
        </w:rPr>
        <w:t xml:space="preserve"> did observe reduced killing in PIA-producing strains as discussed elsewhere recently </w:t>
      </w:r>
      <w:r>
        <w:rPr>
          <w:szCs w:val="24"/>
          <w:lang w:val="en-GB"/>
        </w:rPr>
        <w:fldChar w:fldCharType="begin"/>
      </w:r>
      <w:r w:rsidR="00864747">
        <w:rPr>
          <w:szCs w:val="24"/>
          <w:lang w:val="en-GB"/>
        </w:rPr>
        <w:instrText xml:space="preserve"> ADDIN EN.CITE &lt;EndNote&gt;&lt;Cite&gt;&lt;Author&gt;Nguyen&lt;/Author&gt;&lt;Year&gt;2017&lt;/Year&gt;&lt;RecNum&gt;531&lt;/RecNum&gt;&lt;DisplayText&gt;(Nguyen et al., 2017)&lt;/DisplayText&gt;&lt;record&gt;&lt;rec-number&gt;531&lt;/rec-number&gt;&lt;foreign-keys&gt;&lt;key app="EN" db-id="swz09f9rn5safyetpfpxaxprezttdvpd9tft" timestamp="1492277727"&gt;531&lt;/key&gt;&lt;/foreign-keys&gt;&lt;ref-type name="Journal Article"&gt;17&lt;/ref-type&gt;&lt;contributors&gt;&lt;authors&gt;&lt;author&gt;Nguyen, T. H.&lt;/author&gt;&lt;author&gt;Park, M. D.&lt;/author&gt;&lt;author&gt;Otto, M.&lt;/author&gt;&lt;/authors&gt;&lt;/contributors&gt;&lt;auth-address&gt;Pathogen Molecular Genetics Section, Laboratory of Bacteriology, National Institute of Allergy and Infectious Diseases, National Institutes of Health Bethesda, MD, USA.&lt;/auth-address&gt;&lt;titles&gt;&lt;title&gt;Host Response to Staphylococcus epidermidis Colonization and Infections&lt;/title&gt;&lt;secondary-title&gt;Front Cell Infect Microbiol&lt;/secondary-title&gt;&lt;/titles&gt;&lt;periodical&gt;&lt;full-title&gt;Front Cell Infect Microbiol&lt;/full-title&gt;&lt;/periodical&gt;&lt;pages&gt;90&lt;/pages&gt;&lt;volume&gt;7&lt;/volume&gt;&lt;keywords&gt;&lt;keyword&gt;Staphylococcus epidermidis&lt;/keyword&gt;&lt;keyword&gt;biofilm-associated infection&lt;/keyword&gt;&lt;keyword&gt;biofilms&lt;/keyword&gt;&lt;keyword&gt;coagulase-negative staphylococci&lt;/keyword&gt;&lt;keyword&gt;host defense&lt;/keyword&gt;&lt;keyword&gt;innate immunity&lt;/keyword&gt;&lt;keyword&gt;sepsis&lt;/keyword&gt;&lt;/keywords&gt;&lt;dates&gt;&lt;year&gt;2017&lt;/year&gt;&lt;/dates&gt;&lt;isbn&gt;2235-2988 (Electronic)&amp;#xD;2235-2988 (Linking)&lt;/isbn&gt;&lt;accession-num&gt;28377905&lt;/accession-num&gt;&lt;urls&gt;&lt;related-urls&gt;&lt;url&gt;http://www.ncbi.nlm.nih.gov/pubmed/28377905&lt;/url&gt;&lt;/related-urls&gt;&lt;/urls&gt;&lt;custom2&gt;PMC5359315&lt;/custom2&gt;&lt;electronic-resource-num&gt;10.3389/fcimb.2017.00090&lt;/electronic-resource-num&gt;&lt;/record&gt;&lt;/Cite&gt;&lt;/EndNote&gt;</w:instrText>
      </w:r>
      <w:r>
        <w:rPr>
          <w:szCs w:val="24"/>
          <w:lang w:val="en-GB"/>
        </w:rPr>
        <w:fldChar w:fldCharType="separate"/>
      </w:r>
      <w:r w:rsidR="00864747">
        <w:rPr>
          <w:noProof/>
          <w:szCs w:val="24"/>
          <w:lang w:val="en-GB"/>
        </w:rPr>
        <w:t>(Nguyen et al., 2017)</w:t>
      </w:r>
      <w:r>
        <w:rPr>
          <w:szCs w:val="24"/>
          <w:lang w:val="en-GB"/>
        </w:rPr>
        <w:fldChar w:fldCharType="end"/>
      </w:r>
      <w:r>
        <w:rPr>
          <w:szCs w:val="24"/>
          <w:lang w:val="en-GB"/>
        </w:rPr>
        <w:t xml:space="preserve">. </w:t>
      </w:r>
      <w:r>
        <w:rPr>
          <w:i/>
          <w:szCs w:val="24"/>
          <w:lang w:val="en-GB"/>
        </w:rPr>
        <w:t>S. epidermidis</w:t>
      </w:r>
      <w:r>
        <w:rPr>
          <w:szCs w:val="24"/>
          <w:lang w:val="en-GB"/>
        </w:rPr>
        <w:t xml:space="preserve"> also produces a second exopolymer, the poly-γ-glutamic acid (PGA), although at comparatively lower levels. Synthesized by the gene products of the </w:t>
      </w:r>
      <w:r>
        <w:rPr>
          <w:i/>
          <w:szCs w:val="24"/>
          <w:lang w:val="en-GB"/>
        </w:rPr>
        <w:t>cap</w:t>
      </w:r>
      <w:r>
        <w:rPr>
          <w:szCs w:val="24"/>
          <w:lang w:val="en-GB"/>
        </w:rPr>
        <w:t xml:space="preserve"> locus, PGA is important in mediating </w:t>
      </w:r>
      <w:r>
        <w:rPr>
          <w:i/>
          <w:szCs w:val="24"/>
          <w:lang w:val="en-GB"/>
        </w:rPr>
        <w:t>S. epidermidis</w:t>
      </w:r>
      <w:r>
        <w:rPr>
          <w:szCs w:val="24"/>
          <w:lang w:val="en-GB"/>
        </w:rPr>
        <w:t xml:space="preserve"> resistance to neutrophil phagocytosis and AMPs, and promoting growth at high salt concentrations (PGA is induced under such conditions) </w:t>
      </w:r>
      <w:r>
        <w:rPr>
          <w:szCs w:val="24"/>
          <w:lang w:val="en-GB"/>
        </w:rPr>
        <w:fldChar w:fldCharType="begin">
          <w:fldData xml:space="preserve">PEVuZE5vdGU+PENpdGU+PEF1dGhvcj5Lb2NpYW5vdmE8L0F1dGhvcj48WWVhcj4yMDA1PC9ZZWFy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</w:fldData>
        </w:fldChar>
      </w:r>
      <w:r w:rsidR="00864747">
        <w:rPr>
          <w:szCs w:val="24"/>
          <w:lang w:val="en-GB"/>
        </w:rPr>
        <w:instrText xml:space="preserve"> ADDIN EN.CITE </w:instrText>
      </w:r>
      <w:r w:rsidR="00864747">
        <w:rPr>
          <w:szCs w:val="24"/>
          <w:lang w:val="en-GB"/>
        </w:rPr>
        <w:fldChar w:fldCharType="begin">
          <w:fldData xml:space="preserve">PEVuZE5vdGU+PENpdGU+PEF1dGhvcj5Lb2NpYW5vdmE8L0F1dGhvcj48WWVhcj4yMDA1PC9ZZWFy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(Kocianova et al., 2005)</w:t>
      </w:r>
      <w:r>
        <w:rPr>
          <w:szCs w:val="24"/>
          <w:lang w:val="en-GB"/>
        </w:rPr>
        <w:fldChar w:fldCharType="end"/>
      </w:r>
      <w:r>
        <w:rPr>
          <w:szCs w:val="24"/>
          <w:lang w:val="en-GB"/>
        </w:rPr>
        <w:t>.</w:t>
      </w:r>
    </w:p>
    <w:p w:rsidR="00BA1417" w:rsidP="00BA1417" w:rsidRDefault="00BA1417">
      <w:pPr>
        <w:spacing w:before="100" w:beforeAutospacing="1" w:after="100" w:afterAutospacing="1"/>
        <w:jc w:val="both"/>
        <w:rPr>
          <w:szCs w:val="24"/>
          <w:lang w:val="en-GB"/>
        </w:rPr>
      </w:pPr>
      <w:r>
        <w:rPr>
          <w:szCs w:val="24"/>
          <w:lang w:val="en-GB"/>
        </w:rPr>
        <w:t xml:space="preserve">It has yet to be elucidated if WTA has a direct role in </w:t>
      </w:r>
      <w:r>
        <w:rPr>
          <w:i/>
          <w:szCs w:val="24"/>
          <w:lang w:val="en-GB"/>
        </w:rPr>
        <w:t>S. epidermidis</w:t>
      </w:r>
      <w:r>
        <w:rPr>
          <w:szCs w:val="24"/>
          <w:lang w:val="en-GB"/>
        </w:rPr>
        <w:t xml:space="preserve"> immune system evasion. However, like </w:t>
      </w:r>
      <w:r>
        <w:rPr>
          <w:i/>
          <w:szCs w:val="24"/>
          <w:lang w:val="en-GB"/>
        </w:rPr>
        <w:t>S. aureus</w:t>
      </w:r>
      <w:r>
        <w:rPr>
          <w:szCs w:val="24"/>
          <w:lang w:val="en-GB"/>
        </w:rPr>
        <w:t xml:space="preserve">, </w:t>
      </w:r>
      <w:r>
        <w:rPr>
          <w:i/>
          <w:szCs w:val="24"/>
          <w:lang w:val="en-GB"/>
        </w:rPr>
        <w:t>S. epidermidis</w:t>
      </w:r>
      <w:r>
        <w:rPr>
          <w:szCs w:val="24"/>
          <w:lang w:val="en-GB"/>
        </w:rPr>
        <w:t xml:space="preserve"> contains the genes for D-alanylation of WTA, a modification known to protect the bacteria from the activity of AMPs </w:t>
      </w:r>
      <w:r>
        <w:rPr>
          <w:szCs w:val="24"/>
          <w:lang w:val="en-GB"/>
        </w:rPr>
        <w:fldChar w:fldCharType="begin">
          <w:fldData xml:space="preserve">PEVuZE5vdGU+PENpdGU+PEF1dGhvcj5QZXNjaGVsPC9BdXRob3I+PFllYXI+MTk5OTwvWWVhcj48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PEVuZE5vdGU+PENpdGU+PEF1dGhvcj5QZXNjaGVsPC9BdXRob3I+PFllYXI+MTk5OTwvWWVhcj48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(Peschel et al., 1999)</w:t>
      </w:r>
      <w:r>
        <w:rPr>
          <w:szCs w:val="24"/>
          <w:lang w:val="en-GB"/>
        </w:rPr>
        <w:fldChar w:fldCharType="end"/>
      </w:r>
      <w:r>
        <w:rPr>
          <w:szCs w:val="24"/>
          <w:lang w:val="en-GB"/>
        </w:rPr>
        <w:t xml:space="preserve">. </w:t>
      </w:r>
    </w:p>
    <w:p w:rsidRPr="00BA1417" w:rsidR="00BA1417" w:rsidP="00BA1417" w:rsidRDefault="00BA1417">
      <w:pPr>
        <w:pStyle w:val="Heading3"/>
      </w:pPr>
      <w:r>
        <w:t>Antibiotic resistance</w:t>
      </w:r>
    </w:p>
    <w:p w:rsidR="00996EE7" w:rsidP="00BA1417" w:rsidRDefault="00BA1417">
      <w:pPr>
        <w:tabs>
          <w:tab w:val="left" w:pos="440"/>
        </w:tabs>
        <w:spacing w:before="100" w:beforeAutospacing="1" w:after="100" w:afterAutospacing="1"/>
        <w:jc w:val="both"/>
        <w:rPr>
          <w:rFonts w:eastAsia="Times New Roman"/>
          <w:iCs/>
          <w:szCs w:val="24"/>
          <w:lang w:val="en-GB" w:eastAsia="en-GB"/>
        </w:rPr>
      </w:pPr>
      <w:r>
        <w:rPr>
          <w:rFonts w:eastAsia="Times New Roman"/>
          <w:iCs/>
          <w:szCs w:val="24"/>
          <w:lang w:val="en-GB" w:eastAsia="en-GB"/>
        </w:rPr>
        <w:t xml:space="preserve">Although the majority of </w:t>
      </w:r>
      <w:r>
        <w:rPr>
          <w:rFonts w:eastAsia="Times New Roman"/>
          <w:i/>
          <w:iCs/>
          <w:szCs w:val="24"/>
          <w:lang w:val="en-GB" w:eastAsia="en-GB"/>
        </w:rPr>
        <w:t>S. epidermidis</w:t>
      </w:r>
      <w:r>
        <w:rPr>
          <w:rFonts w:eastAsia="Times New Roman"/>
          <w:iCs/>
          <w:szCs w:val="24"/>
          <w:lang w:val="en-GB" w:eastAsia="en-GB"/>
        </w:rPr>
        <w:t xml:space="preserve"> strains remain susceptible to the newer antibiotics such as daptomycin, tigecycline, linezolid and dalbavancin </w:t>
      </w:r>
      <w:r>
        <w:rPr>
          <w:rFonts w:eastAsia="Times New Roman"/>
          <w:iCs/>
          <w:szCs w:val="24"/>
          <w:lang w:val="en-GB" w:eastAsia="en-GB"/>
        </w:rPr>
        <w:fldChar w:fldCharType="begin">
          <w:fldData xml:space="preserve">PEVuZE5vdGU+PENpdGU+PEF1dGhvcj5QaW5oZWlybzwvQXV0aG9yPjxZZWFyPjIwMTY8L1llYXI+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</w:fldData>
        </w:fldChar>
      </w:r>
      <w:r w:rsidR="00864747">
        <w:rPr>
          <w:rFonts w:eastAsia="Times New Roman"/>
          <w:iCs/>
          <w:szCs w:val="24"/>
          <w:lang w:val="en-GB" w:eastAsia="en-GB"/>
        </w:rPr>
        <w:instrText xml:space="preserve"> ADDIN EN.CITE </w:instrText>
      </w:r>
      <w:r w:rsidR="00864747">
        <w:rPr>
          <w:rFonts w:eastAsia="Times New Roman"/>
          <w:iCs/>
          <w:szCs w:val="24"/>
          <w:lang w:val="en-GB" w:eastAsia="en-GB"/>
        </w:rPr>
        <w:fldChar w:fldCharType="begin">
          <w:fldData xml:space="preserve">PEVuZE5vdGU+PENpdGU+PEF1dGhvcj5QaW5oZWlybzwvQXV0aG9yPjxZZWFyPjIwMTY8L1llYXI+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</w:fldData>
        </w:fldChar>
      </w:r>
      <w:r w:rsidR="00864747">
        <w:rPr>
          <w:rFonts w:eastAsia="Times New Roman"/>
          <w:iCs/>
          <w:szCs w:val="24"/>
          <w:lang w:val="en-GB" w:eastAsia="en-GB"/>
        </w:rPr>
        <w:instrText xml:space="preserve"> ADDIN EN.CITE.DATA </w:instrText>
      </w:r>
      <w:r w:rsidR="00864747">
        <w:rPr>
          <w:rFonts w:eastAsia="Times New Roman"/>
          <w:iCs/>
          <w:szCs w:val="24"/>
          <w:lang w:val="en-GB" w:eastAsia="en-GB"/>
        </w:rPr>
      </w:r>
      <w:r w:rsidR="00864747">
        <w:rPr>
          <w:rFonts w:eastAsia="Times New Roman"/>
          <w:iCs/>
          <w:szCs w:val="24"/>
          <w:lang w:val="en-GB" w:eastAsia="en-GB"/>
        </w:rPr>
        <w:fldChar w:fldCharType="end"/>
      </w:r>
      <w:r>
        <w:rPr>
          <w:rFonts w:eastAsia="Times New Roman"/>
          <w:iCs/>
          <w:szCs w:val="24"/>
          <w:lang w:val="en-GB" w:eastAsia="en-GB"/>
        </w:rPr>
      </w:r>
      <w:r>
        <w:rPr>
          <w:rFonts w:eastAsia="Times New Roman"/>
          <w:iCs/>
          <w:szCs w:val="24"/>
          <w:lang w:val="en-GB" w:eastAsia="en-GB"/>
        </w:rPr>
        <w:fldChar w:fldCharType="separate"/>
      </w:r>
      <w:r w:rsidR="00864747">
        <w:rPr>
          <w:rFonts w:eastAsia="Times New Roman"/>
          <w:iCs/>
          <w:noProof/>
          <w:szCs w:val="24"/>
          <w:lang w:val="en-GB" w:eastAsia="en-GB"/>
        </w:rPr>
        <w:t>(Hellmark et al., 2009; Pinheiro et al., 2016)</w:t>
      </w:r>
      <w:r>
        <w:rPr>
          <w:rFonts w:eastAsia="Times New Roman"/>
          <w:iCs/>
          <w:szCs w:val="24"/>
          <w:lang w:val="en-GB" w:eastAsia="en-GB"/>
        </w:rPr>
        <w:fldChar w:fldCharType="end"/>
      </w:r>
      <w:r>
        <w:rPr>
          <w:rFonts w:eastAsia="Times New Roman"/>
          <w:iCs/>
          <w:szCs w:val="24"/>
          <w:lang w:val="en-GB" w:eastAsia="en-GB"/>
        </w:rPr>
        <w:t xml:space="preserve">, </w:t>
      </w:r>
      <w:r>
        <w:rPr>
          <w:szCs w:val="24"/>
        </w:rPr>
        <w:t xml:space="preserve">high endemic antimicrobial resistance within this species represents a significant challenge in the treatment of </w:t>
      </w:r>
      <w:r>
        <w:rPr>
          <w:i/>
          <w:szCs w:val="24"/>
        </w:rPr>
        <w:t>S. epidermidis</w:t>
      </w:r>
      <w:r>
        <w:rPr>
          <w:szCs w:val="24"/>
        </w:rPr>
        <w:t xml:space="preserve"> infections, especially DRI </w:t>
      </w:r>
      <w:r>
        <w:rPr>
          <w:szCs w:val="24"/>
        </w:rPr>
        <w:fldChar w:fldCharType="begin">
          <w:fldData xml:space="preserve">PEVuZE5vdGU+PENpdGU+PEF1dGhvcj5EaWVrZW1hPC9BdXRob3I+PFllYXI+MjAwMTwvWWVhcj48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</w:fldData>
        </w:fldChar>
      </w:r>
      <w:r w:rsidR="00864747">
        <w:rPr>
          <w:szCs w:val="24"/>
        </w:rPr>
        <w:instrText xml:space="preserve"> ADDIN EN.CITE </w:instrText>
      </w:r>
      <w:r w:rsidR="00864747">
        <w:rPr>
          <w:szCs w:val="24"/>
        </w:rPr>
        <w:fldChar w:fldCharType="begin">
          <w:fldData xml:space="preserve">PEVuZE5vdGU+PENpdGU+PEF1dGhvcj5EaWVrZW1hPC9BdXRob3I+PFllYXI+MjAwMTwvWWVhcj48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(Diekema et al., 2001)</w:t>
      </w:r>
      <w:r>
        <w:rPr>
          <w:szCs w:val="24"/>
        </w:rPr>
        <w:fldChar w:fldCharType="end"/>
      </w:r>
      <w:r>
        <w:rPr>
          <w:szCs w:val="24"/>
        </w:rPr>
        <w:t>.</w:t>
      </w:r>
      <w:r>
        <w:rPr>
          <w:color w:val="000000"/>
          <w:szCs w:val="24"/>
        </w:rPr>
        <w:t xml:space="preserve"> </w:t>
      </w:r>
      <w:r>
        <w:rPr>
          <w:rFonts w:eastAsia="Times New Roman"/>
          <w:szCs w:val="24"/>
          <w:lang w:val="en-GB" w:eastAsia="en-GB"/>
        </w:rPr>
        <w:t xml:space="preserve">Methicillin resistance in </w:t>
      </w:r>
      <w:r>
        <w:rPr>
          <w:rFonts w:eastAsia="Times New Roman"/>
          <w:i/>
          <w:szCs w:val="24"/>
          <w:lang w:val="en-GB" w:eastAsia="en-GB"/>
        </w:rPr>
        <w:t>S. epidermidis</w:t>
      </w:r>
      <w:r>
        <w:rPr>
          <w:rFonts w:eastAsia="Times New Roman"/>
          <w:szCs w:val="24"/>
          <w:lang w:val="en-GB" w:eastAsia="en-GB"/>
        </w:rPr>
        <w:t xml:space="preserve"> (MRSE) is an important characteristic of infecting isolates as it is often associated with additional antibiotic resistance mechanisms. </w:t>
      </w:r>
      <w:r w:rsidR="00B40A0A">
        <w:rPr>
          <w:szCs w:val="24"/>
        </w:rPr>
        <w:t xml:space="preserve">Resistance to other antibiotics, such as erythromycin (encoded by </w:t>
      </w:r>
      <w:r w:rsidR="00B40A0A">
        <w:rPr>
          <w:i/>
          <w:szCs w:val="24"/>
        </w:rPr>
        <w:t>erm</w:t>
      </w:r>
      <w:r w:rsidR="00B40A0A">
        <w:rPr>
          <w:szCs w:val="24"/>
        </w:rPr>
        <w:t xml:space="preserve"> genes), ciprofloxacin, clindamycin, aminoglycosides (encoded in </w:t>
      </w:r>
      <w:r w:rsidR="00B40A0A">
        <w:rPr>
          <w:i/>
          <w:szCs w:val="24"/>
        </w:rPr>
        <w:t>aacA/aphD</w:t>
      </w:r>
      <w:r w:rsidR="00B40A0A">
        <w:rPr>
          <w:szCs w:val="24"/>
        </w:rPr>
        <w:t xml:space="preserve"> gene) or trimethoprim-sulfamethoxazole, are also often observed, especially in MRSE </w:t>
      </w:r>
      <w:r w:rsidR="00B40A0A">
        <w:rPr>
          <w:szCs w:val="24"/>
        </w:rPr>
        <w:fldChar w:fldCharType="begin">
          <w:fldData xml:space="preserve">PEVuZE5vdGU+PENpdGU+PEF1dGhvcj5DaGVyaWZpPC9BdXRob3I+PFllYXI+MjAxMzwvWWVhcj48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</w:fldData>
        </w:fldChar>
      </w:r>
      <w:r w:rsidR="00864747">
        <w:rPr>
          <w:szCs w:val="24"/>
        </w:rPr>
        <w:instrText xml:space="preserve"> ADDIN EN.CITE </w:instrText>
      </w:r>
      <w:r w:rsidR="00864747">
        <w:rPr>
          <w:szCs w:val="24"/>
        </w:rPr>
        <w:fldChar w:fldCharType="begin">
          <w:fldData xml:space="preserve">PEVuZE5vdGU+PENpdGU+PEF1dGhvcj5DaGVyaWZpPC9BdXRob3I+PFllYXI+MjAxMzwvWWVhcj48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</w:fldData>
        </w:fldChar>
      </w:r>
      <w:r w:rsidR="00864747">
        <w:rPr>
          <w:szCs w:val="24"/>
        </w:rPr>
        <w:instrText xml:space="preserve"> ADDIN EN.CITE.DATA </w:instrText>
      </w:r>
      <w:r w:rsidR="00864747">
        <w:rPr>
          <w:szCs w:val="24"/>
        </w:rPr>
      </w:r>
      <w:r w:rsidR="00864747">
        <w:rPr>
          <w:szCs w:val="24"/>
        </w:rPr>
        <w:fldChar w:fldCharType="end"/>
      </w:r>
      <w:r w:rsidR="00B40A0A">
        <w:rPr>
          <w:szCs w:val="24"/>
        </w:rPr>
      </w:r>
      <w:r w:rsidR="00B40A0A">
        <w:rPr>
          <w:szCs w:val="24"/>
        </w:rPr>
        <w:fldChar w:fldCharType="separate"/>
      </w:r>
      <w:r w:rsidR="00864747">
        <w:rPr>
          <w:noProof/>
          <w:szCs w:val="24"/>
        </w:rPr>
        <w:t>(Cherifi et al., 2013)</w:t>
      </w:r>
      <w:r w:rsidR="00B40A0A">
        <w:rPr>
          <w:szCs w:val="24"/>
        </w:rPr>
        <w:fldChar w:fldCharType="end"/>
      </w:r>
      <w:r w:rsidR="00B40A0A">
        <w:rPr>
          <w:szCs w:val="24"/>
        </w:rPr>
        <w:t>.</w:t>
      </w:r>
      <w:r w:rsidR="00864747">
        <w:rPr>
          <w:szCs w:val="24"/>
        </w:rPr>
        <w:t xml:space="preserve"> </w:t>
      </w:r>
      <w:r>
        <w:rPr>
          <w:rFonts w:eastAsia="Times New Roman"/>
          <w:szCs w:val="24"/>
          <w:lang w:val="en-GB" w:eastAsia="en-GB"/>
        </w:rPr>
        <w:t xml:space="preserve">Methicillin resistance is encoded by </w:t>
      </w:r>
      <w:r>
        <w:rPr>
          <w:rFonts w:eastAsia="Times New Roman"/>
          <w:i/>
          <w:szCs w:val="24"/>
          <w:lang w:val="en-GB" w:eastAsia="en-GB"/>
        </w:rPr>
        <w:t>mecA</w:t>
      </w:r>
      <w:r>
        <w:rPr>
          <w:rFonts w:eastAsia="Times New Roman"/>
          <w:szCs w:val="24"/>
          <w:lang w:val="en-GB" w:eastAsia="en-GB"/>
        </w:rPr>
        <w:t xml:space="preserve">, an alternative penicillin binding protein with decreased affinity to β-lactam based antibiotics such as penicillin, methicillin and oxacillin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&lt;EndNote&gt;&lt;Cite&gt;&lt;Author&gt;Chambers&lt;/Author&gt;&lt;Year&gt;1985&lt;/Year&gt;&lt;RecNum&gt;72&lt;/RecNum&gt;&lt;DisplayText&gt;(Chambers et al., 1985)&lt;/DisplayText&gt;&lt;record&gt;&lt;rec-number&gt;72&lt;/rec-number&gt;&lt;foreign-keys&gt;&lt;key app="EN" db-id="swz09f9rn5safyetpfpxaxprezttdvpd9tft" timestamp="1466764226"&gt;72&lt;/key&gt;&lt;/foreign-keys&gt;&lt;ref-type name="Journal Article"&gt;17&lt;/ref-type&gt;&lt;contributors&gt;&lt;authors&gt;&lt;author&gt;Chambers, H. F.&lt;/author&gt;&lt;author&gt;Hartman, B. J.&lt;/author&gt;&lt;author&gt;Tomasz, A.&lt;/author&gt;&lt;/authors&gt;&lt;/contributors&gt;&lt;titles&gt;&lt;title&gt;Increased amounts of a novel penicillin-binding protein in a strain of methicillin-resistant Staphylococcus aureus exposed to nafcillin&lt;/title&gt;&lt;secondary-title&gt;J Clin Invest&lt;/secondary-title&gt;&lt;/titles&gt;&lt;periodical&gt;&lt;full-title&gt;J Clin Invest&lt;/full-title&gt;&lt;/periodical&gt;&lt;pages&gt;325-31&lt;/pages&gt;&lt;volume&gt;76&lt;/volume&gt;&lt;number&gt;1&lt;/number&gt;&lt;keywords&gt;&lt;keyword&gt;*Bacterial Proteins&lt;/keyword&gt;&lt;keyword&gt;Carboxypeptidases/*metabolism&lt;/keyword&gt;&lt;keyword&gt;Carrier Proteins/*metabolism&lt;/keyword&gt;&lt;keyword&gt;*Hexosyltransferases&lt;/keyword&gt;&lt;keyword&gt;Membranes/metabolism&lt;/keyword&gt;&lt;keyword&gt;Microbial Sensitivity Tests&lt;/keyword&gt;&lt;keyword&gt;Molecular Weight&lt;/keyword&gt;&lt;keyword&gt;Muramoylpentapeptide Carboxypeptidase/*metabolism&lt;/keyword&gt;&lt;keyword&gt;Nafcillin/pharmacology&lt;/keyword&gt;&lt;keyword&gt;*Penicillin Resistance&lt;/keyword&gt;&lt;keyword&gt;Penicillin-Binding Proteins&lt;/keyword&gt;&lt;keyword&gt;*Peptidyl Transferases&lt;/keyword&gt;&lt;keyword&gt;Staphylococcus aureus/drug effects/genetics/*metabolism&lt;/keyword&gt;&lt;/keywords&gt;&lt;dates&gt;&lt;year&gt;1985&lt;/year&gt;&lt;pub-dates&gt;&lt;date&gt;Jul&lt;/date&gt;&lt;/pub-dates&gt;&lt;/dates&gt;&lt;isbn&gt;0021-9738 (Print)&amp;#xD;0021-9738 (Linking)&lt;/isbn&gt;&lt;accession-num&gt;4019783&lt;/accession-num&gt;&lt;urls&gt;&lt;related-urls&gt;&lt;url&gt;http://www.ncbi.nlm.nih.gov/pubmed/4019783&lt;/url&gt;&lt;/related-urls&gt;&lt;/urls&gt;&lt;custom2&gt;PMC423778&lt;/custom2&gt;&lt;electronic-resource-num&gt;10.1172/JCI111965&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(Chambers et al., 1985)</w:t>
      </w:r>
      <w:r>
        <w:rPr>
          <w:rFonts w:eastAsia="Times New Roman"/>
          <w:szCs w:val="24"/>
          <w:lang w:val="en-GB" w:eastAsia="en-GB"/>
        </w:rPr>
        <w:fldChar w:fldCharType="end"/>
      </w:r>
      <w:r>
        <w:rPr>
          <w:rFonts w:eastAsia="Times New Roman"/>
          <w:szCs w:val="24"/>
          <w:lang w:val="en-GB" w:eastAsia="en-GB"/>
        </w:rPr>
        <w:t xml:space="preserve">. It is carried on the mobile genetic element, staphylococcal cassette chromosome </w:t>
      </w:r>
      <w:r>
        <w:rPr>
          <w:rFonts w:eastAsia="Times New Roman"/>
          <w:i/>
          <w:szCs w:val="24"/>
          <w:lang w:val="en-GB" w:eastAsia="en-GB"/>
        </w:rPr>
        <w:t xml:space="preserve">mec </w:t>
      </w:r>
      <w:r>
        <w:rPr>
          <w:rFonts w:eastAsia="Times New Roman"/>
          <w:szCs w:val="24"/>
          <w:lang w:val="en-GB" w:eastAsia="en-GB"/>
        </w:rPr>
        <w:t>(SCC</w:t>
      </w:r>
      <w:r>
        <w:rPr>
          <w:rFonts w:eastAsia="Times New Roman"/>
          <w:i/>
          <w:szCs w:val="24"/>
          <w:lang w:val="en-GB" w:eastAsia="en-GB"/>
        </w:rPr>
        <w:t>mec</w:t>
      </w:r>
      <w:r>
        <w:rPr>
          <w:rFonts w:eastAsia="Times New Roman"/>
          <w:szCs w:val="24"/>
          <w:lang w:val="en-GB" w:eastAsia="en-GB"/>
        </w:rPr>
        <w:t xml:space="preserve">), of which several types have been identified for </w:t>
      </w:r>
      <w:r>
        <w:rPr>
          <w:rFonts w:eastAsia="Times New Roman"/>
          <w:i/>
          <w:szCs w:val="24"/>
          <w:lang w:val="en-GB" w:eastAsia="en-GB"/>
        </w:rPr>
        <w:t>S.</w:t>
      </w:r>
      <w:r>
        <w:rPr>
          <w:rFonts w:eastAsia="Times New Roman"/>
          <w:szCs w:val="24"/>
          <w:lang w:val="en-GB" w:eastAsia="en-GB"/>
        </w:rPr>
        <w:t xml:space="preserve"> </w:t>
      </w:r>
      <w:r>
        <w:rPr>
          <w:rFonts w:eastAsia="Times New Roman"/>
          <w:i/>
          <w:szCs w:val="24"/>
          <w:lang w:val="en-GB" w:eastAsia="en-GB"/>
        </w:rPr>
        <w:t>epidermidis</w:t>
      </w:r>
      <w:r>
        <w:rPr>
          <w:rFonts w:eastAsia="Times New Roman"/>
          <w:szCs w:val="24"/>
          <w:lang w:val="en-GB" w:eastAsia="en-GB"/>
        </w:rPr>
        <w:t xml:space="preserve">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&lt;EndNote&gt;&lt;Cite&gt;&lt;Author&gt;Miragaia&lt;/Author&gt;&lt;Year&gt;2005&lt;/Year&gt;&lt;RecNum&gt;73&lt;/RecNum&gt;&lt;DisplayText&gt;(Miragaia et al., 2005)&lt;/DisplayText&gt;&lt;record&gt;&lt;rec-number&gt;73&lt;/rec-number&gt;&lt;foreign-keys&gt;&lt;key app="EN" db-id="swz09f9rn5safyetpfpxaxprezttdvpd9tft" timestamp="1466764226"&gt;73&lt;/key&gt;&lt;/foreign-keys&gt;&lt;ref-type name="Journal Article"&gt;17&lt;/ref-type&gt;&lt;contributors&gt;&lt;authors&gt;&lt;author&gt;Miragaia, M.&lt;/author&gt;&lt;author&gt;Couto, I.&lt;/author&gt;&lt;author&gt;de Lencastre, H.&lt;/author&gt;&lt;/authors&gt;&lt;/contributors&gt;&lt;auth-address&gt;Laboratory of Molecular Genetics, Instituto de Tecnologia Quimica e Biologica, Universidade Nova de Lisboa (ITQB/UNL), Oeiras, Portugal.&lt;/auth-address&gt;&lt;titles&gt;&lt;title&gt;Genetic diversity among methicillin-resistant Staphylococcus epidermidis (MRSE)&lt;/title&gt;&lt;secondary-title&gt;Microb Drug Resist&lt;/secondary-title&gt;&lt;/titles&gt;&lt;periodical&gt;&lt;full-title&gt;Microb Drug Resist&lt;/full-title&gt;&lt;/periodical&gt;&lt;pages&gt;83-93&lt;/pages&gt;&lt;volume&gt;11&lt;/volume&gt;&lt;number&gt;2&lt;/number&gt;&lt;keywords&gt;&lt;keyword&gt;Bacterial Proteins/genetics&lt;/keyword&gt;&lt;keyword&gt;Chromosomes, Bacterial&lt;/keyword&gt;&lt;keyword&gt;DNA Transposable Elements&lt;/keyword&gt;&lt;keyword&gt;Electrophoresis, Gel, Pulsed-Field&lt;/keyword&gt;&lt;keyword&gt;Genetic Variation&lt;/keyword&gt;&lt;keyword&gt;*Methicillin Resistance&lt;/keyword&gt;&lt;keyword&gt;Staphylococcus aureus/drug effects/*genetics&lt;/keyword&gt;&lt;/keywords&gt;&lt;dates&gt;&lt;year&gt;2005&lt;/year&gt;&lt;pub-dates&gt;&lt;date&gt;Summer&lt;/date&gt;&lt;/pub-dates&gt;&lt;/dates&gt;&lt;isbn&gt;1076-6294 (Print)&amp;#xD;1076-6294 (Linking)&lt;/isbn&gt;&lt;accession-num&gt;15910220&lt;/accession-num&gt;&lt;urls&gt;&lt;related-urls&gt;&lt;url&gt;http://www.ncbi.nlm.nih.gov/pubmed/15910220&lt;/url&gt;&lt;/related-urls&gt;&lt;/urls&gt;&lt;electronic-resource-num&gt;10.1089/mdr.2005.11.83&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(Miragaia et al., 2005)</w:t>
      </w:r>
      <w:r>
        <w:rPr>
          <w:rFonts w:eastAsia="Times New Roman"/>
          <w:szCs w:val="24"/>
          <w:lang w:val="en-GB" w:eastAsia="en-GB"/>
        </w:rPr>
        <w:fldChar w:fldCharType="end"/>
      </w:r>
      <w:r>
        <w:rPr>
          <w:rFonts w:eastAsia="Times New Roman"/>
          <w:szCs w:val="24"/>
          <w:lang w:val="en-GB" w:eastAsia="en-GB"/>
        </w:rPr>
        <w:t xml:space="preserve">. MRSE have been found to be common in infection-causing isolates (70-87% of all </w:t>
      </w:r>
      <w:r>
        <w:rPr>
          <w:rFonts w:eastAsia="Times New Roman"/>
          <w:i/>
          <w:szCs w:val="24"/>
          <w:lang w:val="en-GB" w:eastAsia="en-GB"/>
        </w:rPr>
        <w:t>S. epidermidis</w:t>
      </w:r>
      <w:r>
        <w:rPr>
          <w:rFonts w:eastAsia="Times New Roman"/>
          <w:szCs w:val="24"/>
          <w:lang w:val="en-GB" w:eastAsia="en-GB"/>
        </w:rPr>
        <w:t xml:space="preserve"> isolates) </w:t>
      </w:r>
      <w:r>
        <w:rPr>
          <w:rFonts w:eastAsia="Times New Roman"/>
          <w:szCs w:val="24"/>
          <w:lang w:val="en-GB" w:eastAsia="en-GB"/>
        </w:rPr>
        <w:fldChar w:fldCharType="begin">
          <w:fldData xml:space="preserve">PEVuZE5vdGU+PENpdGU+PEF1dGhvcj5DaGVyaWZpPC9BdXRob3I+PFllYXI+MjAxMzwvWWVhcj48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PEVuZE5vdGU+PENpdGU+PEF1dGhvcj5DaGVyaWZpPC9BdXRob3I+PFllYXI+MjAxMzwvWWVhcj48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(Cherifi et al., 2013; Farina et al., 2016; Morgenstern et al., 2016c; Salgueiro et al., 2017)</w:t>
      </w:r>
      <w:r>
        <w:rPr>
          <w:rFonts w:eastAsia="Times New Roman"/>
          <w:szCs w:val="24"/>
          <w:lang w:val="en-GB" w:eastAsia="en-GB"/>
        </w:rPr>
        <w:fldChar w:fldCharType="end"/>
      </w:r>
      <w:r>
        <w:rPr>
          <w:rFonts w:eastAsia="Times New Roman"/>
          <w:szCs w:val="24"/>
          <w:lang w:val="en-GB" w:eastAsia="en-GB"/>
        </w:rPr>
        <w:t xml:space="preserve">, and even higher (90%) in specific patient cohorts </w:t>
      </w:r>
      <w:r>
        <w:rPr>
          <w:rFonts w:eastAsia="Times New Roman"/>
          <w:szCs w:val="24"/>
          <w:lang w:val="en-GB" w:eastAsia="en-GB"/>
        </w:rPr>
        <w:fldChar w:fldCharType="begin">
          <w:fldData xml:space="preserve">PEVuZE5vdGU+PENpdGU+PEF1dGhvcj5Nb3JnZW5zdGVybjwvQXV0aG9yPjxZZWFyPjIwMTY8L1ll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PEVuZE5vdGU+PENpdGU+PEF1dGhvcj5Nb3JnZW5zdGVybjwvQXV0aG9yPjxZZWFyPjIwMTY8L1ll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(Morgenstern et al., 2016b)</w:t>
      </w:r>
      <w:r>
        <w:rPr>
          <w:rFonts w:eastAsia="Times New Roman"/>
          <w:szCs w:val="24"/>
          <w:lang w:val="en-GB" w:eastAsia="en-GB"/>
        </w:rPr>
        <w:fldChar w:fldCharType="end"/>
      </w:r>
      <w:r>
        <w:rPr>
          <w:rFonts w:eastAsia="Times New Roman"/>
          <w:szCs w:val="24"/>
          <w:lang w:val="en-GB" w:eastAsia="en-GB"/>
        </w:rPr>
        <w:t xml:space="preserve">. MRSE prevalence in healthy individuals is low (3-18% of </w:t>
      </w:r>
      <w:r>
        <w:rPr>
          <w:rFonts w:eastAsia="Times New Roman"/>
          <w:i/>
          <w:szCs w:val="24"/>
          <w:lang w:val="en-GB" w:eastAsia="en-GB"/>
        </w:rPr>
        <w:t>S. epidermidis</w:t>
      </w:r>
      <w:r>
        <w:rPr>
          <w:rFonts w:eastAsia="Times New Roman"/>
          <w:szCs w:val="24"/>
          <w:lang w:val="en-GB" w:eastAsia="en-GB"/>
        </w:rPr>
        <w:t xml:space="preserve"> commensal isolates) </w:t>
      </w:r>
      <w:r>
        <w:rPr>
          <w:rFonts w:eastAsia="Times New Roman"/>
          <w:szCs w:val="24"/>
          <w:lang w:val="en-GB" w:eastAsia="en-GB"/>
        </w:rPr>
        <w:fldChar w:fldCharType="begin">
          <w:fldData xml:space="preserve">PEVuZE5vdGU+PENpdGU+PEF1dGhvcj5DaGVyaWZpPC9BdXRob3I+PFllYXI+MjAxMzwvWWVhcj48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PEVuZE5vdGU+PENpdGU+PEF1dGhvcj5DaGVyaWZpPC9BdXRob3I+PFllYXI+MjAxMzwvWWVhcj48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(Rolo et al., 2012; Cherifi et al., 2013; Farina et al., 2016)</w:t>
      </w:r>
      <w:r>
        <w:rPr>
          <w:rFonts w:eastAsia="Times New Roman"/>
          <w:szCs w:val="24"/>
          <w:lang w:val="en-GB" w:eastAsia="en-GB"/>
        </w:rPr>
        <w:fldChar w:fldCharType="end"/>
      </w:r>
      <w:r>
        <w:rPr>
          <w:rFonts w:eastAsia="Times New Roman"/>
          <w:szCs w:val="24"/>
          <w:lang w:val="en-GB" w:eastAsia="en-GB"/>
        </w:rPr>
        <w:t xml:space="preserve">, although prevalence is increased for individuals </w:t>
      </w:r>
      <w:r>
        <w:rPr>
          <w:rFonts w:eastAsia="Times New Roman"/>
          <w:szCs w:val="24"/>
          <w:lang w:val="en-GB" w:eastAsia="en-GB"/>
        </w:rPr>
        <w:lastRenderedPageBreak/>
        <w:t xml:space="preserve">exposed to the healthcare system, as observed in hospitalized patients or in healthcare workers </w:t>
      </w:r>
      <w:r>
        <w:rPr>
          <w:rFonts w:eastAsia="Times New Roman"/>
          <w:szCs w:val="24"/>
          <w:lang w:val="en-GB" w:eastAsia="en-GB"/>
        </w:rPr>
        <w:fldChar w:fldCharType="begin">
          <w:fldData xml:space="preserve">PEVuZE5vdGU+PENpdGU+PEF1dGhvcj5XaWRlcnN0cm9tPC9BdXRob3I+PFllYXI+MjAxNjwvWWVh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PEVuZE5vdGU+PENpdGU+PEF1dGhvcj5XaWRlcnN0cm9tPC9BdXRob3I+PFllYXI+MjAxNjwvWWVh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(Rohde et al., 2004; Morgenstern et al., 2016a; Widerstrom et al., 2016)</w:t>
      </w:r>
      <w:r>
        <w:rPr>
          <w:rFonts w:eastAsia="Times New Roman"/>
          <w:szCs w:val="24"/>
          <w:lang w:val="en-GB" w:eastAsia="en-GB"/>
        </w:rPr>
        <w:fldChar w:fldCharType="end"/>
      </w:r>
      <w:r>
        <w:rPr>
          <w:rFonts w:eastAsia="Times New Roman"/>
          <w:szCs w:val="24"/>
          <w:lang w:val="en-GB" w:eastAsia="en-GB"/>
        </w:rPr>
        <w:t>. The specific causes of the increased prevalence of resistant isolates in the hospital environment is unknown, although is likely associated with high antibiotic exposure and direct or indirect interpersonal transmission.</w:t>
      </w:r>
      <w:r>
        <w:rPr>
          <w:rFonts w:eastAsia="Times New Roman"/>
          <w:iCs/>
          <w:szCs w:val="24"/>
          <w:lang w:val="en-GB" w:eastAsia="en-GB"/>
        </w:rPr>
        <w:t xml:space="preserve"> </w:t>
      </w:r>
    </w:p>
    <w:p w:rsidRPr="00BA1417" w:rsidR="00BA1417" w:rsidP="00BA1417" w:rsidRDefault="00BA1417">
      <w:pPr>
        <w:tabs>
          <w:tab w:val="left" w:pos="440"/>
        </w:tabs>
        <w:spacing w:before="100" w:beforeAutospacing="1" w:after="100" w:afterAutospacing="1"/>
        <w:jc w:val="both"/>
        <w:rPr>
          <w:szCs w:val="24"/>
        </w:rPr>
      </w:pPr>
      <w:r>
        <w:rPr>
          <w:szCs w:val="24"/>
        </w:rPr>
        <w:t xml:space="preserve">It remains unclear whether infection with resistant organisms results in a worse clinical outcome in comparison with susceptible counterparts. In a recent study of patients with </w:t>
      </w:r>
      <w:r>
        <w:rPr>
          <w:i/>
          <w:szCs w:val="24"/>
        </w:rPr>
        <w:t>S. epidermidis</w:t>
      </w:r>
      <w:r>
        <w:rPr>
          <w:szCs w:val="24"/>
        </w:rPr>
        <w:t xml:space="preserve"> ODRIs, methicillin resistance status did not influence the clinical course and outcome of treatment </w:t>
      </w:r>
      <w:r>
        <w:rPr>
          <w:szCs w:val="24"/>
        </w:rPr>
        <w:fldChar w:fldCharType="begin"/>
      </w:r>
      <w:r w:rsidR="00864747">
        <w:rPr>
          <w:szCs w:val="24"/>
        </w:rPr>
        <w:instrText xml:space="preserve"> ADDIN EN.CITE &lt;EndNote&gt;&lt;Cite&gt;&lt;Author&gt;Morgenstern&lt;/Author&gt;&lt;Year&gt;2016&lt;/Year&gt;&lt;RecNum&gt;125&lt;/RecNum&gt;&lt;DisplayText&gt;(Morgenstern et al., 2016c)&lt;/DisplayText&gt;&lt;record&gt;&lt;rec-number&gt;125&lt;/rec-number&gt;&lt;foreign-keys&gt;&lt;key app="EN" db-id="swz09f9rn5safyetpfpxaxprezttdvpd9tft" timestamp="1467140604"&gt;125&lt;/key&gt;&lt;/foreign-keys&gt;&lt;ref-type name="Journal Article"&gt;17&lt;/ref-type&gt;&lt;contributors&gt;&lt;authors&gt;&lt;author&gt;Morgenstern, M.&lt;/author&gt;&lt;author&gt;Post, V.&lt;/author&gt;&lt;author&gt;Erichsen, C.&lt;/author&gt;&lt;author&gt;Hungerer, S.&lt;/author&gt;&lt;author&gt;Buhren, V.&lt;/author&gt;&lt;author&gt;Militz, M.&lt;/author&gt;&lt;author&gt;Richards, G.&lt;/author&gt;&lt;author&gt;Moriarty, F.&lt;/author&gt;&lt;/authors&gt;&lt;/contributors&gt;&lt;auth-address&gt;Department of Trauma - Surgery, Trauma Centre Murnau, Germany.&amp;#xD;AO Research Institute Davos, Switzerland.&lt;/auth-address&gt;&lt;titles&gt;&lt;title&gt;Biofilm formation increases treatment failure in Staphylococcus epidermidis device-related osteomyelitis of the lower extremity in human patients&lt;/title&gt;&lt;secondary-title&gt;J Orthop Res&lt;/secondary-title&gt;&lt;/titles&gt;&lt;periodical&gt;&lt;full-title&gt;J Orthop Res&lt;/full-title&gt;&lt;/periodical&gt;&lt;keywords&gt;&lt;keyword&gt;Staphylococcus epidermidis&lt;/keyword&gt;&lt;keyword&gt;antibiotic resistance&lt;/keyword&gt;&lt;keyword&gt;biofilm formation&lt;/keyword&gt;&lt;keyword&gt;orthopaedic device related infections&lt;/keyword&gt;&lt;keyword&gt;risk factor&lt;/keyword&gt;&lt;/keywords&gt;&lt;dates&gt;&lt;year&gt;2016&lt;/year&gt;&lt;pub-dates&gt;&lt;date&gt;Mar 1&lt;/date&gt;&lt;/pub-dates&gt;&lt;/dates&gt;&lt;isbn&gt;1554-527X (Electronic)&amp;#xD;0736-0266 (Linking)&lt;/isbn&gt;&lt;accession-num&gt;26925869&lt;/accession-num&gt;&lt;urls&gt;&lt;related-urls&gt;&lt;url&gt;http://www.ncbi.nlm.nih.gov/pubmed/26925869&lt;/url&gt;&lt;/related-urls&gt;&lt;/urls&gt;&lt;electronic-resource-num&gt;10.1002/jor.23218&lt;/electronic-resource-num&gt;&lt;/record&gt;&lt;/Cite&gt;&lt;/EndNote&gt;</w:instrText>
      </w:r>
      <w:r>
        <w:rPr>
          <w:szCs w:val="24"/>
        </w:rPr>
        <w:fldChar w:fldCharType="separate"/>
      </w:r>
      <w:r w:rsidR="00864747">
        <w:rPr>
          <w:noProof/>
          <w:szCs w:val="24"/>
        </w:rPr>
        <w:t>(Morgenstern et al., 2016c)</w:t>
      </w:r>
      <w:r>
        <w:rPr>
          <w:szCs w:val="24"/>
        </w:rPr>
        <w:fldChar w:fldCharType="end"/>
      </w:r>
      <w:r>
        <w:rPr>
          <w:szCs w:val="24"/>
        </w:rPr>
        <w:t xml:space="preserve">, although further studies are required to confirm this finding. In any case, clear therapeutic guidelines are available for the treatment of both MRSE and MSSE, with a high likelihood of treatment success in both cases when guidelines are followed closely. </w:t>
      </w:r>
    </w:p>
    <w:p w:rsidRPr="00BA1417" w:rsidR="00BA1417" w:rsidP="00BA1417" w:rsidRDefault="00BA1417">
      <w:pPr>
        <w:pStyle w:val="Heading3"/>
      </w:pPr>
      <w:r>
        <w:t>Phenol soluble modulins</w:t>
      </w:r>
    </w:p>
    <w:p w:rsidR="00BA1417" w:rsidP="00BA1417" w:rsidRDefault="00BA1417">
      <w:pPr>
        <w:autoSpaceDE w:val="0"/>
        <w:autoSpaceDN w:val="0"/>
        <w:adjustRightInd w:val="0"/>
        <w:spacing w:before="100" w:beforeAutospacing="1" w:after="100" w:afterAutospacing="1"/>
        <w:jc w:val="both"/>
        <w:rPr>
          <w:rFonts w:eastAsia="Times New Roman"/>
          <w:szCs w:val="24"/>
          <w:lang w:val="en-GB" w:eastAsia="en-GB"/>
        </w:rPr>
      </w:pPr>
      <w:r>
        <w:rPr>
          <w:rFonts w:eastAsia="Times New Roman"/>
          <w:szCs w:val="24"/>
          <w:lang w:val="en-GB" w:eastAsia="en-GB"/>
        </w:rPr>
        <w:t xml:space="preserve">Until </w:t>
      </w:r>
      <w:r w:rsidR="00B40A0A">
        <w:rPr>
          <w:rFonts w:eastAsia="Times New Roman"/>
          <w:szCs w:val="24"/>
          <w:lang w:val="en-GB" w:eastAsia="en-GB"/>
        </w:rPr>
        <w:t xml:space="preserve">relatively </w:t>
      </w:r>
      <w:r>
        <w:rPr>
          <w:rFonts w:eastAsia="Times New Roman"/>
          <w:szCs w:val="24"/>
          <w:lang w:val="en-GB" w:eastAsia="en-GB"/>
        </w:rPr>
        <w:t xml:space="preserve">recently it was </w:t>
      </w:r>
      <w:r w:rsidR="00B40A0A">
        <w:rPr>
          <w:rFonts w:eastAsia="Times New Roman"/>
          <w:szCs w:val="24"/>
          <w:lang w:val="en-GB" w:eastAsia="en-GB"/>
        </w:rPr>
        <w:t xml:space="preserve">thought </w:t>
      </w:r>
      <w:r>
        <w:rPr>
          <w:rFonts w:eastAsia="Times New Roman"/>
          <w:szCs w:val="24"/>
          <w:lang w:val="en-GB" w:eastAsia="en-GB"/>
        </w:rPr>
        <w:t xml:space="preserve">that </w:t>
      </w:r>
      <w:r>
        <w:rPr>
          <w:rFonts w:eastAsia="Times New Roman"/>
          <w:i/>
          <w:szCs w:val="24"/>
          <w:lang w:val="en-GB" w:eastAsia="en-GB"/>
        </w:rPr>
        <w:t>S. epidermidis</w:t>
      </w:r>
      <w:r>
        <w:rPr>
          <w:rFonts w:eastAsia="Times New Roman"/>
          <w:szCs w:val="24"/>
          <w:lang w:val="en-GB" w:eastAsia="en-GB"/>
        </w:rPr>
        <w:t xml:space="preserve"> did not produce toxins. However, the identification and characterisation of the PSMs have now changed that concept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&lt;EndNote&gt;&lt;Cite&gt;&lt;Author&gt;Mehlin&lt;/Author&gt;&lt;Year&gt;1999&lt;/Year&gt;&lt;RecNum&gt;67&lt;/RecNum&gt;&lt;DisplayText&gt;(Mehlin et al., 1999)&lt;/DisplayText&gt;&lt;record&gt;&lt;rec-number&gt;67&lt;/rec-number&gt;&lt;foreign-keys&gt;&lt;key app="EN" db-id="swz09f9rn5safyetpfpxaxprezttdvpd9tft" timestamp="1466764224"&gt;67&lt;/key&gt;&lt;/foreign-keys&gt;&lt;ref-type name="Journal Article"&gt;17&lt;/ref-type&gt;&lt;contributors&gt;&lt;authors&gt;&lt;author&gt;Mehlin, C.&lt;/author&gt;&lt;author&gt;Headley, C. M.&lt;/author&gt;&lt;author&gt;Klebanoff, S. J.&lt;/author&gt;&lt;/authors&gt;&lt;/contributors&gt;&lt;auth-address&gt;Department of Pathobiology, University of Washington, Seattle, Washington 98195, USA.&lt;/auth-address&gt;&lt;titles&gt;&lt;title&gt;&lt;style face="normal" font="default" size="100%"&gt;An inflammatory polypeptide complex from &lt;/style&gt;&lt;style face="italic" font="default" size="100%"&gt;Staphylococcus epidermidis&lt;/style&gt;&lt;style face="normal" font="default" size="100%"&gt;: isolation and characterization&lt;/style&gt;&lt;/title&gt;&lt;secondary-title&gt;J Exp Med&lt;/secondary-title&gt;&lt;/titles&gt;&lt;periodical&gt;&lt;full-title&gt;J Exp Med&lt;/full-title&gt;&lt;/periodical&gt;&lt;pages&gt;907-18&lt;/pages&gt;&lt;volume&gt;189&lt;/volume&gt;&lt;number&gt;6&lt;/number&gt;&lt;keywords&gt;&lt;keyword&gt;Amino Acid Sequence&lt;/keyword&gt;&lt;keyword&gt;Bacterial Proteins/chemistry/genetics/*isolation &amp;amp; purification&lt;/keyword&gt;&lt;keyword&gt;Base Sequence&lt;/keyword&gt;&lt;keyword&gt;Cell Line&lt;/keyword&gt;&lt;keyword&gt;Cytokines/biosynthesis&lt;/keyword&gt;&lt;keyword&gt;HIV Long Terminal Repeat&lt;/keyword&gt;&lt;keyword&gt;Humans&lt;/keyword&gt;&lt;keyword&gt;Lipopolysaccharides/pharmacology&lt;/keyword&gt;&lt;keyword&gt;Molecular Sequence Data&lt;/keyword&gt;&lt;keyword&gt;Molecular Weight&lt;/keyword&gt;&lt;keyword&gt;NF-kappa B/metabolism&lt;/keyword&gt;&lt;keyword&gt;Staphylococcus epidermidis/*chemistry&lt;/keyword&gt;&lt;keyword&gt;Teichoic Acids/pharmacology&lt;/keyword&gt;&lt;/keywords&gt;&lt;dates&gt;&lt;year&gt;1999&lt;/year&gt;&lt;pub-dates&gt;&lt;date&gt;Mar 15&lt;/date&gt;&lt;/pub-dates&gt;&lt;/dates&gt;&lt;accession-num&gt;10075974&lt;/accession-num&gt;&lt;urls&gt;&lt;related-urls&gt;&lt;url&gt;http://www.ncbi.nlm.nih.gov/entrez/query.fcgi?cmd=Retrieve&amp;amp;db=PubMed&amp;amp;dopt=Citation&amp;amp;list_uids=10075974 &lt;/url&gt;&lt;/related-urls&gt;&lt;/urls&gt;&lt;/record&gt;&lt;/Cite&gt;&lt;/EndNote&gt;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(Mehlin et al., 1999)</w:t>
      </w:r>
      <w:r>
        <w:rPr>
          <w:rFonts w:eastAsia="Times New Roman"/>
          <w:szCs w:val="24"/>
          <w:lang w:val="en-GB" w:eastAsia="en-GB"/>
        </w:rPr>
        <w:fldChar w:fldCharType="end"/>
      </w:r>
      <w:r>
        <w:rPr>
          <w:rFonts w:eastAsia="Times New Roman"/>
          <w:szCs w:val="24"/>
          <w:lang w:val="en-GB" w:eastAsia="en-GB"/>
        </w:rPr>
        <w:t xml:space="preserve">. The PSMs are a family of genome-encoded peptides, and like the CWA proteins/adhesins, are under the strict regulation of the </w:t>
      </w:r>
      <w:r>
        <w:rPr>
          <w:rFonts w:eastAsia="Times New Roman"/>
          <w:i/>
          <w:szCs w:val="24"/>
          <w:lang w:val="en-GB" w:eastAsia="en-GB"/>
        </w:rPr>
        <w:t>agr</w:t>
      </w:r>
      <w:r>
        <w:rPr>
          <w:rFonts w:eastAsia="Times New Roman"/>
          <w:szCs w:val="24"/>
          <w:lang w:val="en-GB" w:eastAsia="en-GB"/>
        </w:rPr>
        <w:t xml:space="preserve"> quorum sensing system (Figure 3) </w:t>
      </w:r>
      <w:r>
        <w:rPr>
          <w:rFonts w:eastAsia="Times New Roman"/>
          <w:szCs w:val="24"/>
          <w:lang w:val="en-GB" w:eastAsia="en-GB"/>
        </w:rPr>
        <w:fldChar w:fldCharType="begin">
          <w:fldData xml:space="preserve">PEVuZE5vdGU+PENpdGU+PEF1dGhvcj5NZWhsaW48L0F1dGhvcj48WWVhcj4xOTk5PC9ZZWFyPjxS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PEVuZE5vdGU+PENpdGU+PEF1dGhvcj5NZWhsaW48L0F1dGhvcj48WWVhcj4xOTk5PC9ZZWFyPjxS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(Mehlin et al., 1999; Vuong et al., 2004a; Yao et al., 2005)</w:t>
      </w:r>
      <w:r>
        <w:rPr>
          <w:rFonts w:eastAsia="Times New Roman"/>
          <w:szCs w:val="24"/>
          <w:lang w:val="en-GB" w:eastAsia="en-GB"/>
        </w:rPr>
        <w:fldChar w:fldCharType="end"/>
      </w:r>
      <w:r>
        <w:rPr>
          <w:rFonts w:eastAsia="Times New Roman"/>
          <w:szCs w:val="24"/>
          <w:lang w:val="en-GB" w:eastAsia="en-GB"/>
        </w:rPr>
        <w:t xml:space="preserve">. In </w:t>
      </w:r>
      <w:r>
        <w:rPr>
          <w:rFonts w:eastAsia="Times New Roman"/>
          <w:i/>
          <w:szCs w:val="24"/>
          <w:lang w:val="en-GB" w:eastAsia="en-GB"/>
        </w:rPr>
        <w:t>S. epidermidis,</w:t>
      </w:r>
      <w:r>
        <w:rPr>
          <w:rFonts w:eastAsia="Times New Roman"/>
          <w:szCs w:val="24"/>
          <w:lang w:val="en-GB" w:eastAsia="en-GB"/>
        </w:rPr>
        <w:t xml:space="preserve"> the PSM family consists of PSMα, PSMβ1, PSMβ2, PSMδ, PSMε, and PSMγ/δ-toxin </w:t>
      </w:r>
      <w:r>
        <w:rPr>
          <w:rFonts w:eastAsia="Times New Roman"/>
          <w:szCs w:val="24"/>
          <w:lang w:val="en-GB" w:eastAsia="en-GB"/>
        </w:rPr>
        <w:fldChar w:fldCharType="begin">
          <w:fldData xml:space="preserve">PEVuZE5vdGU+PENpdGU+PEF1dGhvcj5NZWhsaW48L0F1dGhvcj48WWVhcj4xOTk5PC9ZZWFyPjxS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PEVuZE5vdGU+PENpdGU+PEF1dGhvcj5NZWhsaW48L0F1dGhvcj48WWVhcj4xOTk5PC9ZZWFyPjxS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(Mehlin et al., 1999; Vuong et al., 2004a; Yao et al., 2005)</w:t>
      </w:r>
      <w:r>
        <w:rPr>
          <w:rFonts w:eastAsia="Times New Roman"/>
          <w:szCs w:val="24"/>
          <w:lang w:val="en-GB" w:eastAsia="en-GB"/>
        </w:rPr>
        <w:fldChar w:fldCharType="end"/>
      </w:r>
      <w:r>
        <w:rPr>
          <w:rFonts w:eastAsia="Times New Roman"/>
          <w:szCs w:val="24"/>
          <w:lang w:val="en-GB" w:eastAsia="en-GB"/>
        </w:rPr>
        <w:t xml:space="preserve">. PSMβ peptides are the primary PSMs produced by </w:t>
      </w:r>
      <w:r>
        <w:rPr>
          <w:rFonts w:eastAsia="Times New Roman"/>
          <w:i/>
          <w:iCs/>
          <w:szCs w:val="24"/>
          <w:lang w:val="en-GB" w:eastAsia="en-GB"/>
        </w:rPr>
        <w:t>S. epidermidis</w:t>
      </w:r>
      <w:r>
        <w:rPr>
          <w:rFonts w:eastAsia="Times New Roman"/>
          <w:iCs/>
          <w:szCs w:val="24"/>
          <w:lang w:val="en-GB" w:eastAsia="en-GB"/>
        </w:rPr>
        <w:t xml:space="preserve">, are expressed at high levels during biofilm formation, and have been shown to have a role in the structuring and dispersal of the biofilm </w:t>
      </w:r>
      <w:r>
        <w:rPr>
          <w:rFonts w:eastAsia="Times New Roman"/>
          <w:iCs/>
          <w:szCs w:val="24"/>
          <w:lang w:val="en-GB" w:eastAsia="en-GB"/>
        </w:rPr>
        <w:fldChar w:fldCharType="begin">
          <w:fldData xml:space="preserve">PEVuZE5vdGU+PENpdGU+PEF1dGhvcj5ZYW88L0F1dGhvcj48WWVhcj4yMDA1PC9ZZWFyPjxSZWNO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rFonts w:eastAsia="Times New Roman"/>
          <w:iCs/>
          <w:szCs w:val="24"/>
          <w:lang w:val="en-GB" w:eastAsia="en-GB"/>
        </w:rPr>
        <w:instrText xml:space="preserve"> ADDIN EN.CITE </w:instrText>
      </w:r>
      <w:r w:rsidR="00864747">
        <w:rPr>
          <w:rFonts w:eastAsia="Times New Roman"/>
          <w:iCs/>
          <w:szCs w:val="24"/>
          <w:lang w:val="en-GB" w:eastAsia="en-GB"/>
        </w:rPr>
        <w:fldChar w:fldCharType="begin">
          <w:fldData xml:space="preserve">PEVuZE5vdGU+PENpdGU+PEF1dGhvcj5ZYW88L0F1dGhvcj48WWVhcj4yMDA1PC9ZZWFyPjxSZWNO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rFonts w:eastAsia="Times New Roman"/>
          <w:iCs/>
          <w:szCs w:val="24"/>
          <w:lang w:val="en-GB" w:eastAsia="en-GB"/>
        </w:rPr>
        <w:instrText xml:space="preserve"> ADDIN EN.CITE.DATA </w:instrText>
      </w:r>
      <w:r w:rsidR="00864747">
        <w:rPr>
          <w:rFonts w:eastAsia="Times New Roman"/>
          <w:iCs/>
          <w:szCs w:val="24"/>
          <w:lang w:val="en-GB" w:eastAsia="en-GB"/>
        </w:rPr>
      </w:r>
      <w:r w:rsidR="00864747">
        <w:rPr>
          <w:rFonts w:eastAsia="Times New Roman"/>
          <w:iCs/>
          <w:szCs w:val="24"/>
          <w:lang w:val="en-GB" w:eastAsia="en-GB"/>
        </w:rPr>
        <w:fldChar w:fldCharType="end"/>
      </w:r>
      <w:r>
        <w:rPr>
          <w:rFonts w:eastAsia="Times New Roman"/>
          <w:iCs/>
          <w:szCs w:val="24"/>
          <w:lang w:val="en-GB" w:eastAsia="en-GB"/>
        </w:rPr>
      </w:r>
      <w:r>
        <w:rPr>
          <w:rFonts w:eastAsia="Times New Roman"/>
          <w:iCs/>
          <w:szCs w:val="24"/>
          <w:lang w:val="en-GB" w:eastAsia="en-GB"/>
        </w:rPr>
        <w:fldChar w:fldCharType="separate"/>
      </w:r>
      <w:r w:rsidR="00864747">
        <w:rPr>
          <w:rFonts w:eastAsia="Times New Roman"/>
          <w:iCs/>
          <w:noProof/>
          <w:szCs w:val="24"/>
          <w:lang w:val="en-GB" w:eastAsia="en-GB"/>
        </w:rPr>
        <w:t>(Yao et al., 2005; Wang et al., 2011)</w:t>
      </w:r>
      <w:r>
        <w:rPr>
          <w:rFonts w:eastAsia="Times New Roman"/>
          <w:iCs/>
          <w:szCs w:val="24"/>
          <w:lang w:val="en-GB" w:eastAsia="en-GB"/>
        </w:rPr>
        <w:fldChar w:fldCharType="end"/>
      </w:r>
      <w:r>
        <w:rPr>
          <w:rFonts w:eastAsia="Times New Roman"/>
          <w:iCs/>
          <w:szCs w:val="24"/>
          <w:lang w:val="en-GB" w:eastAsia="en-GB"/>
        </w:rPr>
        <w:t xml:space="preserve">. They are specifically associated with the formation of channels observed between the biofilm layers, which are considered important for nutrient uptake </w:t>
      </w:r>
      <w:r>
        <w:rPr>
          <w:rFonts w:eastAsia="Times New Roman"/>
          <w:iCs/>
          <w:szCs w:val="24"/>
          <w:lang w:val="en-GB" w:eastAsia="en-GB"/>
        </w:rPr>
        <w:fldChar w:fldCharType="begin">
          <w:fldData xml:space="preserve">PEVuZE5vdGU+PENpdGU+PEF1dGhvcj5XYW5nPC9BdXRob3I+PFllYXI+MjAxMTwvWWVhcj48UmVj
TnVtPjcwPC9SZWNOdW0+PERpc3BsYXlUZXh0PihXYW5nIGV0IGFsLiwgMjAxMSk8L0Rpc3BsYXlU
ZXh0PjxyZWNvcmQ+PHJlYy1udW1iZXI+NzA8L3JlYy1udW1iZXI+PGZvcmVpZ24ta2V5cz48a2V5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rFonts w:eastAsia="Times New Roman"/>
          <w:iCs/>
          <w:szCs w:val="24"/>
          <w:lang w:val="en-GB" w:eastAsia="en-GB"/>
        </w:rPr>
        <w:instrText xml:space="preserve"> ADDIN EN.CITE </w:instrText>
      </w:r>
      <w:r w:rsidR="00864747">
        <w:rPr>
          <w:rFonts w:eastAsia="Times New Roman"/>
          <w:iCs/>
          <w:szCs w:val="24"/>
          <w:lang w:val="en-GB" w:eastAsia="en-GB"/>
        </w:rPr>
        <w:fldChar w:fldCharType="begin">
          <w:fldData xml:space="preserve">PEVuZE5vdGU+PENpdGU+PEF1dGhvcj5XYW5nPC9BdXRob3I+PFllYXI+MjAxMTwvWWVhcj48UmVj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</w:fldData>
        </w:fldChar>
      </w:r>
      <w:r w:rsidR="00864747">
        <w:rPr>
          <w:rFonts w:eastAsia="Times New Roman"/>
          <w:iCs/>
          <w:szCs w:val="24"/>
          <w:lang w:val="en-GB" w:eastAsia="en-GB"/>
        </w:rPr>
        <w:instrText xml:space="preserve"> ADDIN EN.CITE.DATA </w:instrText>
      </w:r>
      <w:r w:rsidR="00864747">
        <w:rPr>
          <w:rFonts w:eastAsia="Times New Roman"/>
          <w:iCs/>
          <w:szCs w:val="24"/>
          <w:lang w:val="en-GB" w:eastAsia="en-GB"/>
        </w:rPr>
      </w:r>
      <w:r w:rsidR="00864747">
        <w:rPr>
          <w:rFonts w:eastAsia="Times New Roman"/>
          <w:iCs/>
          <w:szCs w:val="24"/>
          <w:lang w:val="en-GB" w:eastAsia="en-GB"/>
        </w:rPr>
        <w:fldChar w:fldCharType="end"/>
      </w:r>
      <w:r>
        <w:rPr>
          <w:rFonts w:eastAsia="Times New Roman"/>
          <w:iCs/>
          <w:szCs w:val="24"/>
          <w:lang w:val="en-GB" w:eastAsia="en-GB"/>
        </w:rPr>
      </w:r>
      <w:r>
        <w:rPr>
          <w:rFonts w:eastAsia="Times New Roman"/>
          <w:iCs/>
          <w:szCs w:val="24"/>
          <w:lang w:val="en-GB" w:eastAsia="en-GB"/>
        </w:rPr>
        <w:fldChar w:fldCharType="separate"/>
      </w:r>
      <w:r w:rsidR="00864747">
        <w:rPr>
          <w:rFonts w:eastAsia="Times New Roman"/>
          <w:iCs/>
          <w:noProof/>
          <w:szCs w:val="24"/>
          <w:lang w:val="en-GB" w:eastAsia="en-GB"/>
        </w:rPr>
        <w:t>(Wang et al., 2011)</w:t>
      </w:r>
      <w:r>
        <w:rPr>
          <w:rFonts w:eastAsia="Times New Roman"/>
          <w:iCs/>
          <w:szCs w:val="24"/>
          <w:lang w:val="en-GB" w:eastAsia="en-GB"/>
        </w:rPr>
        <w:fldChar w:fldCharType="end"/>
      </w:r>
      <w:r>
        <w:rPr>
          <w:rFonts w:eastAsia="Times New Roman"/>
          <w:iCs/>
          <w:szCs w:val="24"/>
          <w:lang w:val="en-GB" w:eastAsia="en-GB"/>
        </w:rPr>
        <w:t xml:space="preserve">. </w:t>
      </w:r>
      <w:r>
        <w:rPr>
          <w:rFonts w:eastAsia="Times New Roman"/>
          <w:i/>
          <w:szCs w:val="24"/>
          <w:lang w:val="en-GB" w:eastAsia="en-GB"/>
        </w:rPr>
        <w:t>S.</w:t>
      </w:r>
      <w:r>
        <w:rPr>
          <w:rFonts w:eastAsia="Times New Roman"/>
          <w:szCs w:val="24"/>
          <w:lang w:val="en-GB" w:eastAsia="en-GB"/>
        </w:rPr>
        <w:t xml:space="preserve"> </w:t>
      </w:r>
      <w:r>
        <w:rPr>
          <w:rFonts w:eastAsia="Times New Roman"/>
          <w:i/>
          <w:szCs w:val="24"/>
          <w:lang w:val="en-GB" w:eastAsia="en-GB"/>
        </w:rPr>
        <w:t>epidermidis</w:t>
      </w:r>
      <w:r>
        <w:rPr>
          <w:rFonts w:eastAsia="Times New Roman"/>
          <w:szCs w:val="24"/>
          <w:lang w:val="en-GB" w:eastAsia="en-GB"/>
        </w:rPr>
        <w:t xml:space="preserve">-derived PSMδ is strongly cytolytic against neutrophils, similar to </w:t>
      </w:r>
      <w:r>
        <w:rPr>
          <w:rFonts w:eastAsia="Times New Roman"/>
          <w:i/>
          <w:szCs w:val="24"/>
          <w:lang w:val="en-GB" w:eastAsia="en-GB"/>
        </w:rPr>
        <w:t>S. aureus</w:t>
      </w:r>
      <w:r>
        <w:rPr>
          <w:rFonts w:eastAsia="Times New Roman"/>
          <w:szCs w:val="24"/>
          <w:lang w:val="en-GB" w:eastAsia="en-GB"/>
        </w:rPr>
        <w:t xml:space="preserve">. However </w:t>
      </w:r>
      <w:r>
        <w:rPr>
          <w:rFonts w:eastAsia="Times New Roman"/>
          <w:i/>
          <w:szCs w:val="24"/>
          <w:lang w:val="en-GB" w:eastAsia="en-GB"/>
        </w:rPr>
        <w:t>S. epidermidis</w:t>
      </w:r>
      <w:r>
        <w:rPr>
          <w:rFonts w:eastAsia="Times New Roman"/>
          <w:szCs w:val="24"/>
          <w:lang w:val="en-GB" w:eastAsia="en-GB"/>
        </w:rPr>
        <w:t xml:space="preserve"> culture filtrates were observed to have a very low cytolytic potential </w:t>
      </w:r>
      <w:r>
        <w:rPr>
          <w:rFonts w:eastAsia="Times New Roman"/>
          <w:i/>
          <w:szCs w:val="24"/>
          <w:lang w:val="en-GB" w:eastAsia="en-GB"/>
        </w:rPr>
        <w:t>in vitro</w:t>
      </w:r>
      <w:r>
        <w:rPr>
          <w:rFonts w:eastAsia="Times New Roman"/>
          <w:szCs w:val="24"/>
          <w:lang w:val="en-GB" w:eastAsia="en-GB"/>
        </w:rPr>
        <w:t xml:space="preserve"> </w:t>
      </w:r>
      <w:r>
        <w:rPr>
          <w:rFonts w:eastAsia="Times New Roman"/>
          <w:szCs w:val="24"/>
          <w:lang w:val="en-GB" w:eastAsia="en-GB"/>
        </w:rPr>
        <w:fldChar w:fldCharType="begin">
          <w:fldData xml:space="preserve">PEVuZE5vdGU+PENpdGU+PEF1dGhvcj5DaGV1bmc8L0F1dGhvcj48WWVhcj4yMDEwPC9ZZWFyPjxS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PEVuZE5vdGU+PENpdGU+PEF1dGhvcj5DaGV1bmc8L0F1dGhvcj48WWVhcj4yMDEwPC9ZZWFyPjxS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(Cheung et al., 2010)</w:t>
      </w:r>
      <w:r>
        <w:rPr>
          <w:rFonts w:eastAsia="Times New Roman"/>
          <w:szCs w:val="24"/>
          <w:lang w:val="en-GB" w:eastAsia="en-GB"/>
        </w:rPr>
        <w:fldChar w:fldCharType="end"/>
      </w:r>
      <w:r>
        <w:rPr>
          <w:rFonts w:eastAsia="Times New Roman"/>
          <w:szCs w:val="24"/>
          <w:lang w:val="en-GB" w:eastAsia="en-GB"/>
        </w:rPr>
        <w:t xml:space="preserve">. As growing conditions are likely to have an influence on PSM production, the role of </w:t>
      </w:r>
      <w:r>
        <w:rPr>
          <w:rFonts w:eastAsia="Times New Roman"/>
          <w:i/>
          <w:szCs w:val="24"/>
          <w:lang w:val="en-GB" w:eastAsia="en-GB"/>
        </w:rPr>
        <w:t>S. epidermidis</w:t>
      </w:r>
      <w:r>
        <w:rPr>
          <w:rFonts w:eastAsia="Times New Roman"/>
          <w:szCs w:val="24"/>
          <w:lang w:val="en-GB" w:eastAsia="en-GB"/>
        </w:rPr>
        <w:t xml:space="preserve"> PSMδ </w:t>
      </w:r>
      <w:r>
        <w:rPr>
          <w:rFonts w:eastAsia="Times New Roman"/>
          <w:i/>
          <w:szCs w:val="24"/>
          <w:lang w:val="en-GB" w:eastAsia="en-GB"/>
        </w:rPr>
        <w:t>in vivo</w:t>
      </w:r>
      <w:r>
        <w:rPr>
          <w:rFonts w:eastAsia="Times New Roman"/>
          <w:szCs w:val="24"/>
          <w:lang w:val="en-GB" w:eastAsia="en-GB"/>
        </w:rPr>
        <w:t xml:space="preserve"> needs to be further addressed. </w:t>
      </w:r>
    </w:p>
    <w:p w:rsidRPr="00BA1417" w:rsidR="00BA1417" w:rsidP="00BA1417" w:rsidRDefault="00BA1417">
      <w:pPr>
        <w:autoSpaceDE w:val="0"/>
        <w:autoSpaceDN w:val="0"/>
        <w:adjustRightInd w:val="0"/>
        <w:spacing w:before="100" w:beforeAutospacing="1" w:after="100" w:afterAutospacing="1"/>
        <w:jc w:val="both"/>
        <w:rPr>
          <w:rFonts w:eastAsia="Times New Roman"/>
          <w:i/>
          <w:szCs w:val="24"/>
          <w:lang w:val="en-GB" w:eastAsia="en-GB"/>
        </w:rPr>
      </w:pPr>
      <w:r>
        <w:rPr>
          <w:rFonts w:eastAsia="Times New Roman"/>
          <w:szCs w:val="24"/>
          <w:lang w:val="en-GB" w:eastAsia="en-GB"/>
        </w:rPr>
        <w:t xml:space="preserve">Finally, certain </w:t>
      </w:r>
      <w:r>
        <w:rPr>
          <w:rFonts w:eastAsia="Times New Roman"/>
          <w:i/>
          <w:szCs w:val="24"/>
          <w:lang w:val="en-GB" w:eastAsia="en-GB"/>
        </w:rPr>
        <w:t>S. epidermidis</w:t>
      </w:r>
      <w:r>
        <w:rPr>
          <w:rFonts w:eastAsia="Times New Roman"/>
          <w:szCs w:val="24"/>
          <w:lang w:val="en-GB" w:eastAsia="en-GB"/>
        </w:rPr>
        <w:t xml:space="preserve"> strains have been shown to produce PSM-mec, a PSM encoded in the mobile genetic element SCC</w:t>
      </w:r>
      <w:r>
        <w:rPr>
          <w:rFonts w:eastAsia="Times New Roman"/>
          <w:i/>
          <w:szCs w:val="24"/>
          <w:lang w:val="en-GB" w:eastAsia="en-GB"/>
        </w:rPr>
        <w:t>mec</w:t>
      </w:r>
      <w:r>
        <w:rPr>
          <w:rFonts w:eastAsia="Times New Roman"/>
          <w:szCs w:val="24"/>
          <w:lang w:val="en-GB" w:eastAsia="en-GB"/>
        </w:rPr>
        <w:t xml:space="preserve">, in contrast to the other PSMs that are chromosomal encoded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&lt;EndNote&gt;&lt;Cite&gt;&lt;Author&gt;Qin&lt;/Author&gt;&lt;Year&gt;2016&lt;/Year&gt;&lt;RecNum&gt;483&lt;/RecNum&gt;&lt;DisplayText&gt;(Qin et al., 2016)&lt;/DisplayText&gt;&lt;record&gt;&lt;rec-number&gt;483&lt;/rec-number&gt;&lt;foreign-keys&gt;&lt;key app="EN" db-id="swz09f9rn5safyetpfpxaxprezttdvpd9tft" timestamp="1487799438"&gt;483&lt;/key&gt;&lt;/foreign-keys&gt;&lt;ref-type name="Journal Article"&gt;17&lt;/ref-type&gt;&lt;contributors&gt;&lt;authors&gt;&lt;author&gt;Qin, L.&lt;/author&gt;&lt;author&gt;McCausland, J. W.&lt;/author&gt;&lt;author&gt;Cheung, G. Y.&lt;/author&gt;&lt;author&gt;Otto, M.&lt;/author&gt;&lt;/authors&gt;&lt;/contributors&gt;&lt;auth-address&gt;Pathogen Molecular Genetics Section, Laboratory of Bacteriology, National Institute of Allergy and Infectious Diseases, National Institutes of HealthBethesda, MD, USA; Department of Dermatology, Wuhan No. 1 Hospital, Tongji Medical College, Huazhong University of Science and TechnologyWuhan, China.&amp;#xD;Pathogen Molecular Genetics Section, Laboratory of Bacteriology, National Institute of Allergy and Infectious Diseases, National Institutes of Health Bethesda, MD, USA.&lt;/auth-address&gt;&lt;titles&gt;&lt;title&gt;PSM-Mec-A Virulence Determinant that Connects Transcriptional Regulation, Virulence, and Antibiotic Resistance in Staphylococci&lt;/title&gt;&lt;secondary-title&gt;Front Microbiol&lt;/secondary-title&gt;&lt;/titles&gt;&lt;periodical&gt;&lt;full-title&gt;Front Microbiol&lt;/full-title&gt;&lt;/periodical&gt;&lt;pages&gt;1293&lt;/pages&gt;&lt;volume&gt;7&lt;/volume&gt;&lt;keywords&gt;&lt;keyword&gt;PSM-mec&lt;/keyword&gt;&lt;keyword&gt;SCCmec&lt;/keyword&gt;&lt;keyword&gt;Staphylococcus aureus&lt;/keyword&gt;&lt;keyword&gt;Staphylococcus epidermidis&lt;/keyword&gt;&lt;keyword&gt;phenol-soluble modulin&lt;/keyword&gt;&lt;keyword&gt;regulatory RNA&lt;/keyword&gt;&lt;keyword&gt;virulence&lt;/keyword&gt;&lt;/keywords&gt;&lt;dates&gt;&lt;year&gt;2016&lt;/year&gt;&lt;/dates&gt;&lt;isbn&gt;1664-302X (Linking)&lt;/isbn&gt;&lt;accession-num&gt;27597849&lt;/accession-num&gt;&lt;urls&gt;&lt;related-urls&gt;&lt;url&gt;http://www.ncbi.nlm.nih.gov/pubmed/27597849&lt;/url&gt;&lt;/related-urls&gt;&lt;/urls&gt;&lt;custom2&gt;PMC4992726&lt;/custom2&gt;&lt;electronic-resource-num&gt;10.3389/fmicb.2016.01293&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(Qin et al., 2016)</w:t>
      </w:r>
      <w:r>
        <w:rPr>
          <w:rFonts w:eastAsia="Times New Roman"/>
          <w:szCs w:val="24"/>
          <w:lang w:val="en-GB" w:eastAsia="en-GB"/>
        </w:rPr>
        <w:fldChar w:fldCharType="end"/>
      </w:r>
      <w:r>
        <w:rPr>
          <w:rFonts w:eastAsia="Times New Roman"/>
          <w:szCs w:val="24"/>
          <w:lang w:val="en-GB" w:eastAsia="en-GB"/>
        </w:rPr>
        <w:t xml:space="preserve">. PSM-mec has cytolytic potential against neutrophils </w:t>
      </w:r>
      <w:r>
        <w:rPr>
          <w:rFonts w:eastAsia="Times New Roman"/>
          <w:i/>
          <w:szCs w:val="24"/>
          <w:lang w:val="en-GB" w:eastAsia="en-GB"/>
        </w:rPr>
        <w:t>in vitro</w:t>
      </w:r>
      <w:r>
        <w:rPr>
          <w:rFonts w:eastAsia="Times New Roman"/>
          <w:szCs w:val="24"/>
          <w:lang w:val="en-GB" w:eastAsia="en-GB"/>
        </w:rPr>
        <w:t xml:space="preserve"> and its presence has been associated with decreased bacterial clearance and higher mortality rates in a murine model of sepsis</w:t>
      </w:r>
      <w:r>
        <w:rPr>
          <w:rFonts w:eastAsia="Times New Roman"/>
          <w:i/>
          <w:szCs w:val="24"/>
          <w:lang w:val="en-GB" w:eastAsia="en-GB"/>
        </w:rPr>
        <w:t xml:space="preserve"> </w:t>
      </w:r>
      <w:r>
        <w:rPr>
          <w:rFonts w:eastAsia="Times New Roman"/>
          <w:szCs w:val="24"/>
          <w:lang w:val="en-GB" w:eastAsia="en-GB"/>
        </w:rPr>
        <w:fldChar w:fldCharType="begin">
          <w:fldData xml:space="preserve">PEVuZE5vdGU+PENpdGU+PEF1dGhvcj5RaW48L0F1dGhvcj48WWVhcj4yMDE3PC9ZZWFyPjxSZWNO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PEVuZE5vdGU+PENpdGU+PEF1dGhvcj5RaW48L0F1dGhvcj48WWVhcj4yMDE3PC9ZZWFyPjxSZWNO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(Qin et al., 2017)</w:t>
      </w:r>
      <w:r>
        <w:rPr>
          <w:rFonts w:eastAsia="Times New Roman"/>
          <w:szCs w:val="24"/>
          <w:lang w:val="en-GB" w:eastAsia="en-GB"/>
        </w:rPr>
        <w:fldChar w:fldCharType="end"/>
      </w:r>
      <w:r>
        <w:rPr>
          <w:rFonts w:eastAsia="Times New Roman"/>
          <w:szCs w:val="24"/>
          <w:lang w:val="en-GB" w:eastAsia="en-GB"/>
        </w:rPr>
        <w:t>.</w:t>
      </w:r>
    </w:p>
    <w:p w:rsidRPr="00BA1417" w:rsidR="00BA1417" w:rsidP="00BA1417" w:rsidRDefault="00BA1417">
      <w:pPr>
        <w:pStyle w:val="Heading3"/>
      </w:pPr>
      <w:r>
        <w:t>Other pathogenic mechanisms</w:t>
      </w:r>
    </w:p>
    <w:p w:rsidR="00BA1417" w:rsidP="00BA1417" w:rsidRDefault="00BA1417">
      <w:pPr>
        <w:autoSpaceDE w:val="0"/>
        <w:autoSpaceDN w:val="0"/>
        <w:adjustRightInd w:val="0"/>
        <w:spacing w:before="100" w:beforeAutospacing="1" w:after="100" w:afterAutospacing="1"/>
        <w:jc w:val="both"/>
        <w:rPr>
          <w:iCs/>
          <w:szCs w:val="24"/>
        </w:rPr>
      </w:pPr>
      <w:r>
        <w:rPr>
          <w:rFonts w:eastAsia="Times New Roman"/>
          <w:szCs w:val="24"/>
          <w:lang w:val="en-GB" w:eastAsia="en-GB"/>
        </w:rPr>
        <w:t xml:space="preserve">Small colony variants (SCVs), a colony phenotype characterized by small size, slow growth and downregulation of virulence genes, are recognized as a pathogenic mechanism for several bacterial species, including </w:t>
      </w:r>
      <w:r>
        <w:rPr>
          <w:rFonts w:eastAsia="Times New Roman"/>
          <w:i/>
          <w:szCs w:val="24"/>
          <w:lang w:val="en-GB" w:eastAsia="en-GB"/>
        </w:rPr>
        <w:t>S. epidermidis</w:t>
      </w:r>
      <w:r>
        <w:rPr>
          <w:rFonts w:eastAsia="Times New Roman"/>
          <w:szCs w:val="24"/>
          <w:lang w:val="en-GB" w:eastAsia="en-GB"/>
        </w:rPr>
        <w:t xml:space="preserve">, and are often associated with chronic infections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&lt;EndNote&gt;&lt;Cite&gt;&lt;Author&gt;Johns&lt;/Author&gt;&lt;Year&gt;2015&lt;/Year&gt;&lt;RecNum&gt;522&lt;/RecNum&gt;&lt;DisplayText&gt;(Johns et al., 2015)&lt;/DisplayText&gt;&lt;record&gt;&lt;rec-number&gt;522&lt;/rec-number&gt;&lt;foreign-keys&gt;&lt;key app="EN" db-id="swz09f9rn5safyetpfpxaxprezttdvpd9tft" timestamp="1492253941"&gt;522&lt;/key&gt;&lt;/foreign-keys&gt;&lt;ref-type name="Journal Article"&gt;17&lt;/ref-type&gt;&lt;contributors&gt;&lt;authors&gt;&lt;author&gt;Johns, B. E.&lt;/author&gt;&lt;author&gt;Purdy, K. J.&lt;/author&gt;&lt;author&gt;Tucker, N. P.&lt;/author&gt;&lt;author&gt;Maddocks, S. E.&lt;/author&gt;&lt;/authors&gt;&lt;/contributors&gt;&lt;auth-address&gt;Department of Biomedical Science, Cardiff School of Health Sciences, Cardiff Metropolitan University, Cardiff, UK.&amp;#xD;School of Life Sciences, University of Warwick, Coventry, UK.&amp;#xD;Strathclyde Institute of Pharmacy and Biomedical Sciences, University of Strathclyde, Glasgow, UK.&lt;/auth-address&gt;&lt;titles&gt;&lt;title&gt;Phenotypic and Genotypic Characteristics of Small Colony Variants and Their Role in Chronic Infection&lt;/title&gt;&lt;secondary-title&gt;Microbiol Insights&lt;/secondary-title&gt;&lt;/titles&gt;&lt;periodical&gt;&lt;full-title&gt;Microbiol Insights&lt;/full-title&gt;&lt;/periodical&gt;&lt;pages&gt;15-23&lt;/pages&gt;&lt;volume&gt;8&lt;/volume&gt;&lt;keywords&gt;&lt;keyword&gt;adhesion&lt;/keyword&gt;&lt;keyword&gt;auxotrophy&lt;/keyword&gt;&lt;keyword&gt;biofilm&lt;/keyword&gt;&lt;keyword&gt;intracellular&lt;/keyword&gt;&lt;keyword&gt;phenotype&lt;/keyword&gt;&lt;/keywords&gt;&lt;dates&gt;&lt;year&gt;2015&lt;/year&gt;&lt;/dates&gt;&lt;isbn&gt;1178-6361 (Linking)&lt;/isbn&gt;&lt;accession-num&gt;26448688&lt;/accession-num&gt;&lt;urls&gt;&lt;related-urls&gt;&lt;url&gt;http://www.ncbi.nlm.nih.gov/pubmed/26448688&lt;/url&gt;&lt;/related-urls&gt;&lt;/urls&gt;&lt;custom2&gt;PMC4581789&lt;/custom2&gt;&lt;electronic-resource-num&gt;10.4137/MBI.S25800&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(Johns et al., 2015)</w:t>
      </w:r>
      <w:r>
        <w:rPr>
          <w:rFonts w:eastAsia="Times New Roman"/>
          <w:szCs w:val="24"/>
          <w:lang w:val="en-GB" w:eastAsia="en-GB"/>
        </w:rPr>
        <w:fldChar w:fldCharType="end"/>
      </w:r>
      <w:r>
        <w:rPr>
          <w:rFonts w:eastAsia="Times New Roman"/>
          <w:szCs w:val="24"/>
          <w:lang w:val="en-GB" w:eastAsia="en-GB"/>
        </w:rPr>
        <w:t>. SCVs seem to be less susceptible to antibiotics and to the immune system, potentially by being able to</w:t>
      </w:r>
      <w:r>
        <w:rPr>
          <w:iCs/>
          <w:szCs w:val="24"/>
        </w:rPr>
        <w:t xml:space="preserve"> survive intracellularly and inducing a more anti-inflammatory environment due to increased secretion of IL-10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&lt;EndNote&gt;&lt;Cite&gt;&lt;Author&gt;Magrys&lt;/Author&gt;&lt;Year&gt;2015&lt;/Year&gt;&lt;RecNum&gt;398&lt;/RecNum&gt;&lt;DisplayText&gt;(Magrys et al., 2015)&lt;/DisplayText&gt;&lt;record&gt;&lt;rec-number&gt;398&lt;/rec-number&gt;&lt;foreign-keys&gt;&lt;key app="EN" db-id="swz09f9rn5safyetpfpxaxprezttdvpd9tft" timestamp="1471795765"&gt;398&lt;/key&gt;&lt;/foreign-keys&gt;&lt;ref-type name="Journal Article"&gt;17&lt;/ref-type&gt;&lt;contributors&gt;&lt;authors&gt;&lt;author&gt;Magrys, A.&lt;/author&gt;&lt;author&gt;Paluch-Oles, J.&lt;/author&gt;&lt;author&gt;Bogut, A.&lt;/author&gt;&lt;author&gt;Kielbus, M.&lt;/author&gt;&lt;author&gt;Plewik, D.&lt;/author&gt;&lt;author&gt;Koziol-Montewka, M.&lt;/author&gt;&lt;/authors&gt;&lt;/contributors&gt;&lt;auth-address&gt;Chair and Department of Medical Microbiology, Medical University of Lublin, ul. Chodzki 1, 20-093, Lublin, Poland, agnieszka.magrys@umlub.pl.&lt;/auth-address&gt;&lt;titles&gt;&lt;title&gt;The role of programmed death ligand 1 pathway in persistent biomaterial-associated infections&lt;/title&gt;&lt;secondary-title&gt;J Microbiol&lt;/secondary-title&gt;&lt;/titles&gt;&lt;periodical&gt;&lt;full-title&gt;J Microbiol&lt;/full-title&gt;&lt;/periodical&gt;&lt;pages&gt;544-52&lt;/pages&gt;&lt;volume&gt;53&lt;/volume&gt;&lt;number&gt;8&lt;/number&gt;&lt;keywords&gt;&lt;keyword&gt;Antigens, CD274/*biosynthesis&lt;/keyword&gt;&lt;keyword&gt;Biocompatible Materials/*adverse effects&lt;/keyword&gt;&lt;keyword&gt;Cell Line&lt;/keyword&gt;&lt;keyword&gt;Equipment Contamination&lt;/keyword&gt;&lt;keyword&gt;Humans&lt;/keyword&gt;&lt;keyword&gt;Interleukin-10/secretion&lt;/keyword&gt;&lt;keyword&gt;*Macrophages/metabolism/microbiology&lt;/keyword&gt;&lt;keyword&gt;Peptide Fragments/genetics&lt;/keyword&gt;&lt;keyword&gt;Programmed Cell Death 1 Ligand 2 Protein/*biosynthesis&lt;/keyword&gt;&lt;keyword&gt;Staphylococcal Infections/*etiology/immunology&lt;/keyword&gt;&lt;keyword&gt;*Staphylococcus epidermidis&lt;/keyword&gt;&lt;keyword&gt;Tumor Necrosis Factor-alpha/genetics/secretion&lt;/keyword&gt;&lt;/keywords&gt;&lt;dates&gt;&lt;year&gt;2015&lt;/year&gt;&lt;pub-dates&gt;&lt;date&gt;Aug&lt;/date&gt;&lt;/pub-dates&gt;&lt;/dates&gt;&lt;isbn&gt;1976-3794 (Electronic)&amp;#xD;1225-8873 (Linking)&lt;/isbn&gt;&lt;accession-num&gt;26224457&lt;/accession-num&gt;&lt;urls&gt;&lt;related-urls&gt;&lt;url&gt;http://www.ncbi.nlm.nih.gov/pubmed/26224457&lt;/url&gt;&lt;/related-urls&gt;&lt;/urls&gt;&lt;electronic-resource-num&gt;10.1007/s12275-015-5022-7&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(Magrys et al., 2015)</w:t>
      </w:r>
      <w:r>
        <w:rPr>
          <w:rFonts w:eastAsia="Times New Roman"/>
          <w:szCs w:val="24"/>
          <w:lang w:val="en-GB" w:eastAsia="en-GB"/>
        </w:rPr>
        <w:fldChar w:fldCharType="end"/>
      </w:r>
      <w:r>
        <w:rPr>
          <w:rFonts w:eastAsia="Times New Roman"/>
          <w:szCs w:val="24"/>
          <w:lang w:val="en-GB" w:eastAsia="en-GB"/>
        </w:rPr>
        <w:t xml:space="preserve">. The topic has extensively reviewed recently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&lt;EndNote&gt;&lt;Cite&gt;&lt;Author&gt;Kahl&lt;/Author&gt;&lt;Year&gt;2016&lt;/Year&gt;&lt;RecNum&gt;399&lt;/RecNum&gt;&lt;DisplayText&gt;(Kahl et al., 2016)&lt;/DisplayText&gt;&lt;record&gt;&lt;rec-number&gt;399&lt;/rec-number&gt;&lt;foreign-keys&gt;&lt;key app="EN" db-id="swz09f9rn5safyetpfpxaxprezttdvpd9tft" timestamp="1471797493"&gt;399&lt;/key&gt;&lt;/foreign-keys&gt;&lt;ref-type name="Journal Article"&gt;17&lt;/ref-type&gt;&lt;contributors&gt;&lt;authors&gt;&lt;author&gt;Kahl, B. C.&lt;/author&gt;&lt;author&gt;Becker, K.&lt;/author&gt;&lt;author&gt;Loffler, B.&lt;/author&gt;&lt;/authors&gt;&lt;/contributors&gt;&lt;auth-address&gt;Institute of Medical Microbiology, University Hospital Munster, Munster, Germany kahl@uni-muenster.de.&amp;#xD;Institute of Medical Microbiology, University Hospital Munster, Munster, Germany.&amp;#xD;Institute of Medical Microbiology, Jena University Hospital, Jena, Germany.&lt;/auth-address&gt;&lt;titles&gt;&lt;title&gt;Clinical Significance and Pathogenesis of Staphylococcal Small Colony Variants in Persistent Infections&lt;/title&gt;&lt;secondary-title&gt;Clin Microbiol Rev&lt;/secondary-title&gt;&lt;/titles&gt;&lt;periodical&gt;&lt;full-title&gt;Clin Microbiol Rev&lt;/full-title&gt;&lt;abbr-1&gt;Clinical microbiology reviews&lt;/abbr-1&gt;&lt;/periodical&gt;&lt;pages&gt;401-27&lt;/pages&gt;&lt;volume&gt;29&lt;/volume&gt;&lt;number&gt;2&lt;/number&gt;&lt;dates&gt;&lt;year&gt;2016&lt;/year&gt;&lt;pub-dates&gt;&lt;date&gt;Apr&lt;/date&gt;&lt;/pub-dates&gt;&lt;/dates&gt;&lt;isbn&gt;1098-6618 (Electronic)&amp;#xD;0893-8512 (Linking)&lt;/isbn&gt;&lt;accession-num&gt;26960941&lt;/accession-num&gt;&lt;urls&gt;&lt;related-urls&gt;&lt;url&gt;http://www.ncbi.nlm.nih.gov/pubmed/26960941&lt;/url&gt;&lt;/related-urls&gt;&lt;/urls&gt;&lt;custom2&gt;PMC4786882&lt;/custom2&gt;&lt;electronic-resource-num&gt;10.1128/CMR.00069-15&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(Kahl et al., 2016)</w:t>
      </w:r>
      <w:r>
        <w:rPr>
          <w:rFonts w:eastAsia="Times New Roman"/>
          <w:szCs w:val="24"/>
          <w:lang w:val="en-GB" w:eastAsia="en-GB"/>
        </w:rPr>
        <w:fldChar w:fldCharType="end"/>
      </w:r>
      <w:r>
        <w:rPr>
          <w:rFonts w:eastAsia="Times New Roman"/>
          <w:szCs w:val="24"/>
          <w:lang w:val="en-GB" w:eastAsia="en-GB"/>
        </w:rPr>
        <w:t xml:space="preserve">. </w:t>
      </w:r>
    </w:p>
    <w:p w:rsidRPr="00BA1417" w:rsidR="00BA1417" w:rsidP="00BA1417" w:rsidRDefault="00BA1417">
      <w:pPr>
        <w:autoSpaceDE w:val="0"/>
        <w:autoSpaceDN w:val="0"/>
        <w:adjustRightInd w:val="0"/>
        <w:spacing w:before="100" w:beforeAutospacing="1" w:after="100" w:afterAutospacing="1"/>
        <w:jc w:val="both"/>
        <w:rPr>
          <w:szCs w:val="24"/>
          <w:lang w:val="en-GB" w:eastAsia="en-GB"/>
        </w:rPr>
      </w:pPr>
      <w:r>
        <w:rPr>
          <w:rFonts w:eastAsia="Times New Roman"/>
          <w:szCs w:val="24"/>
          <w:lang w:eastAsia="en-GB"/>
        </w:rPr>
        <w:t xml:space="preserve">Finally, </w:t>
      </w:r>
      <w:r>
        <w:rPr>
          <w:rFonts w:eastAsia="Times New Roman"/>
          <w:szCs w:val="24"/>
          <w:lang w:val="en-GB" w:eastAsia="en-GB"/>
        </w:rPr>
        <w:t xml:space="preserve">internalization and intracellular persistence in non-professional phagocytes (e.g. osteoblasts) is a described evasion mechanism for </w:t>
      </w:r>
      <w:r>
        <w:rPr>
          <w:rFonts w:eastAsia="Times New Roman"/>
          <w:i/>
          <w:szCs w:val="24"/>
          <w:lang w:val="en-GB" w:eastAsia="en-GB"/>
        </w:rPr>
        <w:t xml:space="preserve">S. aureus </w:t>
      </w:r>
      <w:r>
        <w:rPr>
          <w:rFonts w:eastAsia="Times New Roman"/>
          <w:szCs w:val="24"/>
          <w:lang w:val="en-GB" w:eastAsia="en-GB"/>
        </w:rPr>
        <w:fldChar w:fldCharType="begin">
          <w:fldData xml:space="preserve">PEVuZE5vdGU+PENpdGU+PEF1dGhvcj5NZW1wZWw8L0F1dGhvcj48WWVhcj4yMDAyPC9ZZWFyPjxS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PEVuZE5vdGU+PENpdGU+PEF1dGhvcj5NZW1wZWw8L0F1dGhvcj48WWVhcj4yMDAyPC9ZZWFyPjxS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(Mempel et al., 2002; Hamza and Li, 2014)</w:t>
      </w:r>
      <w:r>
        <w:rPr>
          <w:rFonts w:eastAsia="Times New Roman"/>
          <w:szCs w:val="24"/>
          <w:lang w:val="en-GB" w:eastAsia="en-GB"/>
        </w:rPr>
        <w:fldChar w:fldCharType="end"/>
      </w:r>
      <w:r>
        <w:rPr>
          <w:rFonts w:eastAsia="Times New Roman"/>
          <w:szCs w:val="24"/>
          <w:lang w:val="en-GB" w:eastAsia="en-GB"/>
        </w:rPr>
        <w:t xml:space="preserve">. A number of internalization mechanisms have been described for </w:t>
      </w:r>
      <w:r>
        <w:rPr>
          <w:rFonts w:eastAsia="Times New Roman"/>
          <w:i/>
          <w:szCs w:val="24"/>
          <w:lang w:val="en-GB" w:eastAsia="en-GB"/>
        </w:rPr>
        <w:t>S. epidermidis</w:t>
      </w:r>
      <w:r>
        <w:rPr>
          <w:rFonts w:eastAsia="Times New Roman"/>
          <w:szCs w:val="24"/>
          <w:lang w:val="en-GB" w:eastAsia="en-GB"/>
        </w:rPr>
        <w:t xml:space="preserve">, involving AtlE </w:t>
      </w:r>
      <w:r>
        <w:rPr>
          <w:rFonts w:eastAsia="Times New Roman"/>
          <w:szCs w:val="24"/>
          <w:lang w:val="en-GB" w:eastAsia="en-GB"/>
        </w:rPr>
        <w:fldChar w:fldCharType="begin"/>
      </w:r>
      <w:r w:rsidR="00864747">
        <w:rPr>
          <w:rFonts w:eastAsia="Times New Roman"/>
          <w:szCs w:val="24"/>
          <w:lang w:val="en-GB" w:eastAsia="en-GB"/>
        </w:rPr>
        <w:instrText xml:space="preserve"> ADDIN EN.CITE &lt;EndNote&gt;&lt;Cite&gt;&lt;Author&gt;Hirschhausen&lt;/Author&gt;&lt;Year&gt;2010&lt;/Year&gt;&lt;RecNum&gt;407&lt;/RecNum&gt;&lt;DisplayText&gt;(Hirschhausen et al., 2010)&lt;/DisplayText&gt;&lt;record&gt;&lt;rec-number&gt;407&lt;/rec-number&gt;&lt;foreign-keys&gt;&lt;key app="EN" db-id="swz09f9rn5safyetpfpxaxprezttdvpd9tft" timestamp="1472045648"&gt;407&lt;/key&gt;&lt;/foreign-keys&gt;&lt;ref-type name="Journal Article"&gt;17&lt;/ref-type&gt;&lt;contributors&gt;&lt;authors&gt;&lt;author&gt;Hirschhausen, N.&lt;/author&gt;&lt;author&gt;Schlesier, T.&lt;/author&gt;&lt;author&gt;Schmidt, M. A.&lt;/author&gt;&lt;author&gt;Gotz, F.&lt;/author&gt;&lt;author&gt;Peters, G.&lt;/author&gt;&lt;author&gt;Heilmann, C.&lt;/author&gt;&lt;/authors&gt;&lt;/contributors&gt;&lt;auth-address&gt;Institute of Medical Microbiology, Department of Infectiology, University Hospital of Munster, Munster, Germany.&lt;/auth-address&gt;&lt;titles&gt;&lt;title&gt;A novel staphylococcal internalization mechanism involves the major autolysin Atl and heat shock cognate protein Hsc70 as host cell receptor&lt;/title&gt;&lt;secondary-title&gt;Cell Microbiol&lt;/secondary-title&gt;&lt;/titles&gt;&lt;periodical&gt;&lt;full-title&gt;Cell Microbiol&lt;/full-title&gt;&lt;/periodical&gt;&lt;pages&gt;1746-64&lt;/pages&gt;&lt;volume&gt;12&lt;/volume&gt;&lt;number&gt;12&lt;/number&gt;&lt;keywords&gt;&lt;keyword&gt;Adhesins, Bacterial/*metabolism&lt;/keyword&gt;&lt;keyword&gt;Amino Acid Sequence&lt;/keyword&gt;&lt;keyword&gt;*Bacterial Adhesion&lt;/keyword&gt;&lt;keyword&gt;Endothelial Cells/microbiology&lt;/keyword&gt;&lt;keyword&gt;HSC70 Heat-Shock Proteins/*metabolism&lt;/keyword&gt;&lt;keyword&gt;Mass Spectrometry&lt;/keyword&gt;&lt;keyword&gt;Molecular Sequence Data&lt;/keyword&gt;&lt;keyword&gt;N-Acetylmuramoyl-L-alanine Amidase/metabolism&lt;/keyword&gt;&lt;keyword&gt;*Phagocytosis&lt;/keyword&gt;&lt;keyword&gt;Protein Binding&lt;/keyword&gt;&lt;keyword&gt;Sequence Homology, Amino Acid&lt;/keyword&gt;&lt;keyword&gt;Staphylococcus aureus/*pathogenicity&lt;/keyword&gt;&lt;keyword&gt;Staphylococcus epidermidis/*pathogenicity&lt;/keyword&gt;&lt;/keywords&gt;&lt;dates&gt;&lt;year&gt;2010&lt;/year&gt;&lt;pub-dates&gt;&lt;date&gt;Dec&lt;/date&gt;&lt;/pub-dates&gt;&lt;/dates&gt;&lt;isbn&gt;1462-5822 (Electronic)&amp;#xD;1462-5814 (Linking)&lt;/isbn&gt;&lt;accession-num&gt;20642807&lt;/accession-num&gt;&lt;urls&gt;&lt;related-urls&gt;&lt;url&gt;http://www.ncbi.nlm.nih.gov/pubmed/20642807&lt;/url&gt;&lt;/related-urls&gt;&lt;/urls&gt;&lt;electronic-resource-num&gt;10.1111/j.1462-5822.2010.01506.x&lt;/electronic-resource-num&gt;&lt;/record&gt;&lt;/Cite&gt;&lt;/EndNote&gt;</w:instrText>
      </w:r>
      <w:r>
        <w:rPr>
          <w:rFonts w:eastAsia="Times New Roman"/>
          <w:szCs w:val="24"/>
          <w:lang w:val="en-GB" w:eastAsia="en-GB"/>
        </w:rPr>
        <w:fldChar w:fldCharType="separate"/>
      </w:r>
      <w:r w:rsidR="00864747">
        <w:rPr>
          <w:rFonts w:eastAsia="Times New Roman"/>
          <w:noProof/>
          <w:szCs w:val="24"/>
          <w:lang w:val="en-GB" w:eastAsia="en-GB"/>
        </w:rPr>
        <w:t>(Hirschhausen et al., 2010)</w:t>
      </w:r>
      <w:r>
        <w:rPr>
          <w:rFonts w:eastAsia="Times New Roman"/>
          <w:szCs w:val="24"/>
          <w:lang w:val="en-GB" w:eastAsia="en-GB"/>
        </w:rPr>
        <w:fldChar w:fldCharType="end"/>
      </w:r>
      <w:r>
        <w:rPr>
          <w:rFonts w:eastAsia="Times New Roman"/>
          <w:szCs w:val="24"/>
          <w:lang w:val="en-GB" w:eastAsia="en-GB"/>
        </w:rPr>
        <w:t xml:space="preserve"> and SdrG </w:t>
      </w:r>
      <w:r>
        <w:rPr>
          <w:rFonts w:eastAsia="Times New Roman"/>
          <w:szCs w:val="24"/>
          <w:lang w:val="en-GB" w:eastAsia="en-GB"/>
        </w:rPr>
        <w:fldChar w:fldCharType="begin">
          <w:fldData xml:space="preserve">PEVuZE5vdGU+PENpdGU+PEF1dGhvcj5DbGFybzwvQXV0aG9yPjxZZWFyPjIwMTU8L1llYXI+PFJl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</w:fldData>
        </w:fldChar>
      </w:r>
      <w:r w:rsidR="00864747">
        <w:rPr>
          <w:rFonts w:eastAsia="Times New Roman"/>
          <w:szCs w:val="24"/>
          <w:lang w:val="en-GB" w:eastAsia="en-GB"/>
        </w:rPr>
        <w:instrText xml:space="preserve"> ADDIN EN.CITE </w:instrText>
      </w:r>
      <w:r w:rsidR="00864747">
        <w:rPr>
          <w:rFonts w:eastAsia="Times New Roman"/>
          <w:szCs w:val="24"/>
          <w:lang w:val="en-GB" w:eastAsia="en-GB"/>
        </w:rPr>
        <w:fldChar w:fldCharType="begin">
          <w:fldData xml:space="preserve">PEVuZE5vdGU+PENpdGU+PEF1dGhvcj5DbGFybzwvQXV0aG9yPjxZZWFyPjIwMTU8L1llYXI+PFJl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</w:fldData>
        </w:fldChar>
      </w:r>
      <w:r w:rsidR="00864747">
        <w:rPr>
          <w:rFonts w:eastAsia="Times New Roman"/>
          <w:szCs w:val="24"/>
          <w:lang w:val="en-GB" w:eastAsia="en-GB"/>
        </w:rPr>
        <w:instrText xml:space="preserve"> ADDIN EN.CITE.DATA </w:instrText>
      </w:r>
      <w:r w:rsidR="00864747">
        <w:rPr>
          <w:rFonts w:eastAsia="Times New Roman"/>
          <w:szCs w:val="24"/>
          <w:lang w:val="en-GB" w:eastAsia="en-GB"/>
        </w:rPr>
      </w:r>
      <w:r w:rsidR="00864747">
        <w:rPr>
          <w:rFonts w:eastAsia="Times New Roman"/>
          <w:szCs w:val="24"/>
          <w:lang w:val="en-GB" w:eastAsia="en-GB"/>
        </w:rPr>
        <w:fldChar w:fldCharType="end"/>
      </w:r>
      <w:r>
        <w:rPr>
          <w:rFonts w:eastAsia="Times New Roman"/>
          <w:szCs w:val="24"/>
          <w:lang w:val="en-GB" w:eastAsia="en-GB"/>
        </w:rPr>
      </w:r>
      <w:r>
        <w:rPr>
          <w:rFonts w:eastAsia="Times New Roman"/>
          <w:szCs w:val="24"/>
          <w:lang w:val="en-GB" w:eastAsia="en-GB"/>
        </w:rPr>
        <w:fldChar w:fldCharType="separate"/>
      </w:r>
      <w:r w:rsidR="00864747">
        <w:rPr>
          <w:rFonts w:eastAsia="Times New Roman"/>
          <w:noProof/>
          <w:szCs w:val="24"/>
          <w:lang w:val="en-GB" w:eastAsia="en-GB"/>
        </w:rPr>
        <w:t>(Claro et al., 2015)</w:t>
      </w:r>
      <w:r>
        <w:rPr>
          <w:rFonts w:eastAsia="Times New Roman"/>
          <w:szCs w:val="24"/>
          <w:lang w:val="en-GB" w:eastAsia="en-GB"/>
        </w:rPr>
        <w:fldChar w:fldCharType="end"/>
      </w:r>
      <w:r>
        <w:rPr>
          <w:rFonts w:eastAsia="Times New Roman"/>
          <w:szCs w:val="24"/>
          <w:lang w:val="en-GB" w:eastAsia="en-GB"/>
        </w:rPr>
        <w:t xml:space="preserve">. This represents a potentially new </w:t>
      </w:r>
      <w:r>
        <w:rPr>
          <w:rFonts w:eastAsia="Times New Roman"/>
          <w:szCs w:val="24"/>
          <w:lang w:val="en-GB" w:eastAsia="en-GB"/>
        </w:rPr>
        <w:lastRenderedPageBreak/>
        <w:t xml:space="preserve">pathogenic mechanism for </w:t>
      </w:r>
      <w:r>
        <w:rPr>
          <w:rFonts w:eastAsia="Times New Roman"/>
          <w:i/>
          <w:szCs w:val="24"/>
          <w:lang w:val="en-GB" w:eastAsia="en-GB"/>
        </w:rPr>
        <w:t>S. epidermidis</w:t>
      </w:r>
      <w:r>
        <w:rPr>
          <w:rFonts w:eastAsia="Times New Roman"/>
          <w:szCs w:val="24"/>
          <w:lang w:val="en-GB" w:eastAsia="en-GB"/>
        </w:rPr>
        <w:t xml:space="preserve"> and a location where bacteria could survive to cause persistent/relapsing infections; however its relevance </w:t>
      </w:r>
      <w:r>
        <w:rPr>
          <w:rFonts w:eastAsia="Times New Roman"/>
          <w:i/>
          <w:szCs w:val="24"/>
          <w:lang w:val="en-GB" w:eastAsia="en-GB"/>
        </w:rPr>
        <w:t>in vivo</w:t>
      </w:r>
      <w:r>
        <w:rPr>
          <w:rFonts w:eastAsia="Times New Roman"/>
          <w:szCs w:val="24"/>
          <w:lang w:val="en-GB" w:eastAsia="en-GB"/>
        </w:rPr>
        <w:t xml:space="preserve"> has not yet been proven.</w:t>
      </w:r>
    </w:p>
    <w:p w:rsidR="00BA1417" w:rsidP="00BA1417" w:rsidRDefault="00BA1417">
      <w:pPr>
        <w:pStyle w:val="Heading1"/>
        <w:rPr>
          <w:i/>
        </w:rPr>
      </w:pPr>
      <w:r w:rsidRPr="00BA1417">
        <w:t xml:space="preserve">Host interaction with </w:t>
      </w:r>
      <w:r w:rsidRPr="00BA1417">
        <w:rPr>
          <w:i/>
        </w:rPr>
        <w:t>S. epidermidis</w:t>
      </w:r>
    </w:p>
    <w:p w:rsidR="00BA1417" w:rsidP="00BA1417" w:rsidRDefault="00BA1417">
      <w:pPr>
        <w:autoSpaceDE w:val="0"/>
        <w:autoSpaceDN w:val="0"/>
        <w:adjustRightInd w:val="0"/>
        <w:spacing w:before="100" w:beforeAutospacing="1" w:after="100" w:afterAutospacing="1"/>
        <w:jc w:val="both"/>
        <w:rPr>
          <w:szCs w:val="24"/>
        </w:rPr>
      </w:pPr>
      <w:r>
        <w:rPr>
          <w:szCs w:val="24"/>
        </w:rPr>
        <w:t xml:space="preserve">The interaction between </w:t>
      </w:r>
      <w:r>
        <w:rPr>
          <w:i/>
          <w:szCs w:val="24"/>
        </w:rPr>
        <w:t>S. epidermidis</w:t>
      </w:r>
      <w:r>
        <w:rPr>
          <w:szCs w:val="24"/>
        </w:rPr>
        <w:t xml:space="preserve"> as a commensal </w:t>
      </w:r>
      <w:r w:rsidR="00382179">
        <w:rPr>
          <w:szCs w:val="24"/>
        </w:rPr>
        <w:t>and</w:t>
      </w:r>
      <w:r>
        <w:rPr>
          <w:szCs w:val="24"/>
        </w:rPr>
        <w:t xml:space="preserve"> the host immune system is thought to play a role in the development of immunological tolerance. That is, to induce immune responses in the host which control aberrant inflammatory responses to non-pathogenic molecules such as those found in food but also in commensal bacteria. This question was assessed in recent murine studies with the topical application of </w:t>
      </w:r>
      <w:r>
        <w:rPr>
          <w:i/>
          <w:szCs w:val="24"/>
        </w:rPr>
        <w:t xml:space="preserve">S. epidermidis </w:t>
      </w:r>
      <w:r>
        <w:rPr>
          <w:szCs w:val="24"/>
        </w:rPr>
        <w:fldChar w:fldCharType="begin">
          <w:fldData xml:space="preserve">PEVuZE5vdGU+PENpdGU+PEF1dGhvcj5TY2hhcnNjaG1pZHQ8L0F1dGhvcj48WWVhcj4yMDE1PC9Z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</w:fldData>
        </w:fldChar>
      </w:r>
      <w:r w:rsidR="00864747">
        <w:rPr>
          <w:szCs w:val="24"/>
        </w:rPr>
        <w:instrText xml:space="preserve"> ADDIN EN.CITE </w:instrText>
      </w:r>
      <w:r w:rsidR="00864747">
        <w:rPr>
          <w:szCs w:val="24"/>
        </w:rPr>
        <w:fldChar w:fldCharType="begin">
          <w:fldData xml:space="preserve">PEVuZE5vdGU+PENpdGU+PEF1dGhvcj5TY2hhcnNjaG1pZHQ8L0F1dGhvcj48WWVhcj4yMDE1PC9Z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(Naik et al., 2015; Scharschmidt et al., 2015)</w:t>
      </w:r>
      <w:r>
        <w:rPr>
          <w:szCs w:val="24"/>
        </w:rPr>
        <w:fldChar w:fldCharType="end"/>
      </w:r>
      <w:r>
        <w:rPr>
          <w:szCs w:val="24"/>
        </w:rPr>
        <w:t xml:space="preserve"> (</w:t>
      </w:r>
      <w:r>
        <w:rPr>
          <w:i/>
          <w:szCs w:val="24"/>
        </w:rPr>
        <w:t>S. epidermidis</w:t>
      </w:r>
      <w:r>
        <w:rPr>
          <w:szCs w:val="24"/>
        </w:rPr>
        <w:t xml:space="preserve"> is typically not part of the normal mouse skin microbiome</w:t>
      </w:r>
      <w:r>
        <w:rPr>
          <w:i/>
          <w:szCs w:val="24"/>
        </w:rPr>
        <w:t xml:space="preserve"> </w:t>
      </w:r>
      <w:r>
        <w:rPr>
          <w:szCs w:val="24"/>
        </w:rPr>
        <w:fldChar w:fldCharType="begin"/>
      </w:r>
      <w:r w:rsidR="00864747">
        <w:rPr>
          <w:szCs w:val="24"/>
        </w:rPr>
        <w:instrText xml:space="preserve"> ADDIN EN.CITE &lt;EndNote&gt;&lt;Cite&gt;&lt;Author&gt;Tavakkol&lt;/Author&gt;&lt;Year&gt;2010&lt;/Year&gt;&lt;RecNum&gt;444&lt;/RecNum&gt;&lt;DisplayText&gt;(Tavakkol et al., 2010)&lt;/DisplayText&gt;&lt;record&gt;&lt;rec-number&gt;444&lt;/rec-number&gt;&lt;foreign-keys&gt;&lt;key app="EN" db-id="swz09f9rn5safyetpfpxaxprezttdvpd9tft" timestamp="1477853018"&gt;444&lt;/key&gt;&lt;/foreign-keys&gt;&lt;ref-type name="Journal Article"&gt;17&lt;/ref-type&gt;&lt;contributors&gt;&lt;authors&gt;&lt;author&gt;Tavakkol, Z.&lt;/author&gt;&lt;author&gt;Samuelson, D.&lt;/author&gt;&lt;author&gt;deLancey Pulcini, E.&lt;/author&gt;&lt;author&gt;Underwood, R. A.&lt;/author&gt;&lt;author&gt;Usui, M. L.&lt;/author&gt;&lt;author&gt;Costerton, J. W.&lt;/author&gt;&lt;author&gt;James, G. A.&lt;/author&gt;&lt;author&gt;Olerud, J. E.&lt;/author&gt;&lt;author&gt;Fleckman, P.&lt;/author&gt;&lt;/authors&gt;&lt;/contributors&gt;&lt;auth-address&gt;Department of Medicine/Dermatology, University of Washington, Seattle, Washington, USA.&lt;/auth-address&gt;&lt;titles&gt;&lt;title&gt;Resident bacterial flora in the skin of C57BL/6 mice housed under SPF conditions&lt;/title&gt;&lt;secondary-title&gt;J Am Assoc Lab Anim Sci&lt;/secondary-title&gt;&lt;/titles&gt;&lt;periodical&gt;&lt;full-title&gt;J Am Assoc Lab Anim Sci&lt;/full-title&gt;&lt;/periodical&gt;&lt;pages&gt;588-91&lt;/pages&gt;&lt;volume&gt;49&lt;/volume&gt;&lt;number&gt;5&lt;/number&gt;&lt;keywords&gt;&lt;keyword&gt;Animals&lt;/keyword&gt;&lt;keyword&gt;Bacteria/classification/genetics/*isolation &amp;amp; purification&lt;/keyword&gt;&lt;keyword&gt;DNA, Bacterial/analysis&lt;/keyword&gt;&lt;keyword&gt;Housing, Animal&lt;/keyword&gt;&lt;keyword&gt;Mice/*microbiology&lt;/keyword&gt;&lt;keyword&gt;Mice, Inbred C57BL&lt;/keyword&gt;&lt;keyword&gt;RNA, Ribosomal, 16S/analysis&lt;/keyword&gt;&lt;keyword&gt;Sequence Analysis&lt;/keyword&gt;&lt;keyword&gt;Skin/*microbiology&lt;/keyword&gt;&lt;keyword&gt;Specific Pathogen-Free Organisms&lt;/keyword&gt;&lt;/keywords&gt;&lt;dates&gt;&lt;year&gt;2010&lt;/year&gt;&lt;pub-dates&gt;&lt;date&gt;Sep&lt;/date&gt;&lt;/pub-dates&gt;&lt;/dates&gt;&lt;isbn&gt;1559-6109 (Print)&amp;#xD;1559-6109 (Linking)&lt;/isbn&gt;&lt;accession-num&gt;20858360&lt;/accession-num&gt;&lt;urls&gt;&lt;related-urls&gt;&lt;url&gt;http://www.ncbi.nlm.nih.gov/pubmed/20858360&lt;/url&gt;&lt;/related-urls&gt;&lt;/urls&gt;&lt;custom2&gt;PMC2949428&lt;/custom2&gt;&lt;/record&gt;&lt;/Cite&gt;&lt;/EndNote&gt;</w:instrText>
      </w:r>
      <w:r>
        <w:rPr>
          <w:szCs w:val="24"/>
        </w:rPr>
        <w:fldChar w:fldCharType="separate"/>
      </w:r>
      <w:r w:rsidR="00864747">
        <w:rPr>
          <w:noProof/>
          <w:szCs w:val="24"/>
        </w:rPr>
        <w:t>(Tavakkol et al., 2010)</w:t>
      </w:r>
      <w:r>
        <w:rPr>
          <w:szCs w:val="24"/>
        </w:rPr>
        <w:fldChar w:fldCharType="end"/>
      </w:r>
      <w:r>
        <w:rPr>
          <w:szCs w:val="24"/>
        </w:rPr>
        <w:t xml:space="preserve">). Scharschmidt </w:t>
      </w:r>
      <w:r>
        <w:rPr>
          <w:i/>
          <w:szCs w:val="24"/>
        </w:rPr>
        <w:t>et al.</w:t>
      </w:r>
      <w:r>
        <w:rPr>
          <w:szCs w:val="24"/>
        </w:rPr>
        <w:t xml:space="preserve"> reported that the application of </w:t>
      </w:r>
      <w:r>
        <w:rPr>
          <w:i/>
          <w:szCs w:val="24"/>
        </w:rPr>
        <w:t>S. epidermidis</w:t>
      </w:r>
      <w:r>
        <w:rPr>
          <w:szCs w:val="24"/>
        </w:rPr>
        <w:t xml:space="preserve"> to the skin within the first weeks of life established antigen-specific tolerance to the bacteria, by generating CD4+ regulatory T (Treg) cells, which homed into neonatal skin </w:t>
      </w:r>
      <w:r>
        <w:rPr>
          <w:szCs w:val="24"/>
        </w:rPr>
        <w:fldChar w:fldCharType="begin">
          <w:fldData xml:space="preserve">PEVuZE5vdGU+PENpdGU+PEF1dGhvcj5TY2hhcnNjaG1pZHQ8L0F1dGhvcj48WWVhcj4yMDE1PC9Z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PEVuZE5vdGU+PENpdGU+PEF1dGhvcj5TY2hhcnNjaG1pZHQ8L0F1dGhvcj48WWVhcj4yMDE1PC9Z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(Scharschmidt et al., 2015)</w:t>
      </w:r>
      <w:r>
        <w:rPr>
          <w:szCs w:val="24"/>
        </w:rPr>
        <w:fldChar w:fldCharType="end"/>
      </w:r>
      <w:r>
        <w:rPr>
          <w:szCs w:val="24"/>
        </w:rPr>
        <w:t xml:space="preserve">. Mice that were not colonized during the neonatal period presented with higher inflammation and neutrophil recruitment compared to colonized mice, when challenged with the same strain of </w:t>
      </w:r>
      <w:r>
        <w:rPr>
          <w:i/>
          <w:szCs w:val="24"/>
        </w:rPr>
        <w:t xml:space="preserve">S. epidermidis </w:t>
      </w:r>
      <w:r>
        <w:rPr>
          <w:szCs w:val="24"/>
        </w:rPr>
        <w:t xml:space="preserve">in a skin-abrasion model. The use of the sphingosine-1-phosphate receptor antagonist FTY720 during neonatal period, which blocked the egression of Tregs into skin, suppressed the tolerogenic effect indicating that there may a critical period when Treg mediated tolerance can be acquired </w:t>
      </w:r>
      <w:r>
        <w:rPr>
          <w:szCs w:val="24"/>
        </w:rPr>
        <w:fldChar w:fldCharType="begin">
          <w:fldData xml:space="preserve">PEVuZE5vdGU+PENpdGU+PEF1dGhvcj5TY2hhcnNjaG1pZHQ8L0F1dGhvcj48WWVhcj4yMDE1PC9Z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PEVuZE5vdGU+PENpdGU+PEF1dGhvcj5TY2hhcnNjaG1pZHQ8L0F1dGhvcj48WWVhcj4yMDE1PC9Z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(Scharschmidt et al., 2015)</w:t>
      </w:r>
      <w:r>
        <w:rPr>
          <w:szCs w:val="24"/>
        </w:rPr>
        <w:fldChar w:fldCharType="end"/>
      </w:r>
      <w:r>
        <w:rPr>
          <w:szCs w:val="24"/>
        </w:rPr>
        <w:t xml:space="preserve">. On the other hand, Naik </w:t>
      </w:r>
      <w:r>
        <w:rPr>
          <w:i/>
          <w:szCs w:val="24"/>
        </w:rPr>
        <w:t>et al.</w:t>
      </w:r>
      <w:r>
        <w:rPr>
          <w:szCs w:val="24"/>
        </w:rPr>
        <w:t xml:space="preserve"> showed that </w:t>
      </w:r>
      <w:r>
        <w:rPr>
          <w:i/>
          <w:szCs w:val="24"/>
        </w:rPr>
        <w:t>S. epidermidis</w:t>
      </w:r>
      <w:r>
        <w:rPr>
          <w:szCs w:val="24"/>
        </w:rPr>
        <w:t xml:space="preserve"> application induced cutaneous interferon (IFN)-α and interleukin (IL)-17A producing T cells </w:t>
      </w:r>
      <w:r>
        <w:rPr>
          <w:szCs w:val="24"/>
        </w:rPr>
        <w:fldChar w:fldCharType="begin">
          <w:fldData xml:space="preserve">PEVuZE5vdGU+PENpdGU+PEF1dGhvcj5OYWlrPC9BdXRob3I+PFllYXI+MjAxNTwvWWVhcj48UmVj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</w:fldData>
        </w:fldChar>
      </w:r>
      <w:r w:rsidR="00864747">
        <w:rPr>
          <w:szCs w:val="24"/>
        </w:rPr>
        <w:instrText xml:space="preserve"> ADDIN EN.CITE </w:instrText>
      </w:r>
      <w:r w:rsidR="00864747">
        <w:rPr>
          <w:szCs w:val="24"/>
        </w:rPr>
        <w:fldChar w:fldCharType="begin">
          <w:fldData xml:space="preserve">PEVuZE5vdGU+PENpdGU+PEF1dGhvcj5OYWlrPC9BdXRob3I+PFllYXI+MjAxNTwvWWVhcj48UmVj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(Naik et al., 2015)</w:t>
      </w:r>
      <w:r>
        <w:rPr>
          <w:szCs w:val="24"/>
        </w:rPr>
        <w:fldChar w:fldCharType="end"/>
      </w:r>
      <w:r>
        <w:rPr>
          <w:szCs w:val="24"/>
        </w:rPr>
        <w:t>. In this case, IL-17A</w:t>
      </w:r>
      <w:r>
        <w:rPr>
          <w:szCs w:val="24"/>
          <w:vertAlign w:val="superscript"/>
        </w:rPr>
        <w:t>+</w:t>
      </w:r>
      <w:r>
        <w:rPr>
          <w:szCs w:val="24"/>
        </w:rPr>
        <w:t>CD8</w:t>
      </w:r>
      <w:r>
        <w:rPr>
          <w:szCs w:val="24"/>
          <w:vertAlign w:val="superscript"/>
        </w:rPr>
        <w:t>+</w:t>
      </w:r>
      <w:r>
        <w:rPr>
          <w:szCs w:val="24"/>
        </w:rPr>
        <w:t xml:space="preserve"> T cells were shown to home to the mouse epidermis specifically after </w:t>
      </w:r>
      <w:r>
        <w:rPr>
          <w:i/>
          <w:szCs w:val="24"/>
        </w:rPr>
        <w:t>S. epidermidis</w:t>
      </w:r>
      <w:r>
        <w:rPr>
          <w:szCs w:val="24"/>
        </w:rPr>
        <w:t xml:space="preserve"> application, but not with other tested species. This was mediated through the action of a skin-resident dendritic cell subset and was not associated with the induction of inflammation </w:t>
      </w:r>
      <w:r>
        <w:rPr>
          <w:szCs w:val="24"/>
        </w:rPr>
        <w:fldChar w:fldCharType="begin">
          <w:fldData xml:space="preserve">PEVuZE5vdGU+PENpdGU+PEF1dGhvcj5OYWlrPC9BdXRob3I+PFllYXI+MjAxNTwvWWVhcj48UmVj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</w:fldData>
        </w:fldChar>
      </w:r>
      <w:r w:rsidR="00864747">
        <w:rPr>
          <w:szCs w:val="24"/>
        </w:rPr>
        <w:instrText xml:space="preserve"> ADDIN EN.CITE </w:instrText>
      </w:r>
      <w:r w:rsidR="00864747">
        <w:rPr>
          <w:szCs w:val="24"/>
        </w:rPr>
        <w:fldChar w:fldCharType="begin">
          <w:fldData xml:space="preserve">PEVuZE5vdGU+PENpdGU+PEF1dGhvcj5OYWlrPC9BdXRob3I+PFllYXI+MjAxNTwvWWVhcj48UmVj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(Naik et al., 2015)</w:t>
      </w:r>
      <w:r>
        <w:rPr>
          <w:szCs w:val="24"/>
        </w:rPr>
        <w:fldChar w:fldCharType="end"/>
      </w:r>
      <w:r>
        <w:rPr>
          <w:szCs w:val="24"/>
        </w:rPr>
        <w:t xml:space="preserve">. More importantly, when an epicutaneous infection model with </w:t>
      </w:r>
      <w:r>
        <w:rPr>
          <w:i/>
          <w:szCs w:val="24"/>
        </w:rPr>
        <w:t>Candida albicans</w:t>
      </w:r>
      <w:r>
        <w:rPr>
          <w:szCs w:val="24"/>
        </w:rPr>
        <w:t xml:space="preserve"> was used, the application of the fungus in mice pretreated with topical </w:t>
      </w:r>
      <w:r>
        <w:rPr>
          <w:i/>
          <w:szCs w:val="24"/>
        </w:rPr>
        <w:t>S. epidermidis</w:t>
      </w:r>
      <w:r>
        <w:rPr>
          <w:szCs w:val="24"/>
        </w:rPr>
        <w:t xml:space="preserve"> resulted in decreased </w:t>
      </w:r>
      <w:r>
        <w:rPr>
          <w:i/>
          <w:szCs w:val="24"/>
        </w:rPr>
        <w:t>C. albicans</w:t>
      </w:r>
      <w:r>
        <w:rPr>
          <w:szCs w:val="24"/>
        </w:rPr>
        <w:t xml:space="preserve"> CFU counts compared to not pretreated ones</w:t>
      </w:r>
      <w:r w:rsidR="005B188A">
        <w:rPr>
          <w:szCs w:val="24"/>
        </w:rPr>
        <w:t>.</w:t>
      </w:r>
      <w:r>
        <w:rPr>
          <w:szCs w:val="24"/>
        </w:rPr>
        <w:t xml:space="preserve"> The effect was lost when either anti-CD8 or anti-IL-17A antibodies were co-administered, which highlights the relevance of the adaptive immune responses generated. Altogether, the study suggested that resident bacteria in the skin (</w:t>
      </w:r>
      <w:r>
        <w:rPr>
          <w:i/>
          <w:szCs w:val="24"/>
        </w:rPr>
        <w:t>S. epidermidis</w:t>
      </w:r>
      <w:r>
        <w:rPr>
          <w:szCs w:val="24"/>
        </w:rPr>
        <w:t xml:space="preserve">) can modulate the immune system, generating adaptive immune responses which in turn may help in promoting protective innate immune responses and controlling inflammation. The effect seemed to be tissue-specific, since </w:t>
      </w:r>
      <w:r>
        <w:rPr>
          <w:i/>
          <w:szCs w:val="24"/>
        </w:rPr>
        <w:t>S. epidermidis</w:t>
      </w:r>
      <w:r>
        <w:rPr>
          <w:szCs w:val="24"/>
        </w:rPr>
        <w:t xml:space="preserve"> failed to induce IL-17A-producing cells when administered in the lung or gut. In two other studies, </w:t>
      </w:r>
      <w:r>
        <w:rPr>
          <w:i/>
          <w:szCs w:val="24"/>
        </w:rPr>
        <w:t>S. epidermidis</w:t>
      </w:r>
      <w:r>
        <w:rPr>
          <w:szCs w:val="24"/>
        </w:rPr>
        <w:t xml:space="preserve"> lipoteichoic acid (LTA) has been shown to decrease skin inflammation </w:t>
      </w:r>
      <w:r>
        <w:rPr>
          <w:szCs w:val="24"/>
        </w:rPr>
        <w:fldChar w:fldCharType="begin"/>
      </w:r>
      <w:r w:rsidR="00864747">
        <w:rPr>
          <w:szCs w:val="24"/>
        </w:rPr>
        <w:instrText xml:space="preserve"> ADDIN EN.CITE &lt;EndNote&gt;&lt;Cite&gt;&lt;Author&gt;Lai&lt;/Author&gt;&lt;Year&gt;2009&lt;/Year&gt;&lt;RecNum&gt;530&lt;/RecNum&gt;&lt;DisplayText&gt;(Lai et al., 2009)&lt;/DisplayText&gt;&lt;record&gt;&lt;rec-number&gt;530&lt;/rec-number&gt;&lt;foreign-keys&gt;&lt;key app="EN" db-id="swz09f9rn5safyetpfpxaxprezttdvpd9tft" timestamp="1492277395"&gt;530&lt;/key&gt;&lt;/foreign-keys&gt;&lt;ref-type name="Journal Article"&gt;17&lt;/ref-type&gt;&lt;contributors&gt;&lt;authors&gt;&lt;author&gt;Lai, Y.&lt;/author&gt;&lt;author&gt;Di Nardo, A.&lt;/author&gt;&lt;author&gt;Nakatsuji, T.&lt;/author&gt;&lt;author&gt;Leichtle, A.&lt;/author&gt;&lt;author&gt;Yang, Y.&lt;/author&gt;&lt;author&gt;Cogen, A. L.&lt;/author&gt;&lt;author&gt;Wu, Z. R.&lt;/author&gt;&lt;author&gt;Hooper, L. V.&lt;/author&gt;&lt;author&gt;Schmidt, R. R.&lt;/author&gt;&lt;author&gt;von Aulock, S.&lt;/author&gt;&lt;author&gt;Radek, K. A.&lt;/author&gt;&lt;author&gt;Huang, C. M.&lt;/author&gt;&lt;author&gt;Ryan, A. F.&lt;/author&gt;&lt;author&gt;Gallo, R. L.&lt;/author&gt;&lt;/authors&gt;&lt;/contributors&gt;&lt;auth-address&gt;[Division of Dermatology, Department of Medicine, University of California-San Diego, San Diego, California, USA.&lt;/auth-address&gt;&lt;titles&gt;&lt;title&gt;Commensal bacteria regulate Toll-like receptor 3-dependent inflammation after skin injury&lt;/title&gt;&lt;secondary-title&gt;Nat Med&lt;/secondary-title&gt;&lt;/titles&gt;&lt;periodical&gt;&lt;full-title&gt;Nat Med&lt;/full-title&gt;&lt;/periodical&gt;&lt;pages&gt;1377-82&lt;/pages&gt;&lt;volume&gt;15&lt;/volume&gt;&lt;number&gt;12&lt;/number&gt;&lt;keywords&gt;&lt;keyword&gt;Humans&lt;/keyword&gt;&lt;keyword&gt;Inflammation/*microbiology&lt;/keyword&gt;&lt;keyword&gt;Skin Diseases, Bacterial/*physiopathology&lt;/keyword&gt;&lt;keyword&gt;Staphylococcal Infections/*physiopathology&lt;/keyword&gt;&lt;keyword&gt;Toll-Like Receptor 3/*physiology&lt;/keyword&gt;&lt;/keywords&gt;&lt;dates&gt;&lt;year&gt;2009&lt;/year&gt;&lt;pub-dates&gt;&lt;date&gt;Dec&lt;/date&gt;&lt;/pub-dates&gt;&lt;/dates&gt;&lt;isbn&gt;1546-170X (Electronic)&amp;#xD;1078-8956 (Linking)&lt;/isbn&gt;&lt;accession-num&gt;19966777&lt;/accession-num&gt;&lt;urls&gt;&lt;related-urls&gt;&lt;url&gt;http://www.ncbi.nlm.nih.gov/pubmed/19966777&lt;/url&gt;&lt;/related-urls&gt;&lt;/urls&gt;&lt;custom2&gt;PMC2880863&lt;/custom2&gt;&lt;electronic-resource-num&gt;10.1038/nm.2062&lt;/electronic-resource-num&gt;&lt;/record&gt;&lt;/Cite&gt;&lt;/EndNote&gt;</w:instrText>
      </w:r>
      <w:r>
        <w:rPr>
          <w:szCs w:val="24"/>
        </w:rPr>
        <w:fldChar w:fldCharType="separate"/>
      </w:r>
      <w:r w:rsidR="00864747">
        <w:rPr>
          <w:noProof/>
          <w:szCs w:val="24"/>
        </w:rPr>
        <w:t>(Lai et al., 2009)</w:t>
      </w:r>
      <w:r>
        <w:rPr>
          <w:szCs w:val="24"/>
        </w:rPr>
        <w:fldChar w:fldCharType="end"/>
      </w:r>
      <w:r>
        <w:rPr>
          <w:szCs w:val="24"/>
        </w:rPr>
        <w:t xml:space="preserve">, for example by inducing regulatory microRNAs in a </w:t>
      </w:r>
      <w:r>
        <w:rPr>
          <w:i/>
          <w:szCs w:val="24"/>
        </w:rPr>
        <w:t>Pseudomonas aeruginosa</w:t>
      </w:r>
      <w:r>
        <w:rPr>
          <w:szCs w:val="24"/>
        </w:rPr>
        <w:t xml:space="preserve"> skin infection model </w:t>
      </w:r>
      <w:r>
        <w:rPr>
          <w:szCs w:val="24"/>
        </w:rPr>
        <w:fldChar w:fldCharType="begin"/>
      </w:r>
      <w:r w:rsidR="00864747">
        <w:rPr>
          <w:szCs w:val="24"/>
        </w:rPr>
        <w:instrText xml:space="preserve"> ADDIN EN.CITE &lt;EndNote&gt;&lt;Cite&gt;&lt;Author&gt;Xia&lt;/Author&gt;&lt;Year&gt;2016&lt;/Year&gt;&lt;RecNum&gt;151&lt;/RecNum&gt;&lt;DisplayText&gt;(Xia et al., 2016)&lt;/DisplayText&gt;&lt;record&gt;&lt;rec-number&gt;151&lt;/rec-number&gt;&lt;foreign-keys&gt;&lt;key app="EN" db-id="swz09f9rn5safyetpfpxaxprezttdvpd9tft" timestamp="1467206826"&gt;151&lt;/key&gt;&lt;/foreign-keys&gt;&lt;ref-type name="Journal Article"&gt;17&lt;/ref-type&gt;&lt;contributors&gt;&lt;authors&gt;&lt;author&gt;Xia, X.&lt;/author&gt;&lt;author&gt;Li, Z.&lt;/author&gt;&lt;author&gt;Liu, K.&lt;/author&gt;&lt;author&gt;Wu, Y.&lt;/author&gt;&lt;author&gt;Jiang, D.&lt;/author&gt;&lt;author&gt;Lai, Y.&lt;/author&gt;&lt;/authors&gt;&lt;/contributors&gt;&lt;auth-address&gt;Shanghai Key Laboratory of Regulatory Biology, School of Life Sciences, East China Normal University, Shanghai, China.&amp;#xD;Shanghai Key Laboratory of Regulatory Biology, School of Life Sciences, East China Normal University, Shanghai, China. Electronic address: dmjiang@bio.ecnu.edu.cn.&amp;#xD;Shanghai Key Laboratory of Regulatory Biology, School of Life Sciences, East China Normal University, Shanghai, China. Electronic address: yplai@bio.ecnu.edu.cn.&lt;/auth-address&gt;&lt;titles&gt;&lt;title&gt;Staphylococcal LTA-Induced miR-143 Inhibits Propionibacterium acnes-Mediated Inflammatory Response in Skin&lt;/title&gt;&lt;secondary-title&gt;J Invest Dermatol&lt;/secondary-title&gt;&lt;/titles&gt;&lt;periodical&gt;&lt;full-title&gt;J Invest Dermatol&lt;/full-title&gt;&lt;/periodical&gt;&lt;pages&gt;621-30&lt;/pages&gt;&lt;volume&gt;136&lt;/volume&gt;&lt;number&gt;3&lt;/number&gt;&lt;dates&gt;&lt;year&gt;2016&lt;/year&gt;&lt;pub-dates&gt;&lt;date&gt;Mar&lt;/date&gt;&lt;/pub-dates&gt;&lt;/dates&gt;&lt;isbn&gt;1523-1747 (Electronic)&amp;#xD;0022-202X (Linking)&lt;/isbn&gt;&lt;accession-num&gt;26739093&lt;/accession-num&gt;&lt;urls&gt;&lt;related-urls&gt;&lt;url&gt;http://www.ncbi.nlm.nih.gov/pubmed/26739093&lt;/url&gt;&lt;/related-urls&gt;&lt;/urls&gt;&lt;electronic-resource-num&gt;10.1016/j.jid.2015.12.024&lt;/electronic-resource-num&gt;&lt;/record&gt;&lt;/Cite&gt;&lt;/EndNote&gt;</w:instrText>
      </w:r>
      <w:r>
        <w:rPr>
          <w:szCs w:val="24"/>
        </w:rPr>
        <w:fldChar w:fldCharType="separate"/>
      </w:r>
      <w:r w:rsidR="00864747">
        <w:rPr>
          <w:noProof/>
          <w:szCs w:val="24"/>
        </w:rPr>
        <w:t>(Xia et al., 2016)</w:t>
      </w:r>
      <w:r>
        <w:rPr>
          <w:szCs w:val="24"/>
        </w:rPr>
        <w:fldChar w:fldCharType="end"/>
      </w:r>
      <w:r>
        <w:rPr>
          <w:szCs w:val="24"/>
        </w:rPr>
        <w:t>. However, the true nature of these observations need</w:t>
      </w:r>
      <w:r w:rsidR="003F6C3E">
        <w:rPr>
          <w:szCs w:val="24"/>
        </w:rPr>
        <w:t>s</w:t>
      </w:r>
      <w:r>
        <w:rPr>
          <w:szCs w:val="24"/>
        </w:rPr>
        <w:t xml:space="preserve"> to be clarified, as LTA purity even from commercial preparations has been questioned </w:t>
      </w:r>
      <w:r>
        <w:rPr>
          <w:szCs w:val="24"/>
        </w:rPr>
        <w:fldChar w:fldCharType="begin"/>
      </w:r>
      <w:r w:rsidR="00864747">
        <w:rPr>
          <w:szCs w:val="24"/>
        </w:rPr>
        <w:instrText xml:space="preserve"> ADDIN EN.CITE &lt;EndNote&gt;&lt;Cite&gt;&lt;Author&gt;Nguyen&lt;/Author&gt;&lt;Year&gt;2017&lt;/Year&gt;&lt;RecNum&gt;531&lt;/RecNum&gt;&lt;DisplayText&gt;(Nguyen et al., 2017)&lt;/DisplayText&gt;&lt;record&gt;&lt;rec-number&gt;531&lt;/rec-number&gt;&lt;foreign-keys&gt;&lt;key app="EN" db-id="swz09f9rn5safyetpfpxaxprezttdvpd9tft" timestamp="1492277727"&gt;531&lt;/key&gt;&lt;/foreign-keys&gt;&lt;ref-type name="Journal Article"&gt;17&lt;/ref-type&gt;&lt;contributors&gt;&lt;authors&gt;&lt;author&gt;Nguyen, T. H.&lt;/author&gt;&lt;author&gt;Park, M. D.&lt;/author&gt;&lt;author&gt;Otto, M.&lt;/author&gt;&lt;/authors&gt;&lt;/contributors&gt;&lt;auth-address&gt;Pathogen Molecular Genetics Section, Laboratory of Bacteriology, National Institute of Allergy and Infectious Diseases, National Institutes of Health Bethesda, MD, USA.&lt;/auth-address&gt;&lt;titles&gt;&lt;title&gt;Host Response to Staphylococcus epidermidis Colonization and Infections&lt;/title&gt;&lt;secondary-title&gt;Front Cell Infect Microbiol&lt;/secondary-title&gt;&lt;/titles&gt;&lt;periodical&gt;&lt;full-title&gt;Front Cell Infect Microbiol&lt;/full-title&gt;&lt;/periodical&gt;&lt;pages&gt;90&lt;/pages&gt;&lt;volume&gt;7&lt;/volume&gt;&lt;keywords&gt;&lt;keyword&gt;Staphylococcus epidermidis&lt;/keyword&gt;&lt;keyword&gt;biofilm-associated infection&lt;/keyword&gt;&lt;keyword&gt;biofilms&lt;/keyword&gt;&lt;keyword&gt;coagulase-negative staphylococci&lt;/keyword&gt;&lt;keyword&gt;host defense&lt;/keyword&gt;&lt;keyword&gt;innate immunity&lt;/keyword&gt;&lt;keyword&gt;sepsis&lt;/keyword&gt;&lt;/keywords&gt;&lt;dates&gt;&lt;year&gt;2017&lt;/year&gt;&lt;/dates&gt;&lt;isbn&gt;2235-2988 (Electronic)&amp;#xD;2235-2988 (Linking)&lt;/isbn&gt;&lt;accession-num&gt;28377905&lt;/accession-num&gt;&lt;urls&gt;&lt;related-urls&gt;&lt;url&gt;http://www.ncbi.nlm.nih.gov/pubmed/28377905&lt;/url&gt;&lt;/related-urls&gt;&lt;/urls&gt;&lt;custom2&gt;PMC5359315&lt;/custom2&gt;&lt;electronic-resource-num&gt;10.3389/fcimb.2017.00090&lt;/electronic-resource-num&gt;&lt;/record&gt;&lt;/Cite&gt;&lt;/EndNote&gt;</w:instrText>
      </w:r>
      <w:r>
        <w:rPr>
          <w:szCs w:val="24"/>
        </w:rPr>
        <w:fldChar w:fldCharType="separate"/>
      </w:r>
      <w:r w:rsidR="00864747">
        <w:rPr>
          <w:noProof/>
          <w:szCs w:val="24"/>
        </w:rPr>
        <w:t>(Nguyen et al., 2017)</w:t>
      </w:r>
      <w:r>
        <w:rPr>
          <w:szCs w:val="24"/>
        </w:rPr>
        <w:fldChar w:fldCharType="end"/>
      </w:r>
      <w:r>
        <w:rPr>
          <w:szCs w:val="24"/>
        </w:rPr>
        <w:t xml:space="preserve">. </w:t>
      </w:r>
    </w:p>
    <w:p w:rsidRPr="005B188A" w:rsidR="00BA1417" w:rsidP="005B188A" w:rsidRDefault="00BA1417">
      <w:pPr>
        <w:autoSpaceDE w:val="0"/>
        <w:autoSpaceDN w:val="0"/>
        <w:adjustRightInd w:val="0"/>
        <w:spacing w:before="100" w:beforeAutospacing="1" w:after="100" w:afterAutospacing="1"/>
        <w:jc w:val="both"/>
        <w:rPr>
          <w:szCs w:val="24"/>
        </w:rPr>
      </w:pPr>
      <w:r>
        <w:rPr>
          <w:szCs w:val="24"/>
        </w:rPr>
        <w:t xml:space="preserve">Overall, these experimental data reveal the capacity of "commensal" </w:t>
      </w:r>
      <w:r>
        <w:rPr>
          <w:i/>
          <w:szCs w:val="24"/>
        </w:rPr>
        <w:t>S. epidermidis</w:t>
      </w:r>
      <w:r>
        <w:rPr>
          <w:szCs w:val="24"/>
        </w:rPr>
        <w:t xml:space="preserve"> to specifically shape cutaneous immunity (innate and adaptive responses) and consequently decrease infection burden in the host. The capacity of </w:t>
      </w:r>
      <w:r>
        <w:rPr>
          <w:i/>
          <w:szCs w:val="24"/>
        </w:rPr>
        <w:t>S. epidermidis</w:t>
      </w:r>
      <w:r>
        <w:rPr>
          <w:szCs w:val="24"/>
        </w:rPr>
        <w:t xml:space="preserve"> to induce similar effects in humans remains to be proven. Nevertheless, this idea can be somewhat supported by</w:t>
      </w:r>
      <w:r>
        <w:rPr>
          <w:szCs w:val="24"/>
          <w:lang w:val="en-GB"/>
        </w:rPr>
        <w:t xml:space="preserve"> </w:t>
      </w:r>
      <w:r>
        <w:rPr>
          <w:i/>
          <w:szCs w:val="24"/>
          <w:lang w:val="en-GB"/>
        </w:rPr>
        <w:t>in vitro</w:t>
      </w:r>
      <w:r>
        <w:rPr>
          <w:szCs w:val="24"/>
          <w:lang w:val="en-GB"/>
        </w:rPr>
        <w:t xml:space="preserve"> findings, whereby</w:t>
      </w:r>
      <w:r>
        <w:rPr>
          <w:szCs w:val="24"/>
        </w:rPr>
        <w:t xml:space="preserve"> human monocytes, monocyte-derived dendritic cells (moDC) and T lymphocytes stimulated with </w:t>
      </w:r>
      <w:r>
        <w:rPr>
          <w:i/>
          <w:szCs w:val="24"/>
        </w:rPr>
        <w:t>S. epidermidis</w:t>
      </w:r>
      <w:r>
        <w:rPr>
          <w:szCs w:val="24"/>
        </w:rPr>
        <w:t xml:space="preserve"> displayed an anti-inflammatory profile, with high production of IL-10 </w:t>
      </w:r>
      <w:r>
        <w:rPr>
          <w:szCs w:val="24"/>
        </w:rPr>
        <w:fldChar w:fldCharType="begin">
          <w:fldData xml:space="preserve">PEVuZE5vdGU+PENpdGU+PEF1dGhvcj5MYWJvcmVsLVByZW5lcm9uPC9BdXRob3I+PFllYXI+MjAx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=
</w:fldData>
        </w:fldChar>
      </w:r>
      <w:r w:rsidR="00864747">
        <w:rPr>
          <w:szCs w:val="24"/>
        </w:rPr>
        <w:instrText xml:space="preserve"> ADDIN EN.CITE </w:instrText>
      </w:r>
      <w:r w:rsidR="00864747">
        <w:rPr>
          <w:szCs w:val="24"/>
        </w:rPr>
        <w:fldChar w:fldCharType="begin">
          <w:fldData xml:space="preserve">PEVuZE5vdGU+PENpdGU+PEF1dGhvcj5MYWJvcmVsLVByZW5lcm9uPC9BdXRob3I+PFllYXI+MjAx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=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(Laborel-Preneron et al., 2015)</w:t>
      </w:r>
      <w:r>
        <w:rPr>
          <w:szCs w:val="24"/>
        </w:rPr>
        <w:fldChar w:fldCharType="end"/>
      </w:r>
      <w:r>
        <w:rPr>
          <w:szCs w:val="24"/>
        </w:rPr>
        <w:t xml:space="preserve">. Further </w:t>
      </w:r>
      <w:r>
        <w:rPr>
          <w:i/>
          <w:szCs w:val="24"/>
        </w:rPr>
        <w:t>in vivo</w:t>
      </w:r>
      <w:r>
        <w:rPr>
          <w:szCs w:val="24"/>
        </w:rPr>
        <w:t xml:space="preserve"> and human microbiome studies may provide a deeper understanding of the complex nature of this </w:t>
      </w:r>
      <w:r w:rsidR="005B188A">
        <w:rPr>
          <w:szCs w:val="24"/>
        </w:rPr>
        <w:t>microorganism-host interaction.</w:t>
      </w:r>
    </w:p>
    <w:p w:rsidRPr="00BA1417" w:rsidR="00BA1417" w:rsidP="005B188A" w:rsidRDefault="005B188A">
      <w:pPr>
        <w:pStyle w:val="Heading2"/>
      </w:pPr>
      <w:r w:rsidRPr="005B188A">
        <w:t>Innate immune response during infection</w:t>
      </w:r>
    </w:p>
    <w:p w:rsidRPr="00BA1417" w:rsidR="005B188A" w:rsidP="005B188A" w:rsidRDefault="005B188A">
      <w:pPr>
        <w:pStyle w:val="Heading3"/>
      </w:pPr>
      <w:r>
        <w:lastRenderedPageBreak/>
        <w:t>Recognition</w:t>
      </w:r>
    </w:p>
    <w:p w:rsidR="005B188A" w:rsidP="005B188A" w:rsidRDefault="005B188A">
      <w:pPr>
        <w:tabs>
          <w:tab w:val="left" w:pos="3240"/>
        </w:tabs>
        <w:spacing w:before="100" w:beforeAutospacing="1" w:after="100" w:afterAutospacing="1"/>
        <w:jc w:val="both"/>
        <w:rPr>
          <w:color w:val="000000"/>
          <w:szCs w:val="24"/>
        </w:rPr>
      </w:pPr>
      <w:r>
        <w:rPr>
          <w:color w:val="000000"/>
          <w:szCs w:val="24"/>
        </w:rPr>
        <w:t xml:space="preserve">Innate immune responses are triggered by the detection of microbial structures through pattern-recognition receptors (PRRs) on immune cells and tissue cells. The most studied PRRs are toll-like receptors (TLRs), which recognize a broad range of bacterial derived macromolecules </w:t>
      </w:r>
      <w:r>
        <w:rPr>
          <w:color w:val="000000"/>
          <w:szCs w:val="24"/>
        </w:rPr>
        <w:fldChar w:fldCharType="begin"/>
      </w:r>
      <w:r w:rsidR="00864747">
        <w:rPr>
          <w:color w:val="000000"/>
          <w:szCs w:val="24"/>
        </w:rPr>
        <w:instrText xml:space="preserve"> ADDIN EN.CITE &lt;EndNote&gt;&lt;Cite&gt;&lt;Author&gt;Akira&lt;/Author&gt;&lt;Year&gt;2003&lt;/Year&gt;&lt;RecNum&gt;213&lt;/RecNum&gt;&lt;DisplayText&gt;(Akira and Hemmi, 2003)&lt;/DisplayText&gt;&lt;record&gt;&lt;rec-number&gt;213&lt;/rec-number&gt;&lt;foreign-keys&gt;&lt;key app="EN" db-id="swz09f9rn5safyetpfpxaxprezttdvpd9tft" timestamp="1468585333"&gt;213&lt;/key&gt;&lt;/foreign-keys&gt;&lt;ref-type name="Journal Article"&gt;17&lt;/ref-type&gt;&lt;contributors&gt;&lt;authors&gt;&lt;author&gt;Akira, S.&lt;/author&gt;&lt;author&gt;Hemmi, H.&lt;/author&gt;&lt;/authors&gt;&lt;/contributors&gt;&lt;auth-address&gt;Department of Host Defense, Research Institute for Microbial Diseases, Osaka University, SORST of Japan Science and Technology Corporation, 3-1 Yamada-oka, Suita, Osaka 565-0871, Japan. sakira@biken.osaka-u.ac.jp&lt;/auth-address&gt;&lt;titles&gt;&lt;title&gt;Recognition of pathogen-associated molecular patterns by TLR family&lt;/title&gt;&lt;secondary-title&gt;Immunol Lett&lt;/secondary-title&gt;&lt;/titles&gt;&lt;periodical&gt;&lt;full-title&gt;Immunol Lett&lt;/full-title&gt;&lt;/periodical&gt;&lt;pages&gt;85-95&lt;/pages&gt;&lt;volume&gt;85&lt;/volume&gt;&lt;number&gt;2&lt;/number&gt;&lt;keywords&gt;&lt;keyword&gt;Animals&lt;/keyword&gt;&lt;keyword&gt;Bacteria/immunology&lt;/keyword&gt;&lt;keyword&gt;Dendritic Cells/immunology&lt;/keyword&gt;&lt;keyword&gt;Humans&lt;/keyword&gt;&lt;keyword&gt;*Immunity, Innate&lt;/keyword&gt;&lt;keyword&gt;Ligands&lt;/keyword&gt;&lt;keyword&gt;Lipopolysaccharides/immunology&lt;/keyword&gt;&lt;keyword&gt;Membrane Glycoproteins/chemistry/genetics/*immunology/metabolism&lt;/keyword&gt;&lt;keyword&gt;Receptors, Cell Surface/chemistry/genetics/*immunology/metabolism&lt;/keyword&gt;&lt;keyword&gt;Signal Transduction/*immunology&lt;/keyword&gt;&lt;keyword&gt;Toll-Like Receptor 3&lt;/keyword&gt;&lt;keyword&gt;Toll-Like Receptor 7&lt;/keyword&gt;&lt;keyword&gt;Toll-Like Receptor 9&lt;/keyword&gt;&lt;keyword&gt;Toll-Like Receptors&lt;/keyword&gt;&lt;keyword&gt;Viruses/immunology&lt;/keyword&gt;&lt;/keywords&gt;&lt;dates&gt;&lt;year&gt;2003&lt;/year&gt;&lt;pub-dates&gt;&lt;date&gt;Jan 22&lt;/date&gt;&lt;/pub-dates&gt;&lt;/dates&gt;&lt;isbn&gt;0165-2478 (Print)&amp;#xD;0165-2478 (Linking)&lt;/isbn&gt;&lt;accession-num&gt;12527213&lt;/accession-num&gt;&lt;urls&gt;&lt;related-urls&gt;&lt;url&gt;http://www.ncbi.nlm.nih.gov/pubmed/12527213&lt;/url&gt;&lt;/related-urls&gt;&lt;/urls&gt;&lt;/record&gt;&lt;/Cite&gt;&lt;/EndNote&gt;</w:instrText>
      </w:r>
      <w:r>
        <w:rPr>
          <w:color w:val="000000"/>
          <w:szCs w:val="24"/>
        </w:rPr>
        <w:fldChar w:fldCharType="separate"/>
      </w:r>
      <w:r w:rsidR="00864747">
        <w:rPr>
          <w:noProof/>
          <w:color w:val="000000"/>
          <w:szCs w:val="24"/>
        </w:rPr>
        <w:t>(Akira and Hemmi, 2003)</w:t>
      </w:r>
      <w:r>
        <w:rPr>
          <w:color w:val="000000"/>
          <w:szCs w:val="24"/>
        </w:rPr>
        <w:fldChar w:fldCharType="end"/>
      </w:r>
      <w:r>
        <w:rPr>
          <w:color w:val="000000"/>
          <w:szCs w:val="24"/>
        </w:rPr>
        <w:t xml:space="preserve">. </w:t>
      </w:r>
      <w:r>
        <w:rPr>
          <w:i/>
          <w:color w:val="000000"/>
          <w:szCs w:val="24"/>
        </w:rPr>
        <w:t>S. epidermidis</w:t>
      </w:r>
      <w:r>
        <w:rPr>
          <w:color w:val="000000"/>
          <w:szCs w:val="24"/>
        </w:rPr>
        <w:t xml:space="preserve"> triggers immune responses partly via TLR-2, similar to </w:t>
      </w:r>
      <w:r>
        <w:rPr>
          <w:i/>
          <w:color w:val="000000"/>
          <w:szCs w:val="24"/>
        </w:rPr>
        <w:t xml:space="preserve">S. aureus </w:t>
      </w:r>
      <w:r>
        <w:rPr>
          <w:color w:val="000000"/>
          <w:szCs w:val="24"/>
        </w:rPr>
        <w:fldChar w:fldCharType="begin">
          <w:fldData xml:space="preserve">PEVuZE5vdGU+PENpdGU+PEF1dGhvcj5Zb3NoaW11cmE8L0F1dGhvcj48WWVhcj4xOTk5PC9ZZWFy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</w:fldData>
        </w:fldChar>
      </w:r>
      <w:r w:rsidR="00864747">
        <w:rPr>
          <w:color w:val="000000"/>
          <w:szCs w:val="24"/>
        </w:rPr>
        <w:instrText xml:space="preserve"> ADDIN EN.CITE </w:instrText>
      </w:r>
      <w:r w:rsidR="00864747">
        <w:rPr>
          <w:color w:val="000000"/>
          <w:szCs w:val="24"/>
        </w:rPr>
        <w:fldChar w:fldCharType="begin">
          <w:fldData xml:space="preserve">PEVuZE5vdGU+PENpdGU+PEF1dGhvcj5Zb3NoaW11cmE8L0F1dGhvcj48WWVhcj4xOTk5PC9ZZWFy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(Yoshimura et al., 1999; Morath et al., 2002)</w:t>
      </w:r>
      <w:r>
        <w:rPr>
          <w:color w:val="000000"/>
          <w:szCs w:val="24"/>
        </w:rPr>
        <w:fldChar w:fldCharType="end"/>
      </w:r>
      <w:r>
        <w:rPr>
          <w:color w:val="000000"/>
          <w:szCs w:val="24"/>
        </w:rPr>
        <w:t xml:space="preserve">, which can recognize </w:t>
      </w:r>
      <w:r w:rsidR="00973CE2">
        <w:rPr>
          <w:color w:val="000000"/>
          <w:szCs w:val="24"/>
        </w:rPr>
        <w:t>different</w:t>
      </w:r>
      <w:r>
        <w:rPr>
          <w:color w:val="000000"/>
          <w:szCs w:val="24"/>
        </w:rPr>
        <w:t xml:space="preserve"> bacterial cell wall molecules including</w:t>
      </w:r>
      <w:r w:rsidR="006A2826">
        <w:rPr>
          <w:color w:val="000000"/>
          <w:szCs w:val="24"/>
        </w:rPr>
        <w:t xml:space="preserve"> lipoproteins, LTA and peptidoglycan (PDG) </w:t>
      </w:r>
      <w:r>
        <w:rPr>
          <w:color w:val="000000"/>
          <w:szCs w:val="24"/>
        </w:rPr>
        <w:t xml:space="preserve">(Figure 4) </w:t>
      </w:r>
      <w:r>
        <w:rPr>
          <w:color w:val="000000"/>
          <w:szCs w:val="24"/>
        </w:rPr>
        <w:fldChar w:fldCharType="begin">
          <w:fldData xml:space="preserve">PEVuZE5vdGU+PENpdGU+PEF1dGhvcj5Gb3VybmllcjwvQXV0aG9yPjxZZWFyPjIwMTI8L1llYXI+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PEVuZE5vdGU+PENpdGU+PEF1dGhvcj5Gb3VybmllcjwvQXV0aG9yPjxZZWFyPjIwMTI8L1llYXI+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(Akira et al., 2006; Fournier, 2012)</w:t>
      </w:r>
      <w:r>
        <w:rPr>
          <w:color w:val="000000"/>
          <w:szCs w:val="24"/>
        </w:rPr>
        <w:fldChar w:fldCharType="end"/>
      </w:r>
      <w:r w:rsidR="006A2826">
        <w:rPr>
          <w:color w:val="000000"/>
          <w:szCs w:val="24"/>
        </w:rPr>
        <w:t xml:space="preserve">, although some of its ligands are still controversial </w:t>
      </w:r>
      <w:r w:rsidR="006A2826">
        <w:rPr>
          <w:color w:val="000000"/>
          <w:szCs w:val="24"/>
        </w:rPr>
        <w:fldChar w:fldCharType="begin">
          <w:fldData xml:space="preserve">PEVuZE5vdGU+PENpdGU+PEF1dGhvcj52YW4gQmVyZ2VuaGVuZWdvdXdlbjwvQXV0aG9yPjxZZWFy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PEVuZE5vdGU+PENpdGU+PEF1dGhvcj52YW4gQmVyZ2VuaGVuZWdvdXdlbjwvQXV0aG9yPjxZZWFy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sidR="006A2826">
        <w:rPr>
          <w:color w:val="000000"/>
          <w:szCs w:val="24"/>
        </w:rPr>
      </w:r>
      <w:r w:rsidR="006A2826">
        <w:rPr>
          <w:color w:val="000000"/>
          <w:szCs w:val="24"/>
        </w:rPr>
        <w:fldChar w:fldCharType="separate"/>
      </w:r>
      <w:r w:rsidR="00864747">
        <w:rPr>
          <w:noProof/>
          <w:color w:val="000000"/>
          <w:szCs w:val="24"/>
        </w:rPr>
        <w:t>(van Bergenhenegouwen et al., 2013)</w:t>
      </w:r>
      <w:r w:rsidR="006A2826">
        <w:rPr>
          <w:color w:val="000000"/>
          <w:szCs w:val="24"/>
        </w:rPr>
        <w:fldChar w:fldCharType="end"/>
      </w:r>
      <w:r w:rsidR="006A2826">
        <w:rPr>
          <w:color w:val="000000"/>
          <w:szCs w:val="24"/>
        </w:rPr>
        <w:t xml:space="preserve">. </w:t>
      </w:r>
      <w:r>
        <w:rPr>
          <w:color w:val="000000"/>
          <w:szCs w:val="24"/>
        </w:rPr>
        <w:t xml:space="preserve">Secreted components can also be recognized and activate the immune system, as it was shown for </w:t>
      </w:r>
      <w:r>
        <w:rPr>
          <w:i/>
          <w:color w:val="000000"/>
          <w:szCs w:val="24"/>
        </w:rPr>
        <w:t>S. epidermidis</w:t>
      </w:r>
      <w:r>
        <w:rPr>
          <w:color w:val="000000"/>
          <w:szCs w:val="24"/>
        </w:rPr>
        <w:t xml:space="preserve"> PS</w:t>
      </w:r>
      <w:r w:rsidR="00A53A07">
        <w:rPr>
          <w:color w:val="000000"/>
          <w:szCs w:val="24"/>
        </w:rPr>
        <w:t>M, which is recognized by TLR-2</w:t>
      </w:r>
      <w:r>
        <w:rPr>
          <w:color w:val="000000"/>
          <w:szCs w:val="24"/>
        </w:rPr>
        <w:t xml:space="preserve">/TLR-6 heterodimers </w:t>
      </w:r>
      <w:r>
        <w:rPr>
          <w:color w:val="000000"/>
          <w:szCs w:val="24"/>
        </w:rPr>
        <w:fldChar w:fldCharType="begin">
          <w:fldData xml:space="preserve">PEVuZE5vdGU+PENpdGU+PEF1dGhvcj5IYWpqYXI8L0F1dGhvcj48WWVhcj4yMDAxPC9ZZWFyPjxS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=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PEVuZE5vdGU+PENpdGU+PEF1dGhvcj5IYWpqYXI8L0F1dGhvcj48WWVhcj4yMDAxPC9ZZWFyPjxS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=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(Hajjar et al., 2001)</w:t>
      </w:r>
      <w:r>
        <w:rPr>
          <w:color w:val="000000"/>
          <w:szCs w:val="24"/>
        </w:rPr>
        <w:fldChar w:fldCharType="end"/>
      </w:r>
      <w:r>
        <w:rPr>
          <w:color w:val="000000"/>
          <w:szCs w:val="24"/>
        </w:rPr>
        <w:t xml:space="preserve">. </w:t>
      </w:r>
    </w:p>
    <w:p w:rsidR="005B188A" w:rsidP="005B188A" w:rsidRDefault="005B188A">
      <w:pPr>
        <w:tabs>
          <w:tab w:val="left" w:pos="3240"/>
        </w:tabs>
        <w:spacing w:before="100" w:beforeAutospacing="1" w:after="100" w:afterAutospacing="1"/>
        <w:jc w:val="both"/>
        <w:rPr>
          <w:color w:val="000000"/>
          <w:szCs w:val="24"/>
        </w:rPr>
      </w:pPr>
      <w:r>
        <w:rPr>
          <w:color w:val="000000"/>
          <w:szCs w:val="24"/>
        </w:rPr>
        <w:t xml:space="preserve">Recognition of </w:t>
      </w:r>
      <w:r>
        <w:rPr>
          <w:i/>
          <w:color w:val="000000"/>
          <w:szCs w:val="24"/>
        </w:rPr>
        <w:t>S. epidermidis</w:t>
      </w:r>
      <w:r w:rsidR="00973CE2">
        <w:rPr>
          <w:color w:val="000000"/>
          <w:szCs w:val="24"/>
        </w:rPr>
        <w:t xml:space="preserve"> </w:t>
      </w:r>
      <w:r>
        <w:rPr>
          <w:color w:val="000000"/>
          <w:szCs w:val="24"/>
        </w:rPr>
        <w:t xml:space="preserve">via TLR-2 has been shown for keratinocytes </w:t>
      </w:r>
      <w:r>
        <w:rPr>
          <w:color w:val="000000"/>
          <w:szCs w:val="24"/>
        </w:rPr>
        <w:fldChar w:fldCharType="begin">
          <w:fldData xml:space="preserve">PEVuZE5vdGU+PENpdGU+PEF1dGhvcj5XYW5rZTwvQXV0aG9yPjxZZWFyPjIwMTE8L1llYXI+PFJl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</w:fldData>
        </w:fldChar>
      </w:r>
      <w:r w:rsidR="00864747">
        <w:rPr>
          <w:color w:val="000000"/>
          <w:szCs w:val="24"/>
        </w:rPr>
        <w:instrText xml:space="preserve"> ADDIN EN.CITE </w:instrText>
      </w:r>
      <w:r w:rsidR="00864747">
        <w:rPr>
          <w:color w:val="000000"/>
          <w:szCs w:val="24"/>
        </w:rPr>
        <w:fldChar w:fldCharType="begin">
          <w:fldData xml:space="preserve">PEVuZE5vdGU+PENpdGU+PEF1dGhvcj5XYW5rZTwvQXV0aG9yPjxZZWFyPjIwMTE8L1llYXI+PFJl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(Wanke et al., 2011; Ommori et al., 2013)</w:t>
      </w:r>
      <w:r>
        <w:rPr>
          <w:color w:val="000000"/>
          <w:szCs w:val="24"/>
        </w:rPr>
        <w:fldChar w:fldCharType="end"/>
      </w:r>
      <w:r>
        <w:rPr>
          <w:color w:val="000000"/>
          <w:szCs w:val="24"/>
        </w:rPr>
        <w:t xml:space="preserve">, endothelial cells </w:t>
      </w:r>
      <w:r>
        <w:rPr>
          <w:color w:val="000000"/>
          <w:szCs w:val="24"/>
        </w:rPr>
        <w:fldChar w:fldCharType="begin">
          <w:fldData xml:space="preserve">PEVuZE5vdGU+PENpdGU+PEF1dGhvcj5Sb2JlcnRzb248L0F1dGhvcj48WWVhcj4yMDEwPC9ZZWFy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</w:fldData>
        </w:fldChar>
      </w:r>
      <w:r w:rsidR="00864747">
        <w:rPr>
          <w:color w:val="000000"/>
          <w:szCs w:val="24"/>
        </w:rPr>
        <w:instrText xml:space="preserve"> ADDIN EN.CITE </w:instrText>
      </w:r>
      <w:r w:rsidR="00864747">
        <w:rPr>
          <w:color w:val="000000"/>
          <w:szCs w:val="24"/>
        </w:rPr>
        <w:fldChar w:fldCharType="begin">
          <w:fldData xml:space="preserve">PEVuZE5vdGU+PENpdGU+PEF1dGhvcj5Sb2JlcnRzb248L0F1dGhvcj48WWVhcj4yMDEwPC9ZZWFy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(Robertson et al., 2010)</w:t>
      </w:r>
      <w:r>
        <w:rPr>
          <w:color w:val="000000"/>
          <w:szCs w:val="24"/>
        </w:rPr>
        <w:fldChar w:fldCharType="end"/>
      </w:r>
      <w:r w:rsidR="000F2C47">
        <w:rPr>
          <w:color w:val="000000"/>
          <w:szCs w:val="24"/>
        </w:rPr>
        <w:t>, or</w:t>
      </w:r>
      <w:r>
        <w:rPr>
          <w:color w:val="000000"/>
          <w:szCs w:val="24"/>
        </w:rPr>
        <w:t xml:space="preserve"> human fibroblasts </w:t>
      </w:r>
      <w:r>
        <w:rPr>
          <w:color w:val="000000"/>
          <w:szCs w:val="24"/>
        </w:rPr>
        <w:fldChar w:fldCharType="begin">
          <w:fldData xml:space="preserve">PEVuZE5vdGU+PENpdGU+PEF1dGhvcj5IYXRha2V5YW1hPC9BdXRob3I+PFllYXI+MjAwMzwvWWVh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PEVuZE5vdGU+PENpdGU+PEF1dGhvcj5IYXRha2V5YW1hPC9BdXRob3I+PFllYXI+MjAwMzwvWWVh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(Hatakeyama et al., 2003)</w:t>
      </w:r>
      <w:r>
        <w:rPr>
          <w:color w:val="000000"/>
          <w:szCs w:val="24"/>
        </w:rPr>
        <w:fldChar w:fldCharType="end"/>
      </w:r>
      <w:r w:rsidR="00D35019">
        <w:rPr>
          <w:color w:val="000000"/>
          <w:szCs w:val="24"/>
        </w:rPr>
        <w:t xml:space="preserve">, and has also been demonstrated in TLR-2 transfected human embryonic kidney (HEK)293 cell line </w:t>
      </w:r>
      <w:r w:rsidR="00D35019">
        <w:rPr>
          <w:color w:val="000000"/>
          <w:szCs w:val="24"/>
        </w:rPr>
        <w:fldChar w:fldCharType="begin"/>
      </w:r>
      <w:r w:rsidR="00864747">
        <w:rPr>
          <w:color w:val="000000"/>
          <w:szCs w:val="24"/>
        </w:rPr>
        <w:instrText xml:space="preserve"> ADDIN EN.CITE &lt;EndNote&gt;&lt;Cite&gt;&lt;Author&gt;Strunk&lt;/Author&gt;&lt;Year&gt;2010&lt;/Year&gt;&lt;RecNum&gt;159&lt;/RecNum&gt;&lt;DisplayText&gt;(Strunk et al., 2010)&lt;/DisplayText&gt;&lt;record&gt;&lt;rec-number&gt;159&lt;/rec-number&gt;&lt;foreign-keys&gt;&lt;key app="EN" db-id="swz09f9rn5safyetpfpxaxprezttdvpd9tft" timestamp="1467213547"&gt;159&lt;/key&gt;&lt;/foreign-keys&gt;&lt;ref-type name="Journal Article"&gt;17&lt;/ref-type&gt;&lt;contributors&gt;&lt;authors&gt;&lt;author&gt;Strunk, T.&lt;/author&gt;&lt;author&gt;Power Coombs, M. R.&lt;/author&gt;&lt;author&gt;Currie, A. J.&lt;/author&gt;&lt;author&gt;Richmond, P.&lt;/author&gt;&lt;author&gt;Golenbock, D. T.&lt;/author&gt;&lt;author&gt;Stoler-Barak, L.&lt;/author&gt;&lt;author&gt;Gallington, L. C.&lt;/author&gt;&lt;author&gt;Otto, M.&lt;/author&gt;&lt;author&gt;Burgner, D.&lt;/author&gt;&lt;author&gt;Levy, O.&lt;/author&gt;&lt;/authors&gt;&lt;/contributors&gt;&lt;auth-address&gt;School of Paediatrics and Child Health, University of Western Australia, Perth, Australia.&lt;/auth-address&gt;&lt;titles&gt;&lt;title&gt;TLR2 mediates recognition of live Staphylococcus epidermidis and clearance of bacteremia&lt;/title&gt;&lt;secondary-title&gt;PLoS One&lt;/secondary-title&gt;&lt;/titles&gt;&lt;periodical&gt;&lt;full-title&gt;PLoS One&lt;/full-title&gt;&lt;/periodical&gt;&lt;pages&gt;e10111&lt;/pages&gt;&lt;volume&gt;5&lt;/volume&gt;&lt;number&gt;4&lt;/number&gt;&lt;keywords&gt;&lt;keyword&gt;Animals&lt;/keyword&gt;&lt;keyword&gt;Antibodies&lt;/keyword&gt;&lt;keyword&gt;Bacteremia/*immunology&lt;/keyword&gt;&lt;keyword&gt;Blood/microbiology&lt;/keyword&gt;&lt;keyword&gt;Cells, Cultured&lt;/keyword&gt;&lt;keyword&gt;Cytokines/biosynthesis&lt;/keyword&gt;&lt;keyword&gt;Immunity, Innate&lt;/keyword&gt;&lt;keyword&gt;Macrophages/microbiology&lt;/keyword&gt;&lt;keyword&gt;Mice&lt;/keyword&gt;&lt;keyword&gt;Mice, Knockout&lt;/keyword&gt;&lt;keyword&gt;Signal Transduction/immunology&lt;/keyword&gt;&lt;keyword&gt;Staphylococcal Infections/immunology&lt;/keyword&gt;&lt;keyword&gt;Staphylococcus epidermidis/*immunology&lt;/keyword&gt;&lt;keyword&gt;Toll-Like Receptor 2/deficiency/*immunology&lt;/keyword&gt;&lt;/keywords&gt;&lt;dates&gt;&lt;year&gt;2010&lt;/year&gt;&lt;/dates&gt;&lt;isbn&gt;1932-6203 (Electronic)&amp;#xD;1932-6203 (Linking)&lt;/isbn&gt;&lt;accession-num&gt;20404927&lt;/accession-num&gt;&lt;urls&gt;&lt;related-urls&gt;&lt;url&gt;http://www.ncbi.nlm.nih.gov/pubmed/20404927&lt;/url&gt;&lt;/related-urls&gt;&lt;/urls&gt;&lt;custom2&gt;PMC2852418&lt;/custom2&gt;&lt;electronic-resource-num&gt;10.1371/journal.pone.0010111&lt;/electronic-resource-num&gt;&lt;/record&gt;&lt;/Cite&gt;&lt;/EndNote&gt;</w:instrText>
      </w:r>
      <w:r w:rsidR="00D35019">
        <w:rPr>
          <w:color w:val="000000"/>
          <w:szCs w:val="24"/>
        </w:rPr>
        <w:fldChar w:fldCharType="separate"/>
      </w:r>
      <w:r w:rsidR="00864747">
        <w:rPr>
          <w:noProof/>
          <w:color w:val="000000"/>
          <w:szCs w:val="24"/>
        </w:rPr>
        <w:t>(Strunk et al., 2010)</w:t>
      </w:r>
      <w:r w:rsidR="00D35019">
        <w:rPr>
          <w:color w:val="000000"/>
          <w:szCs w:val="24"/>
        </w:rPr>
        <w:fldChar w:fldCharType="end"/>
      </w:r>
      <w:r>
        <w:rPr>
          <w:color w:val="000000"/>
          <w:szCs w:val="24"/>
        </w:rPr>
        <w:t xml:space="preserve">. Furthermore, in preclinical models of </w:t>
      </w:r>
      <w:r>
        <w:rPr>
          <w:i/>
          <w:color w:val="000000"/>
          <w:szCs w:val="24"/>
        </w:rPr>
        <w:t>S. epidermidis</w:t>
      </w:r>
      <w:r>
        <w:rPr>
          <w:color w:val="000000"/>
          <w:szCs w:val="24"/>
        </w:rPr>
        <w:t xml:space="preserve"> bacteremia or subcutaneous/soft tissue foreign-body infection, an up-regulation of TLR-2 and the adaptor molecule MyD88 has been observed</w:t>
      </w:r>
      <w:r w:rsidR="00D35019">
        <w:rPr>
          <w:color w:val="000000"/>
          <w:szCs w:val="24"/>
        </w:rPr>
        <w:t xml:space="preserve"> upon infection</w:t>
      </w:r>
      <w:r>
        <w:rPr>
          <w:color w:val="000000"/>
          <w:szCs w:val="24"/>
        </w:rPr>
        <w:t xml:space="preserve"> </w:t>
      </w:r>
      <w:r>
        <w:rPr>
          <w:color w:val="000000"/>
          <w:szCs w:val="24"/>
        </w:rPr>
        <w:fldChar w:fldCharType="begin">
          <w:fldData xml:space="preserve">PEVuZE5vdGU+PENpdGU+PEF1dGhvcj5Lcm9uZm9yc3Q8L0F1dGhvcj48WWVhcj4yMDEyPC9ZZWFy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PEVuZE5vdGU+PENpdGU+PEF1dGhvcj5Lcm9uZm9yc3Q8L0F1dGhvcj48WWVhcj4yMDEyPC9ZZWFy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(Kronforst et al., 2012; Svensson et al., 2015; Svensson et al., 2017)</w:t>
      </w:r>
      <w:r>
        <w:rPr>
          <w:color w:val="000000"/>
          <w:szCs w:val="24"/>
        </w:rPr>
        <w:fldChar w:fldCharType="end"/>
      </w:r>
      <w:r>
        <w:rPr>
          <w:color w:val="000000"/>
          <w:szCs w:val="24"/>
        </w:rPr>
        <w:t xml:space="preserve">. The use of TLR-2 knock-out (KO) </w:t>
      </w:r>
      <w:r w:rsidR="006B4F5E">
        <w:rPr>
          <w:color w:val="000000"/>
          <w:szCs w:val="24"/>
        </w:rPr>
        <w:t xml:space="preserve">in bacteremia models with </w:t>
      </w:r>
      <w:r>
        <w:rPr>
          <w:color w:val="000000"/>
          <w:szCs w:val="24"/>
        </w:rPr>
        <w:t xml:space="preserve">neonatal and adult mice resulted in delayed clearance, especially at early time-points after infection </w:t>
      </w:r>
      <w:r>
        <w:rPr>
          <w:color w:val="000000"/>
          <w:szCs w:val="24"/>
        </w:rPr>
        <w:fldChar w:fldCharType="begin">
          <w:fldData xml:space="preserve">PEVuZE5vdGU+PENpdGU+PEF1dGhvcj5TdHJ1bms8L0F1dGhvcj48WWVhcj4yMDEwPC9ZZWFyPjxS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==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PEVuZE5vdGU+PENpdGU+PEF1dGhvcj5TdHJ1bms8L0F1dGhvcj48WWVhcj4yMDEwPC9ZZWFyPjxS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==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(Strunk et al., 2010; Bi et al., 2015; Cole et al., 2016)</w:t>
      </w:r>
      <w:r>
        <w:rPr>
          <w:color w:val="000000"/>
          <w:szCs w:val="24"/>
        </w:rPr>
        <w:fldChar w:fldCharType="end"/>
      </w:r>
      <w:r>
        <w:rPr>
          <w:color w:val="000000"/>
          <w:szCs w:val="24"/>
        </w:rPr>
        <w:t xml:space="preserve">. These data suggest that TLR-2 is involved in the early responses to </w:t>
      </w:r>
      <w:r>
        <w:rPr>
          <w:i/>
          <w:color w:val="000000"/>
          <w:szCs w:val="24"/>
        </w:rPr>
        <w:t>S. epidermidis</w:t>
      </w:r>
      <w:r>
        <w:rPr>
          <w:color w:val="000000"/>
          <w:szCs w:val="24"/>
        </w:rPr>
        <w:t xml:space="preserve"> infections although is not essential for clearance of the infection </w:t>
      </w:r>
      <w:r>
        <w:rPr>
          <w:color w:val="000000"/>
          <w:szCs w:val="24"/>
        </w:rPr>
        <w:fldChar w:fldCharType="begin"/>
      </w:r>
      <w:r w:rsidR="00864747">
        <w:rPr>
          <w:color w:val="000000"/>
          <w:szCs w:val="24"/>
        </w:rPr>
        <w:instrText xml:space="preserve"> ADDIN EN.CITE &lt;EndNote&gt;&lt;Cite&gt;&lt;Author&gt;Cole&lt;/Author&gt;&lt;Year&gt;2016&lt;/Year&gt;&lt;RecNum&gt;219&lt;/RecNum&gt;&lt;DisplayText&gt;(Cole et al., 2016)&lt;/DisplayText&gt;&lt;record&gt;&lt;rec-number&gt;219&lt;/rec-number&gt;&lt;foreign-keys&gt;&lt;key app="EN" db-id="swz09f9rn5safyetpfpxaxprezttdvpd9tft" timestamp="1468931256"&gt;219&lt;/key&gt;&lt;/foreign-keys&gt;&lt;ref-type name="Journal Article"&gt;17&lt;/ref-type&gt;&lt;contributors&gt;&lt;authors&gt;&lt;author&gt;Cole, L. E.&lt;/author&gt;&lt;author&gt;Zhang, J.&lt;/author&gt;&lt;author&gt;Kesselly, A.&lt;/author&gt;&lt;author&gt;Anosova, N. G.&lt;/author&gt;&lt;author&gt;Lam, H.&lt;/author&gt;&lt;author&gt;Kleanthous, H.&lt;/author&gt;&lt;author&gt;Yethon, J. A.&lt;/author&gt;&lt;/authors&gt;&lt;/contributors&gt;&lt;auth-address&gt;Sanofi Pasteur, Cambridge, Massachusetts, USA Leah.Cole@sanofipasteur.com.&amp;#xD;Sanofi Pasteur, Cambridge, Massachusetts, USA.&lt;/auth-address&gt;&lt;titles&gt;&lt;title&gt;Limitations of Murine Models for Assessment of Antibody-Mediated Therapies or Vaccine Candidates against Staphylococcus epidermidis Bloodstream Infection&lt;/title&gt;&lt;secondary-title&gt;Infect Immun&lt;/secondary-title&gt;&lt;/titles&gt;&lt;periodical&gt;&lt;full-title&gt;Infect Immun&lt;/full-title&gt;&lt;/periodical&gt;&lt;pages&gt;1143-9&lt;/pages&gt;&lt;volume&gt;84&lt;/volume&gt;&lt;number&gt;4&lt;/number&gt;&lt;dates&gt;&lt;year&gt;2016&lt;/year&gt;&lt;pub-dates&gt;&lt;date&gt;Apr&lt;/date&gt;&lt;/pub-dates&gt;&lt;/dates&gt;&lt;isbn&gt;1098-5522 (Electronic)&amp;#xD;0019-9567 (Linking)&lt;/isbn&gt;&lt;accession-num&gt;26857577&lt;/accession-num&gt;&lt;urls&gt;&lt;related-urls&gt;&lt;url&gt;http://www.ncbi.nlm.nih.gov/pubmed/26857577&lt;/url&gt;&lt;/related-urls&gt;&lt;/urls&gt;&lt;custom2&gt;PMC4807487&lt;/custom2&gt;&lt;electronic-resource-num&gt;10.1128/IAI.01472-15&lt;/electronic-resource-num&gt;&lt;/record&gt;&lt;/Cite&gt;&lt;/EndNote&gt;</w:instrText>
      </w:r>
      <w:r>
        <w:rPr>
          <w:color w:val="000000"/>
          <w:szCs w:val="24"/>
        </w:rPr>
        <w:fldChar w:fldCharType="separate"/>
      </w:r>
      <w:r w:rsidR="00864747">
        <w:rPr>
          <w:noProof/>
          <w:color w:val="000000"/>
          <w:szCs w:val="24"/>
        </w:rPr>
        <w:t>(Cole et al., 2016)</w:t>
      </w:r>
      <w:r>
        <w:rPr>
          <w:color w:val="000000"/>
          <w:szCs w:val="24"/>
        </w:rPr>
        <w:fldChar w:fldCharType="end"/>
      </w:r>
      <w:r>
        <w:rPr>
          <w:color w:val="000000"/>
          <w:szCs w:val="24"/>
        </w:rPr>
        <w:t>.</w:t>
      </w:r>
    </w:p>
    <w:p w:rsidR="005B188A" w:rsidP="005B188A" w:rsidRDefault="005B188A">
      <w:pPr>
        <w:tabs>
          <w:tab w:val="left" w:pos="3240"/>
        </w:tabs>
        <w:spacing w:before="100" w:beforeAutospacing="1" w:after="100" w:afterAutospacing="1"/>
        <w:jc w:val="both"/>
        <w:rPr>
          <w:color w:val="000000"/>
          <w:szCs w:val="24"/>
        </w:rPr>
      </w:pPr>
      <w:r>
        <w:rPr>
          <w:color w:val="000000"/>
          <w:szCs w:val="24"/>
        </w:rPr>
        <w:t xml:space="preserve">Responses towards </w:t>
      </w:r>
      <w:r>
        <w:rPr>
          <w:i/>
          <w:color w:val="000000"/>
          <w:szCs w:val="24"/>
        </w:rPr>
        <w:t>S. epidermidis</w:t>
      </w:r>
      <w:r>
        <w:rPr>
          <w:color w:val="000000"/>
          <w:szCs w:val="24"/>
        </w:rPr>
        <w:t xml:space="preserve"> can also occur independently of TLR-2, as it was shown in the models using TLR-2 KO mice </w:t>
      </w:r>
      <w:r>
        <w:rPr>
          <w:color w:val="000000"/>
          <w:szCs w:val="24"/>
        </w:rPr>
        <w:fldChar w:fldCharType="begin">
          <w:fldData xml:space="preserve">PEVuZE5vdGU+PENpdGU+PEF1dGhvcj5CaTwvQXV0aG9yPjxZZWFyPjIwMTU8L1llYXI+PFJlY051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</w:fldData>
        </w:fldChar>
      </w:r>
      <w:r w:rsidR="00864747">
        <w:rPr>
          <w:color w:val="000000"/>
          <w:szCs w:val="24"/>
        </w:rPr>
        <w:instrText xml:space="preserve"> ADDIN EN.CITE </w:instrText>
      </w:r>
      <w:r w:rsidR="00864747">
        <w:rPr>
          <w:color w:val="000000"/>
          <w:szCs w:val="24"/>
        </w:rPr>
        <w:fldChar w:fldCharType="begin">
          <w:fldData xml:space="preserve">PEVuZE5vdGU+PENpdGU+PEF1dGhvcj5CaTwvQXV0aG9yPjxZZWFyPjIwMTU8L1llYXI+PFJlY051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(Bi et al., 2015)</w:t>
      </w:r>
      <w:r>
        <w:rPr>
          <w:color w:val="000000"/>
          <w:szCs w:val="24"/>
        </w:rPr>
        <w:fldChar w:fldCharType="end"/>
      </w:r>
      <w:r>
        <w:rPr>
          <w:color w:val="000000"/>
          <w:szCs w:val="24"/>
        </w:rPr>
        <w:t xml:space="preserve">. Other </w:t>
      </w:r>
      <w:r w:rsidR="000F2C47">
        <w:rPr>
          <w:color w:val="000000"/>
          <w:szCs w:val="24"/>
        </w:rPr>
        <w:t>PRR</w:t>
      </w:r>
      <w:r w:rsidR="00FC6D43">
        <w:rPr>
          <w:color w:val="000000"/>
          <w:szCs w:val="24"/>
        </w:rPr>
        <w:t>s</w:t>
      </w:r>
      <w:r w:rsidR="000F2C47">
        <w:rPr>
          <w:color w:val="000000"/>
          <w:szCs w:val="24"/>
        </w:rPr>
        <w:t xml:space="preserve"> that may potentially be involved in </w:t>
      </w:r>
      <w:r w:rsidRPr="000F2C47" w:rsidR="000F2C47">
        <w:rPr>
          <w:i/>
          <w:color w:val="000000"/>
          <w:szCs w:val="24"/>
        </w:rPr>
        <w:t>S. epidermidis</w:t>
      </w:r>
      <w:r w:rsidR="000F2C47">
        <w:rPr>
          <w:color w:val="000000"/>
          <w:szCs w:val="24"/>
        </w:rPr>
        <w:t xml:space="preserve"> sensing are NOD-like </w:t>
      </w:r>
      <w:r>
        <w:rPr>
          <w:color w:val="000000"/>
          <w:szCs w:val="24"/>
        </w:rPr>
        <w:t>receptors</w:t>
      </w:r>
      <w:r w:rsidR="000F2C47">
        <w:rPr>
          <w:color w:val="000000"/>
          <w:szCs w:val="24"/>
        </w:rPr>
        <w:t xml:space="preserve">, as they </w:t>
      </w:r>
      <w:r w:rsidR="00FC6D43">
        <w:rPr>
          <w:color w:val="000000"/>
          <w:szCs w:val="24"/>
        </w:rPr>
        <w:t xml:space="preserve">recognize </w:t>
      </w:r>
      <w:r w:rsidRPr="00FC6D43" w:rsidR="00FC6D43">
        <w:rPr>
          <w:i/>
          <w:color w:val="000000"/>
          <w:szCs w:val="24"/>
        </w:rPr>
        <w:t>S. epidermidis</w:t>
      </w:r>
      <w:r w:rsidR="00FC6D43">
        <w:rPr>
          <w:color w:val="000000"/>
          <w:szCs w:val="24"/>
        </w:rPr>
        <w:t xml:space="preserve">-derived PDG </w:t>
      </w:r>
      <w:r w:rsidR="00FC6D43">
        <w:rPr>
          <w:color w:val="000000"/>
          <w:szCs w:val="24"/>
        </w:rPr>
        <w:fldChar w:fldCharType="begin"/>
      </w:r>
      <w:r w:rsidR="00864747">
        <w:rPr>
          <w:color w:val="000000"/>
          <w:szCs w:val="24"/>
        </w:rPr>
        <w:instrText xml:space="preserve"> ADDIN EN.CITE &lt;EndNote&gt;&lt;Cite&gt;&lt;Author&gt;Natsuka&lt;/Author&gt;&lt;Year&gt;2008&lt;/Year&gt;&lt;RecNum&gt;545&lt;/RecNum&gt;&lt;DisplayText&gt;(Natsuka et al., 2008)&lt;/DisplayText&gt;&lt;record&gt;&lt;rec-number&gt;545&lt;/rec-number&gt;&lt;foreign-keys&gt;&lt;key app="EN" db-id="swz09f9rn5safyetpfpxaxprezttdvpd9tft" timestamp="1493476187"&gt;545&lt;/key&gt;&lt;/foreign-keys&gt;&lt;ref-type name="Journal Article"&gt;17&lt;/ref-type&gt;&lt;contributors&gt;&lt;authors&gt;&lt;author&gt;Natsuka, M.&lt;/author&gt;&lt;author&gt;Uehara, A.&lt;/author&gt;&lt;author&gt;Yang, S.&lt;/author&gt;&lt;author&gt;Echigo, S.&lt;/author&gt;&lt;author&gt;Takada, H.&lt;/author&gt;&lt;/authors&gt;&lt;/contributors&gt;&lt;auth-address&gt;Department of Microbiology and Immunology, Tohoku University School of Dentistry, Aoba-ku, Sendai, Japan.&lt;/auth-address&gt;&lt;titles&gt;&lt;title&gt;A polymer-type water-soluble peptidoglycan exhibited both Toll-like receptor 2- and NOD2-agonistic activities, resulting in synergistic activation of human monocytic cells&lt;/title&gt;&lt;secondary-title&gt;Innate Immun&lt;/secondary-title&gt;&lt;/titles&gt;&lt;periodical&gt;&lt;full-title&gt;Innate Immun&lt;/full-title&gt;&lt;/periodical&gt;&lt;pages&gt;298-308&lt;/pages&gt;&lt;volume&gt;14&lt;/volume&gt;&lt;number&gt;5&lt;/number&gt;&lt;keywords&gt;&lt;keyword&gt;Cell Line, Tumor&lt;/keyword&gt;&lt;keyword&gt;Cytokines/biosynthesis&lt;/keyword&gt;&lt;keyword&gt;Humans&lt;/keyword&gt;&lt;keyword&gt;Lymphocyte Activation&lt;/keyword&gt;&lt;keyword&gt;Monocytes/*drug effects/immunology&lt;/keyword&gt;&lt;keyword&gt;Nod2 Signaling Adaptor Protein/*agonists/metabolism&lt;/keyword&gt;&lt;keyword&gt;Peptidoglycan/chemistry/*immunology/isolation &amp;amp; purification&lt;/keyword&gt;&lt;keyword&gt;Staphylococcus aureus/immunology&lt;/keyword&gt;&lt;keyword&gt;Staphylococcus epidermidis/immunology&lt;/keyword&gt;&lt;keyword&gt;Toll-Like Receptor 2/*agonists/metabolism&lt;/keyword&gt;&lt;/keywords&gt;&lt;dates&gt;&lt;year&gt;2008&lt;/year&gt;&lt;pub-dates&gt;&lt;date&gt;Oct&lt;/date&gt;&lt;/pub-dates&gt;&lt;/dates&gt;&lt;isbn&gt;1753-4259 (Print)&amp;#xD;1753-4259 (Linking)&lt;/isbn&gt;&lt;accession-num&gt;18809654&lt;/accession-num&gt;&lt;urls&gt;&lt;related-urls&gt;&lt;url&gt;http://www.ncbi.nlm.nih.gov/pubmed/18809654&lt;/url&gt;&lt;/related-urls&gt;&lt;/urls&gt;&lt;electronic-resource-num&gt;10.1177/1753425908096518&lt;/electronic-resource-num&gt;&lt;/record&gt;&lt;/Cite&gt;&lt;/EndNote&gt;</w:instrText>
      </w:r>
      <w:r w:rsidR="00FC6D43">
        <w:rPr>
          <w:color w:val="000000"/>
          <w:szCs w:val="24"/>
        </w:rPr>
        <w:fldChar w:fldCharType="separate"/>
      </w:r>
      <w:r w:rsidR="00864747">
        <w:rPr>
          <w:noProof/>
          <w:color w:val="000000"/>
          <w:szCs w:val="24"/>
        </w:rPr>
        <w:t>(Natsuka et al., 2008)</w:t>
      </w:r>
      <w:r w:rsidR="00FC6D43">
        <w:rPr>
          <w:color w:val="000000"/>
          <w:szCs w:val="24"/>
        </w:rPr>
        <w:fldChar w:fldCharType="end"/>
      </w:r>
      <w:r w:rsidR="00FC6D43">
        <w:rPr>
          <w:color w:val="000000"/>
          <w:szCs w:val="24"/>
        </w:rPr>
        <w:t>.</w:t>
      </w:r>
      <w:r>
        <w:rPr>
          <w:color w:val="000000"/>
          <w:szCs w:val="24"/>
        </w:rPr>
        <w:t xml:space="preserve"> </w:t>
      </w:r>
      <w:r w:rsidR="00FC6D43">
        <w:rPr>
          <w:color w:val="000000"/>
          <w:szCs w:val="24"/>
        </w:rPr>
        <w:t>CD14, expressed mostly in monocytes and macrophages, is a TLR-2 co-receptor which may contribute to</w:t>
      </w:r>
      <w:r>
        <w:rPr>
          <w:color w:val="000000"/>
          <w:szCs w:val="24"/>
        </w:rPr>
        <w:t xml:space="preserve"> </w:t>
      </w:r>
      <w:r>
        <w:rPr>
          <w:i/>
          <w:color w:val="000000"/>
          <w:szCs w:val="24"/>
        </w:rPr>
        <w:t>S. epidermidis</w:t>
      </w:r>
      <w:r>
        <w:rPr>
          <w:color w:val="000000"/>
          <w:szCs w:val="24"/>
        </w:rPr>
        <w:t xml:space="preserve"> </w:t>
      </w:r>
      <w:r w:rsidR="00FC6D43">
        <w:rPr>
          <w:color w:val="000000"/>
          <w:szCs w:val="24"/>
        </w:rPr>
        <w:t xml:space="preserve">recognition in some cell subsets </w:t>
      </w:r>
      <w:r>
        <w:rPr>
          <w:color w:val="000000"/>
          <w:szCs w:val="24"/>
        </w:rPr>
        <w:fldChar w:fldCharType="begin">
          <w:fldData xml:space="preserve">PEVuZE5vdGU+PENpdGU+PEF1dGhvcj5IYXRha2V5YW1hPC9BdXRob3I+PFllYXI+MjAwMzwvWWVh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PEVuZE5vdGU+PENpdGU+PEF1dGhvcj5IYXRha2V5YW1hPC9BdXRob3I+PFllYXI+MjAwMzwvWWVh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(Hatakeyama et al., 2003)</w:t>
      </w:r>
      <w:r>
        <w:rPr>
          <w:color w:val="000000"/>
          <w:szCs w:val="24"/>
        </w:rPr>
        <w:fldChar w:fldCharType="end"/>
      </w:r>
      <w:r>
        <w:rPr>
          <w:color w:val="000000"/>
          <w:szCs w:val="24"/>
        </w:rPr>
        <w:t xml:space="preserve">. PSMs produced by </w:t>
      </w:r>
      <w:r>
        <w:rPr>
          <w:i/>
          <w:color w:val="000000"/>
          <w:szCs w:val="24"/>
        </w:rPr>
        <w:t>S. epidermidis</w:t>
      </w:r>
      <w:r>
        <w:rPr>
          <w:color w:val="000000"/>
          <w:szCs w:val="24"/>
        </w:rPr>
        <w:t xml:space="preserve"> can be sensed by formyl peptide receptor 2 (FPR2/ALX) </w:t>
      </w:r>
      <w:r>
        <w:rPr>
          <w:color w:val="000000"/>
          <w:szCs w:val="24"/>
        </w:rPr>
        <w:fldChar w:fldCharType="begin">
          <w:fldData xml:space="preserve">PEVuZE5vdGU+PENpdGU+PEF1dGhvcj5LcmV0c2NobWVyPC9BdXRob3I+PFllYXI+MjAxNTwvWWVh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=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PEVuZE5vdGU+PENpdGU+PEF1dGhvcj5LcmV0c2NobWVyPC9BdXRob3I+PFllYXI+MjAxNTwvWWVh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=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(Kretschmer et al., 2012; Kretschmer et al., 2015)</w:t>
      </w:r>
      <w:r>
        <w:rPr>
          <w:color w:val="000000"/>
          <w:szCs w:val="24"/>
        </w:rPr>
        <w:fldChar w:fldCharType="end"/>
      </w:r>
      <w:r>
        <w:rPr>
          <w:color w:val="000000"/>
          <w:szCs w:val="24"/>
        </w:rPr>
        <w:t xml:space="preserve">, expressed in neutrophils and involved in their recruitment to the infection site </w:t>
      </w:r>
      <w:r>
        <w:rPr>
          <w:color w:val="000000"/>
          <w:szCs w:val="24"/>
        </w:rPr>
        <w:fldChar w:fldCharType="begin">
          <w:fldData xml:space="preserve">PEVuZE5vdGU+PENpdGU+PEF1dGhvcj5SYXV0ZW5iZXJnPC9BdXRob3I+PFllYXI+MjAxMTwvWWVh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PEVuZE5vdGU+PENpdGU+PEF1dGhvcj5SYXV0ZW5iZXJnPC9BdXRob3I+PFllYXI+MjAxMTwvWWVh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(Rautenberg et al., 2011)</w:t>
      </w:r>
      <w:r>
        <w:rPr>
          <w:color w:val="000000"/>
          <w:szCs w:val="24"/>
        </w:rPr>
        <w:fldChar w:fldCharType="end"/>
      </w:r>
      <w:r>
        <w:rPr>
          <w:color w:val="000000"/>
          <w:szCs w:val="24"/>
        </w:rPr>
        <w:t xml:space="preserve">. To date, the contribution of these receptors </w:t>
      </w:r>
      <w:r>
        <w:rPr>
          <w:i/>
          <w:color w:val="000000"/>
          <w:szCs w:val="24"/>
        </w:rPr>
        <w:t>in vivo</w:t>
      </w:r>
      <w:r>
        <w:rPr>
          <w:color w:val="000000"/>
          <w:szCs w:val="24"/>
        </w:rPr>
        <w:t xml:space="preserve"> has not been addressed.</w:t>
      </w:r>
    </w:p>
    <w:p w:rsidR="00BA1417" w:rsidP="000C7E2A" w:rsidRDefault="005B188A">
      <w:pPr>
        <w:pStyle w:val="Heading3"/>
      </w:pPr>
      <w:r>
        <w:t>Induction of antimicrobial peptides (AMPs)</w:t>
      </w:r>
    </w:p>
    <w:p w:rsidR="005B188A" w:rsidP="005B188A" w:rsidRDefault="005B188A">
      <w:pPr>
        <w:autoSpaceDE w:val="0"/>
        <w:autoSpaceDN w:val="0"/>
        <w:adjustRightInd w:val="0"/>
        <w:spacing w:before="100" w:beforeAutospacing="1" w:after="100" w:afterAutospacing="1"/>
        <w:jc w:val="both"/>
        <w:rPr>
          <w:szCs w:val="24"/>
        </w:rPr>
      </w:pPr>
      <w:r>
        <w:rPr>
          <w:szCs w:val="24"/>
        </w:rPr>
        <w:t>Human AMPs are a heterogeneous group of amphipathic peptides, which may be subdivided depending on their structure and function. AMPs function</w:t>
      </w:r>
      <w:r w:rsidR="009C1A95">
        <w:rPr>
          <w:szCs w:val="24"/>
        </w:rPr>
        <w:t>s include</w:t>
      </w:r>
      <w:r>
        <w:rPr>
          <w:szCs w:val="24"/>
        </w:rPr>
        <w:t xml:space="preserve"> rapid, direct killing of microbes and activation/modulation of immune responses</w:t>
      </w:r>
      <w:r w:rsidR="00EB50A5">
        <w:rPr>
          <w:szCs w:val="24"/>
        </w:rPr>
        <w:t>, such as cell recruitment or chemokine production</w:t>
      </w:r>
      <w:r>
        <w:rPr>
          <w:szCs w:val="24"/>
        </w:rPr>
        <w:t xml:space="preserve">. One of the most effective early responses of the host to pathogenic insults is mediated through human β-defensins (hBD). </w:t>
      </w:r>
      <w:r>
        <w:rPr>
          <w:i/>
          <w:szCs w:val="24"/>
        </w:rPr>
        <w:t>In vitro</w:t>
      </w:r>
      <w:r>
        <w:rPr>
          <w:szCs w:val="24"/>
        </w:rPr>
        <w:t xml:space="preserve"> experiments with keratinocytes or skin explants have shown that </w:t>
      </w:r>
      <w:r>
        <w:rPr>
          <w:i/>
          <w:szCs w:val="24"/>
        </w:rPr>
        <w:t>S. epidermidis</w:t>
      </w:r>
      <w:r>
        <w:rPr>
          <w:szCs w:val="24"/>
        </w:rPr>
        <w:t xml:space="preserve"> or its culture supernatants can elicit high levels of hBD-2 and hBD-3 but not hBD-1 </w:t>
      </w:r>
      <w:r>
        <w:rPr>
          <w:szCs w:val="24"/>
        </w:rPr>
        <w:fldChar w:fldCharType="begin">
          <w:fldData xml:space="preserve">PEVuZE5vdGU+PENpdGU+PEF1dGhvcj5PbW1vcmk8L0F1dGhvcj48WWVhcj4yMDEzPC9ZZWFyPjxS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</w:fldData>
        </w:fldChar>
      </w:r>
      <w:r w:rsidR="00864747">
        <w:rPr>
          <w:szCs w:val="24"/>
        </w:rPr>
        <w:instrText xml:space="preserve"> ADDIN EN.CITE </w:instrText>
      </w:r>
      <w:r w:rsidR="00864747">
        <w:rPr>
          <w:szCs w:val="24"/>
        </w:rPr>
        <w:fldChar w:fldCharType="begin">
          <w:fldData xml:space="preserve">PEVuZE5vdGU+PENpdGU+PEF1dGhvcj5PbW1vcmk8L0F1dGhvcj48WWVhcj4yMDEzPC9ZZWFyPjxS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(Lai et al., 2010; Li et al., 2013; Ommori et al., 2013; Percoco et al., 2013; Park et al., 2014)</w:t>
      </w:r>
      <w:r>
        <w:rPr>
          <w:szCs w:val="24"/>
        </w:rPr>
        <w:fldChar w:fldCharType="end"/>
      </w:r>
      <w:r>
        <w:rPr>
          <w:szCs w:val="24"/>
        </w:rPr>
        <w:t xml:space="preserve">, and RNase7 and cathelicidin LL-37 in epithelial cells </w:t>
      </w:r>
      <w:r>
        <w:rPr>
          <w:szCs w:val="24"/>
        </w:rPr>
        <w:fldChar w:fldCharType="begin">
          <w:fldData xml:space="preserve">PEVuZE5vdGU+PENpdGU+PEF1dGhvcj5CdXJnZXk8L0F1dGhvcj48WWVhcj4yMDE2PC9ZZWFyPjxS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</w:fldData>
        </w:fldChar>
      </w:r>
      <w:r w:rsidR="00864747">
        <w:rPr>
          <w:szCs w:val="24"/>
        </w:rPr>
        <w:instrText xml:space="preserve"> ADDIN EN.CITE </w:instrText>
      </w:r>
      <w:r w:rsidR="00864747">
        <w:rPr>
          <w:szCs w:val="24"/>
        </w:rPr>
        <w:fldChar w:fldCharType="begin">
          <w:fldData xml:space="preserve">PEVuZE5vdGU+PENpdGU+PEF1dGhvcj5CdXJnZXk8L0F1dGhvcj48WWVhcj4yMDE2PC9ZZWFyPjxS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(Burgey et al., 2016)</w:t>
      </w:r>
      <w:r>
        <w:rPr>
          <w:szCs w:val="24"/>
        </w:rPr>
        <w:fldChar w:fldCharType="end"/>
      </w:r>
      <w:r>
        <w:rPr>
          <w:szCs w:val="24"/>
        </w:rPr>
        <w:t xml:space="preserve">. This AMP induction may be beneficial under healthy conditions to counteract more pathogenic species </w:t>
      </w:r>
      <w:r>
        <w:rPr>
          <w:szCs w:val="24"/>
        </w:rPr>
        <w:fldChar w:fldCharType="begin">
          <w:fldData xml:space="preserve">PEVuZE5vdGU+PENpdGU+PEF1dGhvcj5MaTwvQXV0aG9yPjxZZWFyPjIwMTM8L1llYXI+PFJlY051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==
</w:fldData>
        </w:fldChar>
      </w:r>
      <w:r w:rsidR="00864747">
        <w:rPr>
          <w:szCs w:val="24"/>
        </w:rPr>
        <w:instrText xml:space="preserve"> ADDIN EN.CITE </w:instrText>
      </w:r>
      <w:r w:rsidR="00864747">
        <w:rPr>
          <w:szCs w:val="24"/>
        </w:rPr>
        <w:fldChar w:fldCharType="begin">
          <w:fldData xml:space="preserve">PEVuZE5vdGU+PENpdGU+PEF1dGhvcj5MaTwvQXV0aG9yPjxZZWFyPjIwMTM8L1llYXI+PFJlY051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==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(Lai et al., 2010; Li et al., 2013)</w:t>
      </w:r>
      <w:r>
        <w:rPr>
          <w:szCs w:val="24"/>
        </w:rPr>
        <w:fldChar w:fldCharType="end"/>
      </w:r>
      <w:r>
        <w:rPr>
          <w:szCs w:val="24"/>
        </w:rPr>
        <w:t xml:space="preserve"> but can be also expected to contribute to defense in </w:t>
      </w:r>
      <w:r>
        <w:rPr>
          <w:i/>
          <w:szCs w:val="24"/>
        </w:rPr>
        <w:t>S. epidermidis</w:t>
      </w:r>
      <w:r>
        <w:rPr>
          <w:szCs w:val="24"/>
        </w:rPr>
        <w:t xml:space="preserve"> superficial or ocular infections. </w:t>
      </w:r>
      <w:r w:rsidR="00C10C11">
        <w:rPr>
          <w:color w:val="000000"/>
          <w:szCs w:val="24"/>
        </w:rPr>
        <w:t xml:space="preserve">Of relevance, some of them (hBD-2, hBD-3, LL-37 and human alpha defensin (HNP)-1) have been proven, to different extents, </w:t>
      </w:r>
      <w:r w:rsidR="0063575C">
        <w:rPr>
          <w:color w:val="000000"/>
          <w:szCs w:val="24"/>
        </w:rPr>
        <w:t xml:space="preserve">to be </w:t>
      </w:r>
      <w:r w:rsidR="00C10C11">
        <w:rPr>
          <w:color w:val="000000"/>
          <w:szCs w:val="24"/>
        </w:rPr>
        <w:t xml:space="preserve">effective against </w:t>
      </w:r>
      <w:r w:rsidR="00C10C11">
        <w:rPr>
          <w:i/>
          <w:color w:val="000000"/>
          <w:szCs w:val="24"/>
        </w:rPr>
        <w:t>S. epidermidis in vitro</w:t>
      </w:r>
      <w:r w:rsidR="00C10C11">
        <w:rPr>
          <w:color w:val="000000"/>
          <w:szCs w:val="24"/>
        </w:rPr>
        <w:t xml:space="preserve"> </w:t>
      </w:r>
      <w:r w:rsidR="00C10C11">
        <w:rPr>
          <w:color w:val="000000"/>
          <w:szCs w:val="24"/>
        </w:rPr>
        <w:fldChar w:fldCharType="begin">
          <w:fldData xml:space="preserve">PEVuZE5vdGU+PENpdGU+PEF1dGhvcj5UdXJuZXI8L0F1dGhvcj48WWVhcj4xOTk4PC9ZZWFyPjxS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</w:fldData>
        </w:fldChar>
      </w:r>
      <w:r w:rsidR="00864747">
        <w:rPr>
          <w:color w:val="000000"/>
          <w:szCs w:val="24"/>
        </w:rPr>
        <w:instrText xml:space="preserve"> ADDIN EN.CITE </w:instrText>
      </w:r>
      <w:r w:rsidR="00864747">
        <w:rPr>
          <w:color w:val="000000"/>
          <w:szCs w:val="24"/>
        </w:rPr>
        <w:fldChar w:fldCharType="begin">
          <w:fldData xml:space="preserve">PEVuZE5vdGU+PENpdGU+PEF1dGhvcj5UdXJuZXI8L0F1dGhvcj48WWVhcj4xOTk4PC9ZZWFyPjxS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sidR="00C10C11">
        <w:rPr>
          <w:color w:val="000000"/>
          <w:szCs w:val="24"/>
        </w:rPr>
      </w:r>
      <w:r w:rsidR="00C10C11">
        <w:rPr>
          <w:color w:val="000000"/>
          <w:szCs w:val="24"/>
        </w:rPr>
        <w:fldChar w:fldCharType="separate"/>
      </w:r>
      <w:r w:rsidR="00864747">
        <w:rPr>
          <w:noProof/>
          <w:color w:val="000000"/>
          <w:szCs w:val="24"/>
        </w:rPr>
        <w:t>(Turner et al., 1998; Gordon et al., 2005; Huang et al., 2007; Dapunt et al., 2016b)</w:t>
      </w:r>
      <w:r w:rsidR="00C10C11">
        <w:rPr>
          <w:color w:val="000000"/>
          <w:szCs w:val="24"/>
        </w:rPr>
        <w:fldChar w:fldCharType="end"/>
      </w:r>
      <w:r w:rsidR="00C10C11">
        <w:rPr>
          <w:color w:val="000000"/>
          <w:szCs w:val="24"/>
        </w:rPr>
        <w:t xml:space="preserve">, although no data is available from </w:t>
      </w:r>
      <w:r w:rsidR="00C10C11">
        <w:rPr>
          <w:i/>
          <w:color w:val="000000"/>
          <w:szCs w:val="24"/>
        </w:rPr>
        <w:t>in vivo</w:t>
      </w:r>
      <w:r w:rsidR="00C10C11">
        <w:rPr>
          <w:color w:val="000000"/>
          <w:szCs w:val="24"/>
        </w:rPr>
        <w:t xml:space="preserve"> studies. </w:t>
      </w:r>
      <w:r w:rsidR="00EB50A5">
        <w:rPr>
          <w:color w:val="000000"/>
          <w:szCs w:val="24"/>
        </w:rPr>
        <w:t xml:space="preserve">Nevertheless, the studies mentioned above showed some discrepancies in terms </w:t>
      </w:r>
      <w:r w:rsidR="00EB50A5">
        <w:rPr>
          <w:color w:val="000000"/>
          <w:szCs w:val="24"/>
        </w:rPr>
        <w:lastRenderedPageBreak/>
        <w:t xml:space="preserve">of AMP killing capacity, which could be explained by differences in strains used, as some of them may possess mechanisms against AMP. </w:t>
      </w:r>
      <w:r w:rsidR="009C1A95">
        <w:rPr>
          <w:color w:val="000000"/>
          <w:szCs w:val="24"/>
        </w:rPr>
        <w:t>More relevant in the context of</w:t>
      </w:r>
      <w:r>
        <w:rPr>
          <w:color w:val="000000"/>
          <w:szCs w:val="24"/>
        </w:rPr>
        <w:t xml:space="preserve"> </w:t>
      </w:r>
      <w:r>
        <w:rPr>
          <w:i/>
          <w:color w:val="000000"/>
          <w:szCs w:val="24"/>
        </w:rPr>
        <w:t>S. epidermidis</w:t>
      </w:r>
      <w:r>
        <w:rPr>
          <w:color w:val="000000"/>
          <w:szCs w:val="24"/>
        </w:rPr>
        <w:t xml:space="preserve"> DRI, other cell types including neutrophils</w:t>
      </w:r>
      <w:r w:rsidR="00C10C11">
        <w:rPr>
          <w:color w:val="000000"/>
          <w:szCs w:val="24"/>
        </w:rPr>
        <w:t xml:space="preserve"> and monocytes can produce AMPs. </w:t>
      </w:r>
      <w:r w:rsidRPr="000C2832" w:rsidR="00C10C11">
        <w:rPr>
          <w:color w:val="000000"/>
          <w:szCs w:val="24"/>
        </w:rPr>
        <w:t>Th</w:t>
      </w:r>
      <w:r w:rsidRPr="000C2832" w:rsidR="00DB7834">
        <w:rPr>
          <w:color w:val="000000"/>
          <w:szCs w:val="24"/>
        </w:rPr>
        <w:t>ese AMPs</w:t>
      </w:r>
      <w:r w:rsidRPr="000C2832" w:rsidR="00C10C11">
        <w:rPr>
          <w:color w:val="000000"/>
          <w:szCs w:val="24"/>
        </w:rPr>
        <w:t xml:space="preserve"> will often </w:t>
      </w:r>
      <w:r w:rsidRPr="000C2832">
        <w:rPr>
          <w:color w:val="000000"/>
          <w:szCs w:val="24"/>
        </w:rPr>
        <w:t>be located in the phagolysosomes</w:t>
      </w:r>
      <w:r w:rsidRPr="000C2832" w:rsidR="00C10C11">
        <w:rPr>
          <w:color w:val="000000"/>
          <w:szCs w:val="24"/>
        </w:rPr>
        <w:t>,</w:t>
      </w:r>
      <w:r w:rsidRPr="000C2832" w:rsidR="006B2584">
        <w:rPr>
          <w:color w:val="000000"/>
          <w:szCs w:val="24"/>
        </w:rPr>
        <w:t xml:space="preserve"> where they </w:t>
      </w:r>
      <w:r w:rsidRPr="000C2832" w:rsidR="00C10C11">
        <w:rPr>
          <w:color w:val="000000"/>
          <w:szCs w:val="24"/>
        </w:rPr>
        <w:t>can</w:t>
      </w:r>
      <w:r w:rsidRPr="000C2832" w:rsidR="006B2584">
        <w:rPr>
          <w:color w:val="000000"/>
          <w:szCs w:val="24"/>
        </w:rPr>
        <w:t xml:space="preserve"> contribute to bacteria killing</w:t>
      </w:r>
      <w:r w:rsidRPr="000C2832">
        <w:rPr>
          <w:color w:val="000000"/>
          <w:szCs w:val="24"/>
        </w:rPr>
        <w:t>.</w:t>
      </w:r>
      <w:r>
        <w:rPr>
          <w:color w:val="000000"/>
          <w:szCs w:val="24"/>
        </w:rPr>
        <w:t xml:space="preserve"> Of interest, hBD-3, LL-37 and hepcidin 20, a liver-derived AMP, have been shown to reduce </w:t>
      </w:r>
      <w:r>
        <w:rPr>
          <w:i/>
          <w:color w:val="000000"/>
          <w:szCs w:val="24"/>
        </w:rPr>
        <w:t>S. epidermidis</w:t>
      </w:r>
      <w:r>
        <w:rPr>
          <w:color w:val="000000"/>
          <w:szCs w:val="24"/>
        </w:rPr>
        <w:t xml:space="preserve"> attachment and/or biofilm formation </w:t>
      </w:r>
      <w:r>
        <w:rPr>
          <w:i/>
          <w:color w:val="000000"/>
          <w:szCs w:val="24"/>
        </w:rPr>
        <w:t>in vitro</w:t>
      </w:r>
      <w:r>
        <w:rPr>
          <w:color w:val="000000"/>
          <w:szCs w:val="24"/>
        </w:rPr>
        <w:t xml:space="preserve"> </w:t>
      </w:r>
      <w:r>
        <w:rPr>
          <w:color w:val="000000"/>
          <w:szCs w:val="24"/>
        </w:rPr>
        <w:fldChar w:fldCharType="begin">
          <w:fldData xml:space="preserve">PEVuZE5vdGU+PENpdGU+PEF1dGhvcj5IZWxsPC9BdXRob3I+PFllYXI+MjAxMDwvWWVhcj48UmVj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==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PEVuZE5vdGU+PENpdGU+PEF1dGhvcj5IZWxsPC9BdXRob3I+PFllYXI+MjAxMDwvWWVhcj48UmVj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==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(Hell et al., 2010; Zhu et al., 2013; Brancatisano et al., 2014)</w:t>
      </w:r>
      <w:r>
        <w:rPr>
          <w:color w:val="000000"/>
          <w:szCs w:val="24"/>
        </w:rPr>
        <w:fldChar w:fldCharType="end"/>
      </w:r>
      <w:r>
        <w:rPr>
          <w:color w:val="000000"/>
          <w:szCs w:val="24"/>
        </w:rPr>
        <w:t xml:space="preserve">. The mechanisms of action is currently unknown, although for hBD-3 a decrease in icaA and icaD expression and increase of icaR were associated with the observations </w:t>
      </w:r>
      <w:r>
        <w:rPr>
          <w:color w:val="000000"/>
          <w:szCs w:val="24"/>
        </w:rPr>
        <w:fldChar w:fldCharType="begin"/>
      </w:r>
      <w:r w:rsidR="00864747">
        <w:rPr>
          <w:color w:val="000000"/>
          <w:szCs w:val="24"/>
        </w:rPr>
        <w:instrText xml:space="preserve"> ADDIN EN.CITE &lt;EndNote&gt;&lt;Cite&gt;&lt;Author&gt;Zhu&lt;/Author&gt;&lt;Year&gt;2013&lt;/Year&gt;&lt;RecNum&gt;532&lt;/RecNum&gt;&lt;DisplayText&gt;(Zhu et al., 2013)&lt;/DisplayText&gt;&lt;record&gt;&lt;rec-number&gt;532&lt;/rec-number&gt;&lt;foreign-keys&gt;&lt;key app="EN" db-id="swz09f9rn5safyetpfpxaxprezttdvpd9tft" timestamp="1492280020"&gt;532&lt;/key&gt;&lt;/foreign-keys&gt;&lt;ref-type name="Journal Article"&gt;17&lt;/ref-type&gt;&lt;contributors&gt;&lt;authors&gt;&lt;author&gt;Zhu, C.&lt;/author&gt;&lt;author&gt;Tan, H.&lt;/author&gt;&lt;author&gt;Cheng, T.&lt;/author&gt;&lt;author&gt;Shen, H.&lt;/author&gt;&lt;author&gt;Shao, J.&lt;/author&gt;&lt;author&gt;Guo, Y.&lt;/author&gt;&lt;author&gt;Shi, S.&lt;/author&gt;&lt;author&gt;Zhang, X.&lt;/author&gt;&lt;/authors&gt;&lt;/contributors&gt;&lt;auth-address&gt;Department of Orthopaedic Surgery, Shanghai Sixth People&amp;apos;s Hospital, Shanghai Jiao Tong University School of Medicine, Shanghai, China.&lt;/auth-address&gt;&lt;titles&gt;&lt;title&gt;Human beta-defensin 3 inhibits antibiotic-resistant Staphylococcus biofilm formation&lt;/title&gt;&lt;secondary-title&gt;J Surg Res&lt;/secondary-title&gt;&lt;/titles&gt;&lt;periodical&gt;&lt;full-title&gt;J Surg Res&lt;/full-title&gt;&lt;/periodical&gt;&lt;pages&gt;204-13&lt;/pages&gt;&lt;volume&gt;183&lt;/volume&gt;&lt;number&gt;1&lt;/number&gt;&lt;keywords&gt;&lt;keyword&gt;Bacterial Proteins/metabolism&lt;/keyword&gt;&lt;keyword&gt;Biofilms/*drug effects&lt;/keyword&gt;&lt;keyword&gt;Cell Adhesion&lt;/keyword&gt;&lt;keyword&gt;Gene Expression&lt;/keyword&gt;&lt;keyword&gt;Humans&lt;/keyword&gt;&lt;keyword&gt;Methicillin-Resistant Staphylococcus aureus/*drug effects&lt;/keyword&gt;&lt;keyword&gt;Microbial Sensitivity Tests&lt;/keyword&gt;&lt;keyword&gt;Microscopy, Confocal&lt;/keyword&gt;&lt;keyword&gt;Microscopy, Electron, Scanning&lt;/keyword&gt;&lt;keyword&gt;Operon&lt;/keyword&gt;&lt;keyword&gt;Penicillin-Binding Proteins&lt;/keyword&gt;&lt;keyword&gt;Phenotype&lt;/keyword&gt;&lt;keyword&gt;Staphylococcus epidermidis/*drug effects&lt;/keyword&gt;&lt;keyword&gt;Titanium&lt;/keyword&gt;&lt;keyword&gt;beta-Defensins/*pharmacology&lt;/keyword&gt;&lt;/keywords&gt;&lt;dates&gt;&lt;year&gt;2013&lt;/year&gt;&lt;pub-dates&gt;&lt;date&gt;Jul&lt;/date&gt;&lt;/pub-dates&gt;&lt;/dates&gt;&lt;isbn&gt;1095-8673 (Electronic)&amp;#xD;0022-4804 (Linking)&lt;/isbn&gt;&lt;accession-num&gt;23273885&lt;/accession-num&gt;&lt;urls&gt;&lt;related-urls&gt;&lt;url&gt;http://www.ncbi.nlm.nih.gov/pubmed/23273885&lt;/url&gt;&lt;/related-urls&gt;&lt;/urls&gt;&lt;electronic-resource-num&gt;10.1016/j.jss.2012.11.048&lt;/electronic-resource-num&gt;&lt;/record&gt;&lt;/Cite&gt;&lt;/EndNote&gt;</w:instrText>
      </w:r>
      <w:r>
        <w:rPr>
          <w:color w:val="000000"/>
          <w:szCs w:val="24"/>
        </w:rPr>
        <w:fldChar w:fldCharType="separate"/>
      </w:r>
      <w:r w:rsidR="00864747">
        <w:rPr>
          <w:noProof/>
          <w:color w:val="000000"/>
          <w:szCs w:val="24"/>
        </w:rPr>
        <w:t>(Zhu et al., 2013)</w:t>
      </w:r>
      <w:r>
        <w:rPr>
          <w:color w:val="000000"/>
          <w:szCs w:val="24"/>
        </w:rPr>
        <w:fldChar w:fldCharType="end"/>
      </w:r>
      <w:r>
        <w:rPr>
          <w:color w:val="000000"/>
          <w:szCs w:val="24"/>
        </w:rPr>
        <w:t xml:space="preserve">. </w:t>
      </w:r>
    </w:p>
    <w:p w:rsidR="005B188A" w:rsidP="005B188A" w:rsidRDefault="005B188A">
      <w:pPr>
        <w:pStyle w:val="Heading3"/>
      </w:pPr>
      <w:r w:rsidRPr="005B188A">
        <w:t>Phagocytosis/killing by neutrophils and macrophages</w:t>
      </w:r>
    </w:p>
    <w:p w:rsidR="00E96E64" w:rsidP="005B188A" w:rsidRDefault="005B188A">
      <w:pPr>
        <w:autoSpaceDE w:val="0"/>
        <w:autoSpaceDN w:val="0"/>
        <w:adjustRightInd w:val="0"/>
        <w:spacing w:before="100" w:beforeAutospacing="1" w:after="100" w:afterAutospacing="1"/>
        <w:jc w:val="both"/>
        <w:rPr>
          <w:iCs/>
          <w:szCs w:val="24"/>
        </w:rPr>
      </w:pPr>
      <w:r>
        <w:rPr>
          <w:iCs/>
          <w:szCs w:val="24"/>
        </w:rPr>
        <w:t>Phagocytosis by neutrophils is one of the most important mechanisms for elimination of contaminating or infecting bacteria. Neutrophils migrate to the site of infection, following host signals (e.g. chemokines, AMPs) or sensing bacterial components as mentioned above. At the infection site, neutrophils will internalize opsonized bacteria forming a phagosome and, finally, bacteria will be destroyed in the phagolysosome by the action of reactive oxygen species (ROS), proteases and AMPs. Recently, an additional mechanism to kill bacteria has been described for neutrophils: the generation of neutrophil extracellular traps (NETs) or NETosis. Nuclear and mitochondrial DNA is released to the extracellular space to form NETs, which contain high local concentrations of intracellular antimicrobial proteins.</w:t>
      </w:r>
      <w:r w:rsidR="00EA0766">
        <w:rPr>
          <w:iCs/>
          <w:szCs w:val="24"/>
        </w:rPr>
        <w:t xml:space="preserve"> Although literature is still limited,</w:t>
      </w:r>
      <w:r>
        <w:rPr>
          <w:iCs/>
          <w:szCs w:val="24"/>
        </w:rPr>
        <w:t xml:space="preserve"> </w:t>
      </w:r>
      <w:r>
        <w:rPr>
          <w:i/>
          <w:iCs/>
          <w:szCs w:val="24"/>
        </w:rPr>
        <w:t>S. epidermidis</w:t>
      </w:r>
      <w:r>
        <w:rPr>
          <w:iCs/>
          <w:szCs w:val="24"/>
        </w:rPr>
        <w:t xml:space="preserve"> biofilms have been shown to induce DNA release and NETosis </w:t>
      </w:r>
      <w:r>
        <w:rPr>
          <w:i/>
          <w:iCs/>
          <w:szCs w:val="24"/>
        </w:rPr>
        <w:t>in vitro</w:t>
      </w:r>
      <w:r>
        <w:rPr>
          <w:iCs/>
          <w:szCs w:val="24"/>
        </w:rPr>
        <w:t xml:space="preserve"> </w:t>
      </w:r>
      <w:r>
        <w:rPr>
          <w:iCs/>
          <w:szCs w:val="24"/>
        </w:rPr>
        <w:fldChar w:fldCharType="begin">
          <w:fldData xml:space="preserve">PEVuZE5vdGU+PENpdGU+PEF1dGhvcj5EYXB1bnQ8L0F1dGhvcj48WWVhcj4yMDE2PC9ZZWFyPjxS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</w:fldData>
        </w:fldChar>
      </w:r>
      <w:r w:rsidR="00864747">
        <w:rPr>
          <w:iCs/>
          <w:szCs w:val="24"/>
        </w:rPr>
        <w:instrText xml:space="preserve"> ADDIN EN.CITE </w:instrText>
      </w:r>
      <w:r w:rsidR="00864747">
        <w:rPr>
          <w:iCs/>
          <w:szCs w:val="24"/>
        </w:rPr>
        <w:fldChar w:fldCharType="begin">
          <w:fldData xml:space="preserve">PEVuZE5vdGU+PENpdGU+PEF1dGhvcj5EYXB1bnQ8L0F1dGhvcj48WWVhcj4yMDE2PC9ZZWFyPjxS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(Meyle et al., 2012; Dapunt et al., 2016a)</w:t>
      </w:r>
      <w:r>
        <w:rPr>
          <w:iCs/>
          <w:szCs w:val="24"/>
        </w:rPr>
        <w:fldChar w:fldCharType="end"/>
      </w:r>
      <w:r w:rsidR="00E96E64">
        <w:rPr>
          <w:iCs/>
          <w:szCs w:val="24"/>
        </w:rPr>
        <w:t xml:space="preserve">. </w:t>
      </w:r>
      <w:r>
        <w:rPr>
          <w:iCs/>
          <w:szCs w:val="24"/>
        </w:rPr>
        <w:t xml:space="preserve">Macrophages are also able to phagocytose and destroy </w:t>
      </w:r>
      <w:r>
        <w:rPr>
          <w:i/>
          <w:iCs/>
          <w:szCs w:val="24"/>
        </w:rPr>
        <w:t xml:space="preserve">S. epidermidis </w:t>
      </w:r>
      <w:r>
        <w:rPr>
          <w:iCs/>
          <w:szCs w:val="24"/>
        </w:rPr>
        <w:fldChar w:fldCharType="begin">
          <w:fldData xml:space="preserve">PEVuZE5vdGU+PENpdGU+PEF1dGhvcj5SaW9vbDwvQXV0aG9yPjxZZWFyPjIwMTQ8L1llYXI+PFJl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</w:fldData>
        </w:fldChar>
      </w:r>
      <w:r w:rsidR="00864747">
        <w:rPr>
          <w:iCs/>
          <w:szCs w:val="24"/>
        </w:rPr>
        <w:instrText xml:space="preserve"> ADDIN EN.CITE </w:instrText>
      </w:r>
      <w:r w:rsidR="00864747">
        <w:rPr>
          <w:iCs/>
          <w:szCs w:val="24"/>
        </w:rPr>
        <w:fldChar w:fldCharType="begin">
          <w:fldData xml:space="preserve">PEVuZE5vdGU+PENpdGU+PEF1dGhvcj5SaW9vbDwvQXV0aG9yPjxZZWFyPjIwMTQ8L1llYXI+PFJl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(Riool et al., 2014)</w:t>
      </w:r>
      <w:r>
        <w:rPr>
          <w:iCs/>
          <w:szCs w:val="24"/>
        </w:rPr>
        <w:fldChar w:fldCharType="end"/>
      </w:r>
      <w:r>
        <w:rPr>
          <w:iCs/>
          <w:szCs w:val="24"/>
        </w:rPr>
        <w:t xml:space="preserve"> with similar mechanisms, and further present antigens to T cells. Phagocytosis of </w:t>
      </w:r>
      <w:r>
        <w:rPr>
          <w:i/>
          <w:iCs/>
          <w:szCs w:val="24"/>
        </w:rPr>
        <w:t>S. epidermidis</w:t>
      </w:r>
      <w:r>
        <w:rPr>
          <w:iCs/>
          <w:szCs w:val="24"/>
        </w:rPr>
        <w:t xml:space="preserve"> by macrophages is enhanced following stimulation with IFN-γ </w:t>
      </w:r>
      <w:r>
        <w:rPr>
          <w:i/>
          <w:iCs/>
          <w:szCs w:val="24"/>
        </w:rPr>
        <w:t>in vitro</w:t>
      </w:r>
      <w:r>
        <w:rPr>
          <w:iCs/>
          <w:szCs w:val="24"/>
        </w:rPr>
        <w:t xml:space="preserve"> </w:t>
      </w:r>
      <w:r>
        <w:rPr>
          <w:iCs/>
          <w:szCs w:val="24"/>
        </w:rPr>
        <w:fldChar w:fldCharType="begin"/>
      </w:r>
      <w:r w:rsidR="00864747">
        <w:rPr>
          <w:iCs/>
          <w:szCs w:val="24"/>
        </w:rPr>
        <w:instrText xml:space="preserve"> ADDIN EN.CITE &lt;EndNote&gt;&lt;Cite&gt;&lt;Author&gt;Magrys&lt;/Author&gt;&lt;Year&gt;2015&lt;/Year&gt;&lt;RecNum&gt;398&lt;/RecNum&gt;&lt;DisplayText&gt;(Magrys et al., 2015)&lt;/DisplayText&gt;&lt;record&gt;&lt;rec-number&gt;398&lt;/rec-number&gt;&lt;foreign-keys&gt;&lt;key app="EN" db-id="swz09f9rn5safyetpfpxaxprezttdvpd9tft" timestamp="1471795765"&gt;398&lt;/key&gt;&lt;/foreign-keys&gt;&lt;ref-type name="Journal Article"&gt;17&lt;/ref-type&gt;&lt;contributors&gt;&lt;authors&gt;&lt;author&gt;Magrys, A.&lt;/author&gt;&lt;author&gt;Paluch-Oles, J.&lt;/author&gt;&lt;author&gt;Bogut, A.&lt;/author&gt;&lt;author&gt;Kielbus, M.&lt;/author&gt;&lt;author&gt;Plewik, D.&lt;/author&gt;&lt;author&gt;Koziol-Montewka, M.&lt;/author&gt;&lt;/authors&gt;&lt;/contributors&gt;&lt;auth-address&gt;Chair and Department of Medical Microbiology, Medical University of Lublin, ul. Chodzki 1, 20-093, Lublin, Poland, agnieszka.magrys@umlub.pl.&lt;/auth-address&gt;&lt;titles&gt;&lt;title&gt;The role of programmed death ligand 1 pathway in persistent biomaterial-associated infections&lt;/title&gt;&lt;secondary-title&gt;J Microbiol&lt;/secondary-title&gt;&lt;/titles&gt;&lt;periodical&gt;&lt;full-title&gt;J Microbiol&lt;/full-title&gt;&lt;/periodical&gt;&lt;pages&gt;544-52&lt;/pages&gt;&lt;volume&gt;53&lt;/volume&gt;&lt;number&gt;8&lt;/number&gt;&lt;keywords&gt;&lt;keyword&gt;Antigens, CD274/*biosynthesis&lt;/keyword&gt;&lt;keyword&gt;Biocompatible Materials/*adverse effects&lt;/keyword&gt;&lt;keyword&gt;Cell Line&lt;/keyword&gt;&lt;keyword&gt;Equipment Contamination&lt;/keyword&gt;&lt;keyword&gt;Humans&lt;/keyword&gt;&lt;keyword&gt;Interleukin-10/secretion&lt;/keyword&gt;&lt;keyword&gt;*Macrophages/metabolism/microbiology&lt;/keyword&gt;&lt;keyword&gt;Peptide Fragments/genetics&lt;/keyword&gt;&lt;keyword&gt;Programmed Cell Death 1 Ligand 2 Protein/*biosynthesis&lt;/keyword&gt;&lt;keyword&gt;Staphylococcal Infections/*etiology/immunology&lt;/keyword&gt;&lt;keyword&gt;*Staphylococcus epidermidis&lt;/keyword&gt;&lt;keyword&gt;Tumor Necrosis Factor-alpha/genetics/secretion&lt;/keyword&gt;&lt;/keywords&gt;&lt;dates&gt;&lt;year&gt;2015&lt;/year&gt;&lt;pub-dates&gt;&lt;date&gt;Aug&lt;/date&gt;&lt;/pub-dates&gt;&lt;/dates&gt;&lt;isbn&gt;1976-3794 (Electronic)&amp;#xD;1225-8873 (Linking)&lt;/isbn&gt;&lt;accession-num&gt;26224457&lt;/accession-num&gt;&lt;urls&gt;&lt;related-urls&gt;&lt;url&gt;http://www.ncbi.nlm.nih.gov/pubmed/26224457&lt;/url&gt;&lt;/related-urls&gt;&lt;/urls&gt;&lt;electronic-resource-num&gt;10.1007/s12275-015-5022-7&lt;/electronic-resource-num&gt;&lt;/record&gt;&lt;/Cite&gt;&lt;/EndNote&gt;</w:instrText>
      </w:r>
      <w:r>
        <w:rPr>
          <w:iCs/>
          <w:szCs w:val="24"/>
        </w:rPr>
        <w:fldChar w:fldCharType="separate"/>
      </w:r>
      <w:r w:rsidR="00864747">
        <w:rPr>
          <w:iCs/>
          <w:noProof/>
          <w:szCs w:val="24"/>
        </w:rPr>
        <w:t>(Magrys et al., 2015)</w:t>
      </w:r>
      <w:r>
        <w:rPr>
          <w:iCs/>
          <w:szCs w:val="24"/>
        </w:rPr>
        <w:fldChar w:fldCharType="end"/>
      </w:r>
      <w:r>
        <w:rPr>
          <w:iCs/>
          <w:szCs w:val="24"/>
        </w:rPr>
        <w:t xml:space="preserve"> and </w:t>
      </w:r>
      <w:r>
        <w:rPr>
          <w:i/>
          <w:iCs/>
          <w:szCs w:val="24"/>
        </w:rPr>
        <w:t>in vivo</w:t>
      </w:r>
      <w:r>
        <w:rPr>
          <w:iCs/>
          <w:szCs w:val="24"/>
        </w:rPr>
        <w:t xml:space="preserve"> </w:t>
      </w:r>
      <w:r>
        <w:rPr>
          <w:iCs/>
          <w:szCs w:val="24"/>
        </w:rPr>
        <w:fldChar w:fldCharType="begin"/>
      </w:r>
      <w:r w:rsidR="00864747">
        <w:rPr>
          <w:iCs/>
          <w:szCs w:val="24"/>
        </w:rPr>
        <w:instrText xml:space="preserve"> ADDIN EN.CITE &lt;EndNote&gt;&lt;Cite&gt;&lt;Author&gt;Boelens&lt;/Author&gt;&lt;Year&gt;2000&lt;/Year&gt;&lt;RecNum&gt;447&lt;/RecNum&gt;&lt;DisplayText&gt;(Boelens et al., 2000a)&lt;/DisplayText&gt;&lt;record&gt;&lt;rec-number&gt;447&lt;/rec-number&gt;&lt;foreign-keys&gt;&lt;key app="EN" db-id="swz09f9rn5safyetpfpxaxprezttdvpd9tft" timestamp="1477855402"&gt;447&lt;/key&gt;&lt;/foreign-keys&gt;&lt;ref-type name="Journal Article"&gt;17&lt;/ref-type&gt;&lt;contributors&gt;&lt;authors&gt;&lt;author&gt;Boelens, J. J.&lt;/author&gt;&lt;author&gt;van der Poll, T.&lt;/author&gt;&lt;author&gt;Dankert, J.&lt;/author&gt;&lt;author&gt;Zaat, S. A.&lt;/author&gt;&lt;/authors&gt;&lt;/contributors&gt;&lt;auth-address&gt;Department of Medical Microbiology, Academic Medical Center, University of Amsterdam, Amsterdam, The Netherlands. Boelensjj@yahoo.com&lt;/auth-address&gt;&lt;titles&gt;&lt;title&gt;Interferon-gamma protects against biomaterial-associated Staphylococcus epidermidis infection in mice&lt;/title&gt;&lt;secondary-title&gt;J Infect Dis&lt;/secondary-title&gt;&lt;/titles&gt;&lt;periodical&gt;&lt;full-title&gt;J Infect Dis&lt;/full-title&gt;&lt;/periodical&gt;&lt;pages&gt;1167-71&lt;/pages&gt;&lt;volume&gt;181&lt;/volume&gt;&lt;number&gt;3&lt;/number&gt;&lt;keywords&gt;&lt;keyword&gt;Animals&lt;/keyword&gt;&lt;keyword&gt;Catheters, Indwelling/*adverse effects&lt;/keyword&gt;&lt;keyword&gt;Female&lt;/keyword&gt;&lt;keyword&gt;Foreign-Body Reaction&lt;/keyword&gt;&lt;keyword&gt;Injections, Subcutaneous&lt;/keyword&gt;&lt;keyword&gt;Interferon-gamma/administration &amp;amp; dosage/*therapeutic use&lt;/keyword&gt;&lt;keyword&gt;Macrophages/microbiology&lt;/keyword&gt;&lt;keyword&gt;Mice&lt;/keyword&gt;&lt;keyword&gt;Mice, Inbred C57BL&lt;/keyword&gt;&lt;keyword&gt;Staphylococcal Infections/*prevention &amp;amp; control&lt;/keyword&gt;&lt;keyword&gt;*Staphylococcus epidermidis&lt;/keyword&gt;&lt;/keywords&gt;&lt;dates&gt;&lt;year&gt;2000&lt;/year&gt;&lt;pub-dates&gt;&lt;date&gt;Mar&lt;/date&gt;&lt;/pub-dates&gt;&lt;/dates&gt;&lt;isbn&gt;0022-1899 (Print)&amp;#xD;0022-1899 (Linking)&lt;/isbn&gt;&lt;accession-num&gt;10720548&lt;/accession-num&gt;&lt;urls&gt;&lt;related-urls&gt;&lt;url&gt;http://www.ncbi.nlm.nih.gov/pubmed/10720548&lt;/url&gt;&lt;/related-urls&gt;&lt;/urls&gt;&lt;electronic-resource-num&gt;10.1086/315344&lt;/electronic-resource-num&gt;&lt;/record&gt;&lt;/Cite&gt;&lt;/EndNote&gt;</w:instrText>
      </w:r>
      <w:r>
        <w:rPr>
          <w:iCs/>
          <w:szCs w:val="24"/>
        </w:rPr>
        <w:fldChar w:fldCharType="separate"/>
      </w:r>
      <w:r w:rsidR="00864747">
        <w:rPr>
          <w:iCs/>
          <w:noProof/>
          <w:szCs w:val="24"/>
        </w:rPr>
        <w:t>(Boelens et al., 2000a)</w:t>
      </w:r>
      <w:r>
        <w:rPr>
          <w:iCs/>
          <w:szCs w:val="24"/>
        </w:rPr>
        <w:fldChar w:fldCharType="end"/>
      </w:r>
      <w:r>
        <w:rPr>
          <w:iCs/>
          <w:szCs w:val="24"/>
        </w:rPr>
        <w:t xml:space="preserve">. </w:t>
      </w:r>
    </w:p>
    <w:p w:rsidR="005B188A" w:rsidP="005B188A" w:rsidRDefault="005B188A">
      <w:pPr>
        <w:autoSpaceDE w:val="0"/>
        <w:autoSpaceDN w:val="0"/>
        <w:adjustRightInd w:val="0"/>
        <w:spacing w:before="100" w:beforeAutospacing="1" w:after="100" w:afterAutospacing="1"/>
        <w:jc w:val="both"/>
        <w:rPr>
          <w:iCs/>
          <w:szCs w:val="24"/>
        </w:rPr>
      </w:pPr>
      <w:r>
        <w:rPr>
          <w:iCs/>
          <w:szCs w:val="24"/>
        </w:rPr>
        <w:t xml:space="preserve">Phagocytes will also act against biofilms. It has been shown that neutrophils can bind to opsonized but also non-opsonized biofilms, partly by recognizing EPS </w:t>
      </w:r>
      <w:r>
        <w:rPr>
          <w:iCs/>
          <w:szCs w:val="24"/>
        </w:rPr>
        <w:fldChar w:fldCharType="begin"/>
      </w:r>
      <w:r w:rsidR="00864747">
        <w:rPr>
          <w:iCs/>
          <w:szCs w:val="24"/>
        </w:rPr>
        <w:instrText xml:space="preserve"> ADDIN EN.CITE &lt;EndNote&gt;&lt;Cite&gt;&lt;Author&gt;Meyle&lt;/Author&gt;&lt;Year&gt;2012&lt;/Year&gt;&lt;RecNum&gt;491&lt;/RecNum&gt;&lt;DisplayText&gt;(Meyle et al., 2012)&lt;/DisplayText&gt;&lt;record&gt;&lt;rec-number&gt;491&lt;/rec-number&gt;&lt;foreign-keys&gt;&lt;key app="EN" db-id="swz09f9rn5safyetpfpxaxprezttdvpd9tft" timestamp="1488560724"&gt;491&lt;/key&gt;&lt;/foreign-keys&gt;&lt;ref-type name="Journal Article"&gt;17&lt;/ref-type&gt;&lt;contributors&gt;&lt;authors&gt;&lt;author&gt;Meyle, E.&lt;/author&gt;&lt;author&gt;Brenner-Weiss, G.&lt;/author&gt;&lt;author&gt;Obst, U.&lt;/author&gt;&lt;author&gt;Prior, B.&lt;/author&gt;&lt;author&gt;Hansch, G. M.&lt;/author&gt;&lt;/authors&gt;&lt;/contributors&gt;&lt;auth-address&gt;Institute for Immunology, University of Heidelberg, Heidelberg, Germany.&lt;/auth-address&gt;&lt;titles&gt;&lt;title&gt;Immune defense against S. epidermidis biofilms: components of the extracellular polymeric substance activate distinct bactericidal mechanisms of phagocytic cells&lt;/title&gt;&lt;secondary-title&gt;Int J Artif Organs&lt;/secondary-title&gt;&lt;/titles&gt;&lt;periodical&gt;&lt;full-title&gt;Int J Artif Organs&lt;/full-title&gt;&lt;/periodical&gt;&lt;pages&gt;700-12&lt;/pages&gt;&lt;volume&gt;35&lt;/volume&gt;&lt;number&gt;10&lt;/number&gt;&lt;keywords&gt;&lt;keyword&gt;Bacterial Adhesion&lt;/keyword&gt;&lt;keyword&gt;Bacterial Proteins/*immunology/metabolism&lt;/keyword&gt;&lt;keyword&gt;*Biofilms&lt;/keyword&gt;&lt;keyword&gt;Cell Degranulation&lt;/keyword&gt;&lt;keyword&gt;DNA, Bacterial/metabolism&lt;/keyword&gt;&lt;keyword&gt;Humans&lt;/keyword&gt;&lt;keyword&gt;*Immunity, Innate&lt;/keyword&gt;&lt;keyword&gt;Lactoferrin/metabolism&lt;/keyword&gt;&lt;keyword&gt;Leukocyte Elastase/metabolism&lt;/keyword&gt;&lt;keyword&gt;Neutrophils/*immunology/metabolism/microbiology&lt;/keyword&gt;&lt;keyword&gt;*Phagocytosis&lt;/keyword&gt;&lt;keyword&gt;Staphylococcus epidermidis/genetics/*immunology/metabolism/pathogenicity&lt;/keyword&gt;&lt;keyword&gt;Time Factors&lt;/keyword&gt;&lt;/keywords&gt;&lt;dates&gt;&lt;year&gt;2012&lt;/year&gt;&lt;pub-dates&gt;&lt;date&gt;Oct&lt;/date&gt;&lt;/pub-dates&gt;&lt;/dates&gt;&lt;isbn&gt;1724-6040 (Electronic)&amp;#xD;0391-3988 (Linking)&lt;/isbn&gt;&lt;accession-num&gt;23065886&lt;/accession-num&gt;&lt;urls&gt;&lt;related-urls&gt;&lt;url&gt;http://www.ncbi.nlm.nih.gov/pubmed/23065886&lt;/url&gt;&lt;/related-urls&gt;&lt;/urls&gt;&lt;electronic-resource-num&gt;10.5301/ijao.5000151&lt;/electronic-resource-num&gt;&lt;/record&gt;&lt;/Cite&gt;&lt;/EndNote&gt;</w:instrText>
      </w:r>
      <w:r>
        <w:rPr>
          <w:iCs/>
          <w:szCs w:val="24"/>
        </w:rPr>
        <w:fldChar w:fldCharType="separate"/>
      </w:r>
      <w:r w:rsidR="00864747">
        <w:rPr>
          <w:iCs/>
          <w:noProof/>
          <w:szCs w:val="24"/>
        </w:rPr>
        <w:t>(Meyle et al., 2012)</w:t>
      </w:r>
      <w:r>
        <w:rPr>
          <w:iCs/>
          <w:szCs w:val="24"/>
        </w:rPr>
        <w:fldChar w:fldCharType="end"/>
      </w:r>
      <w:r>
        <w:rPr>
          <w:iCs/>
          <w:szCs w:val="24"/>
        </w:rPr>
        <w:t xml:space="preserve">. Nevertheless, it is generally accepted that the biofilm mode of growth will protect bacteria from phagocytosis, despite some discrepancies in the literature that have been discussed elsewhere </w:t>
      </w:r>
      <w:r>
        <w:rPr>
          <w:iCs/>
          <w:szCs w:val="24"/>
        </w:rPr>
        <w:fldChar w:fldCharType="begin"/>
      </w:r>
      <w:r w:rsidR="00864747">
        <w:rPr>
          <w:iCs/>
          <w:szCs w:val="24"/>
        </w:rPr>
        <w:instrText xml:space="preserve"> ADDIN EN.CITE &lt;EndNote&gt;&lt;Cite&gt;&lt;Author&gt;Nguyen&lt;/Author&gt;&lt;Year&gt;2017&lt;/Year&gt;&lt;RecNum&gt;531&lt;/RecNum&gt;&lt;DisplayText&gt;(Nguyen et al., 2017)&lt;/DisplayText&gt;&lt;record&gt;&lt;rec-number&gt;531&lt;/rec-number&gt;&lt;foreign-keys&gt;&lt;key app="EN" db-id="swz09f9rn5safyetpfpxaxprezttdvpd9tft" timestamp="1492277727"&gt;531&lt;/key&gt;&lt;/foreign-keys&gt;&lt;ref-type name="Journal Article"&gt;17&lt;/ref-type&gt;&lt;contributors&gt;&lt;authors&gt;&lt;author&gt;Nguyen, T. H.&lt;/author&gt;&lt;author&gt;Park, M. D.&lt;/author&gt;&lt;author&gt;Otto, M.&lt;/author&gt;&lt;/authors&gt;&lt;/contributors&gt;&lt;auth-address&gt;Pathogen Molecular Genetics Section, Laboratory of Bacteriology, National Institute of Allergy and Infectious Diseases, National Institutes of Health Bethesda, MD, USA.&lt;/auth-address&gt;&lt;titles&gt;&lt;title&gt;Host Response to Staphylococcus epidermidis Colonization and Infections&lt;/title&gt;&lt;secondary-title&gt;Front Cell Infect Microbiol&lt;/secondary-title&gt;&lt;/titles&gt;&lt;periodical&gt;&lt;full-title&gt;Front Cell Infect Microbiol&lt;/full-title&gt;&lt;/periodical&gt;&lt;pages&gt;90&lt;/pages&gt;&lt;volume&gt;7&lt;/volume&gt;&lt;keywords&gt;&lt;keyword&gt;Staphylococcus epidermidis&lt;/keyword&gt;&lt;keyword&gt;biofilm-associated infection&lt;/keyword&gt;&lt;keyword&gt;biofilms&lt;/keyword&gt;&lt;keyword&gt;coagulase-negative staphylococci&lt;/keyword&gt;&lt;keyword&gt;host defense&lt;/keyword&gt;&lt;keyword&gt;innate immunity&lt;/keyword&gt;&lt;keyword&gt;sepsis&lt;/keyword&gt;&lt;/keywords&gt;&lt;dates&gt;&lt;year&gt;2017&lt;/year&gt;&lt;/dates&gt;&lt;isbn&gt;2235-2988 (Electronic)&amp;#xD;2235-2988 (Linking)&lt;/isbn&gt;&lt;accession-num&gt;28377905&lt;/accession-num&gt;&lt;urls&gt;&lt;related-urls&gt;&lt;url&gt;http://www.ncbi.nlm.nih.gov/pubmed/28377905&lt;/url&gt;&lt;/related-urls&gt;&lt;/urls&gt;&lt;custom2&gt;PMC5359315&lt;/custom2&gt;&lt;electronic-resource-num&gt;10.3389/fcimb.2017.00090&lt;/electronic-resource-num&gt;&lt;/record&gt;&lt;/Cite&gt;&lt;/EndNote&gt;</w:instrText>
      </w:r>
      <w:r>
        <w:rPr>
          <w:iCs/>
          <w:szCs w:val="24"/>
        </w:rPr>
        <w:fldChar w:fldCharType="separate"/>
      </w:r>
      <w:r w:rsidR="00864747">
        <w:rPr>
          <w:iCs/>
          <w:noProof/>
          <w:szCs w:val="24"/>
        </w:rPr>
        <w:t>(Nguyen et al., 2017)</w:t>
      </w:r>
      <w:r>
        <w:rPr>
          <w:iCs/>
          <w:szCs w:val="24"/>
        </w:rPr>
        <w:fldChar w:fldCharType="end"/>
      </w:r>
      <w:r>
        <w:rPr>
          <w:iCs/>
          <w:szCs w:val="24"/>
        </w:rPr>
        <w:t xml:space="preserve">. Furthermore, biofilm mode of growth, most often studied in PIA-producing strains, has been shown to decrease killing efficiency in macrophages and neutrophils </w:t>
      </w:r>
      <w:r>
        <w:rPr>
          <w:iCs/>
          <w:szCs w:val="24"/>
        </w:rPr>
        <w:fldChar w:fldCharType="begin">
          <w:fldData xml:space="preserve">PEVuZE5vdGU+PENpdGU+PEF1dGhvcj5TcGlsaW9wb3Vsb3U8L0F1dGhvcj48WWVhcj4yMDEyPC9Z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</w:fldData>
        </w:fldChar>
      </w:r>
      <w:r w:rsidR="00864747">
        <w:rPr>
          <w:iCs/>
          <w:szCs w:val="24"/>
        </w:rPr>
        <w:instrText xml:space="preserve"> ADDIN EN.CITE </w:instrText>
      </w:r>
      <w:r w:rsidR="00864747">
        <w:rPr>
          <w:iCs/>
          <w:szCs w:val="24"/>
        </w:rPr>
        <w:fldChar w:fldCharType="begin">
          <w:fldData xml:space="preserve">PEVuZE5vdGU+PENpdGU+PEF1dGhvcj5TcGlsaW9wb3Vsb3U8L0F1dGhvcj48WWVhcj4yMDEyPC9Z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(Vuong et al., 2004c; Cerca et al., 2006; Kristian et al., 2008; Spiliopoulou et al., 2012)</w:t>
      </w:r>
      <w:r>
        <w:rPr>
          <w:iCs/>
          <w:szCs w:val="24"/>
        </w:rPr>
        <w:fldChar w:fldCharType="end"/>
      </w:r>
      <w:r>
        <w:rPr>
          <w:iCs/>
          <w:szCs w:val="24"/>
        </w:rPr>
        <w:t xml:space="preserve">. </w:t>
      </w:r>
    </w:p>
    <w:p w:rsidRPr="005B188A" w:rsidR="005B188A" w:rsidP="005B188A" w:rsidRDefault="005B188A">
      <w:pPr>
        <w:autoSpaceDE w:val="0"/>
        <w:autoSpaceDN w:val="0"/>
        <w:adjustRightInd w:val="0"/>
        <w:spacing w:before="100" w:beforeAutospacing="1" w:after="100" w:afterAutospacing="1"/>
        <w:jc w:val="both"/>
        <w:rPr>
          <w:iCs/>
          <w:szCs w:val="24"/>
        </w:rPr>
      </w:pPr>
      <w:r>
        <w:rPr>
          <w:iCs/>
          <w:szCs w:val="24"/>
        </w:rPr>
        <w:t xml:space="preserve">Interesting observations were made when comparing the phagocytosis of </w:t>
      </w:r>
      <w:r>
        <w:rPr>
          <w:i/>
          <w:iCs/>
          <w:szCs w:val="24"/>
        </w:rPr>
        <w:t>S. epidermidis</w:t>
      </w:r>
      <w:r>
        <w:rPr>
          <w:iCs/>
          <w:szCs w:val="24"/>
        </w:rPr>
        <w:t xml:space="preserve"> and </w:t>
      </w:r>
      <w:r>
        <w:rPr>
          <w:i/>
          <w:iCs/>
          <w:szCs w:val="24"/>
        </w:rPr>
        <w:t>S. aureus</w:t>
      </w:r>
      <w:r>
        <w:rPr>
          <w:iCs/>
          <w:szCs w:val="24"/>
        </w:rPr>
        <w:t xml:space="preserve"> biofilms, with the latter being more likely infiltrated and engulfed </w:t>
      </w:r>
      <w:r>
        <w:rPr>
          <w:iCs/>
          <w:szCs w:val="24"/>
        </w:rPr>
        <w:fldChar w:fldCharType="begin"/>
      </w:r>
      <w:r w:rsidR="00864747">
        <w:rPr>
          <w:iCs/>
          <w:szCs w:val="24"/>
        </w:rPr>
        <w:instrText xml:space="preserve"> ADDIN EN.CITE &lt;EndNote&gt;&lt;Cite&gt;&lt;Author&gt;Guenther&lt;/Author&gt;&lt;Year&gt;2009&lt;/Year&gt;&lt;RecNum&gt;254&lt;/RecNum&gt;&lt;DisplayText&gt;(Guenther et al., 2009)&lt;/DisplayText&gt;&lt;record&gt;&lt;rec-number&gt;254&lt;/rec-number&gt;&lt;foreign-keys&gt;&lt;key app="EN" db-id="swz09f9rn5safyetpfpxaxprezttdvpd9tft" timestamp="1469101864"&gt;254&lt;/key&gt;&lt;/foreign-keys&gt;&lt;ref-type name="Journal Article"&gt;17&lt;/ref-type&gt;&lt;contributors&gt;&lt;authors&gt;&lt;author&gt;Guenther, F.&lt;/author&gt;&lt;author&gt;Stroh, P.&lt;/author&gt;&lt;author&gt;Wagner, C.&lt;/author&gt;&lt;author&gt;Obst, U.&lt;/author&gt;&lt;author&gt;Hansch, G. M.&lt;/author&gt;&lt;/authors&gt;&lt;/contributors&gt;&lt;auth-address&gt;Institute of Immunology, University of Heidelberg, Heidelberg, Germany.&lt;/auth-address&gt;&lt;titles&gt;&lt;title&gt;Phagocytosis of staphylococci biofilms by polymorphonuclear neutrophils: S. aureus and S. epidermidis differ with regard to their susceptibility towards the host defense&lt;/title&gt;&lt;secondary-title&gt;Int J Artif Organs&lt;/secondary-title&gt;&lt;/titles&gt;&lt;periodical&gt;&lt;full-title&gt;Int J Artif Organs&lt;/full-title&gt;&lt;/periodical&gt;&lt;pages&gt;565-73&lt;/pages&gt;&lt;volume&gt;32&lt;/volume&gt;&lt;number&gt;9&lt;/number&gt;&lt;keywords&gt;&lt;keyword&gt;Apoptosis&lt;/keyword&gt;&lt;keyword&gt;*Biofilms&lt;/keyword&gt;&lt;keyword&gt;Cell Adhesion&lt;/keyword&gt;&lt;keyword&gt;Cell Movement&lt;/keyword&gt;&lt;keyword&gt;Humans&lt;/keyword&gt;&lt;keyword&gt;*Immunity, Innate&lt;/keyword&gt;&lt;keyword&gt;Microscopy, Video&lt;/keyword&gt;&lt;keyword&gt;Neutrophils/*immunology/microbiology/pathology&lt;/keyword&gt;&lt;keyword&gt;*Phagocytosis&lt;/keyword&gt;&lt;keyword&gt;Staphylococcus aureus/growth &amp;amp; development/*immunology&lt;/keyword&gt;&lt;keyword&gt;Staphylococcus epidermidis/growth &amp;amp; development/*immunology&lt;/keyword&gt;&lt;keyword&gt;Time Factors&lt;/keyword&gt;&lt;/keywords&gt;&lt;dates&gt;&lt;year&gt;2009&lt;/year&gt;&lt;pub-dates&gt;&lt;date&gt;Sep&lt;/date&gt;&lt;/pub-dates&gt;&lt;/dates&gt;&lt;isbn&gt;0391-3988 (Print)&amp;#xD;0391-3988 (Linking)&lt;/isbn&gt;&lt;accession-num&gt;19856266&lt;/accession-num&gt;&lt;urls&gt;&lt;related-urls&gt;&lt;url&gt;http://www.ncbi.nlm.nih.gov/pubmed/19856266&lt;/url&gt;&lt;/related-urls&gt;&lt;/urls&gt;&lt;/record&gt;&lt;/Cite&gt;&lt;/EndNote&gt;</w:instrText>
      </w:r>
      <w:r>
        <w:rPr>
          <w:iCs/>
          <w:szCs w:val="24"/>
        </w:rPr>
        <w:fldChar w:fldCharType="separate"/>
      </w:r>
      <w:r w:rsidR="00864747">
        <w:rPr>
          <w:iCs/>
          <w:noProof/>
          <w:szCs w:val="24"/>
        </w:rPr>
        <w:t>(Guenther et al., 2009)</w:t>
      </w:r>
      <w:r>
        <w:rPr>
          <w:iCs/>
          <w:szCs w:val="24"/>
        </w:rPr>
        <w:fldChar w:fldCharType="end"/>
      </w:r>
      <w:r>
        <w:rPr>
          <w:iCs/>
          <w:szCs w:val="24"/>
        </w:rPr>
        <w:t xml:space="preserve">. However, although </w:t>
      </w:r>
      <w:r>
        <w:rPr>
          <w:i/>
          <w:iCs/>
          <w:szCs w:val="24"/>
        </w:rPr>
        <w:t>S. aureus</w:t>
      </w:r>
      <w:r>
        <w:rPr>
          <w:iCs/>
          <w:szCs w:val="24"/>
        </w:rPr>
        <w:t xml:space="preserve"> was more likely phagocytosed, this does not always correlate with the capacity of neutrophils to kill the bacteria. In fact </w:t>
      </w:r>
      <w:r>
        <w:rPr>
          <w:i/>
          <w:iCs/>
          <w:szCs w:val="24"/>
        </w:rPr>
        <w:t>S. aureus</w:t>
      </w:r>
      <w:r>
        <w:rPr>
          <w:iCs/>
          <w:szCs w:val="24"/>
        </w:rPr>
        <w:t xml:space="preserve"> has several mechanisms to avoid lysis by neutrophils and to persist intracellularly </w:t>
      </w:r>
      <w:r>
        <w:rPr>
          <w:iCs/>
          <w:szCs w:val="24"/>
        </w:rPr>
        <w:fldChar w:fldCharType="begin"/>
      </w:r>
      <w:r w:rsidR="00864747">
        <w:rPr>
          <w:iCs/>
          <w:szCs w:val="24"/>
        </w:rPr>
        <w:instrText xml:space="preserve"> ADDIN EN.CITE &lt;EndNote&gt;&lt;Cite&gt;&lt;Author&gt;Foster&lt;/Author&gt;&lt;Year&gt;2005&lt;/Year&gt;&lt;RecNum&gt;255&lt;/RecNum&gt;&lt;DisplayText&gt;(Foster, 2005)&lt;/DisplayText&gt;&lt;record&gt;&lt;rec-number&gt;255&lt;/rec-number&gt;&lt;foreign-keys&gt;&lt;key app="EN" db-id="swz09f9rn5safyetpfpxaxprezttdvpd9tft" timestamp="1469101913"&gt;255&lt;/key&gt;&lt;/foreign-keys&gt;&lt;ref-type name="Journal Article"&gt;17&lt;/ref-type&gt;&lt;contributors&gt;&lt;authors&gt;&lt;author&gt;Foster, T. J.&lt;/author&gt;&lt;/authors&gt;&lt;/contributors&gt;&lt;auth-address&gt;Microbiology Department, Moyne Institute of Preventive Medicine, Trinity College, Dublin 2, Ireland. tfoster@tcd.ie&lt;/auth-address&gt;&lt;titles&gt;&lt;title&gt;Immune evasion by staphylococci&lt;/title&gt;&lt;secondary-title&gt;Nat Rev Microbiol&lt;/secondary-title&gt;&lt;/titles&gt;&lt;periodical&gt;&lt;full-title&gt;Nat Rev Microbiol&lt;/full-title&gt;&lt;/periodical&gt;&lt;pages&gt;948-58&lt;/pages&gt;&lt;volume&gt;3&lt;/volume&gt;&lt;number&gt;12&lt;/number&gt;&lt;keywords&gt;&lt;keyword&gt;Antibody Formation/physiology&lt;/keyword&gt;&lt;keyword&gt;Bacterial Toxins/metabolism&lt;/keyword&gt;&lt;keyword&gt;Chemotaxis/physiology&lt;/keyword&gt;&lt;keyword&gt;Complement Activation&lt;/keyword&gt;&lt;keyword&gt;Defensins/physiology&lt;/keyword&gt;&lt;keyword&gt;Drug Resistance, Bacterial&lt;/keyword&gt;&lt;keyword&gt;Exotoxins/physiology&lt;/keyword&gt;&lt;keyword&gt;Humans&lt;/keyword&gt;&lt;keyword&gt;Immunity, Active/immunology&lt;/keyword&gt;&lt;keyword&gt;Immunity, Innate/*immunology&lt;/keyword&gt;&lt;keyword&gt;Phagocytosis&lt;/keyword&gt;&lt;keyword&gt;Staphylococcal Infections/*immunology&lt;/keyword&gt;&lt;keyword&gt;Staphylococcal Protein A/metabolism&lt;/keyword&gt;&lt;keyword&gt;Staphylococcal Skin Infections/immunology&lt;/keyword&gt;&lt;keyword&gt;Staphylococcus aureus/*immunology/*pathogenicity&lt;/keyword&gt;&lt;keyword&gt;Staphylococcus epidermidis/pathogenicity&lt;/keyword&gt;&lt;keyword&gt;Virulence&lt;/keyword&gt;&lt;/keywords&gt;&lt;dates&gt;&lt;year&gt;2005&lt;/year&gt;&lt;pub-dates&gt;&lt;date&gt;Dec&lt;/date&gt;&lt;/pub-dates&gt;&lt;/dates&gt;&lt;isbn&gt;1740-1526 (Print)&amp;#xD;1740-1526 (Linking)&lt;/isbn&gt;&lt;accession-num&gt;16322743&lt;/accession-num&gt;&lt;urls&gt;&lt;related-urls&gt;&lt;url&gt;http://www.ncbi.nlm.nih.gov/pubmed/16322743&lt;/url&gt;&lt;/related-urls&gt;&lt;/urls&gt;&lt;electronic-resource-num&gt;10.1038/nrmicro1289&lt;/electronic-resource-num&gt;&lt;/record&gt;&lt;/Cite&gt;&lt;/EndNote&gt;</w:instrText>
      </w:r>
      <w:r>
        <w:rPr>
          <w:iCs/>
          <w:szCs w:val="24"/>
        </w:rPr>
        <w:fldChar w:fldCharType="separate"/>
      </w:r>
      <w:r w:rsidR="00864747">
        <w:rPr>
          <w:iCs/>
          <w:noProof/>
          <w:szCs w:val="24"/>
        </w:rPr>
        <w:t>(Foster, 2005)</w:t>
      </w:r>
      <w:r>
        <w:rPr>
          <w:iCs/>
          <w:szCs w:val="24"/>
        </w:rPr>
        <w:fldChar w:fldCharType="end"/>
      </w:r>
      <w:r>
        <w:rPr>
          <w:iCs/>
          <w:szCs w:val="24"/>
        </w:rPr>
        <w:t xml:space="preserve">. </w:t>
      </w:r>
      <w:r>
        <w:rPr>
          <w:i/>
          <w:iCs/>
          <w:szCs w:val="24"/>
        </w:rPr>
        <w:t>S. epidermidis</w:t>
      </w:r>
      <w:r>
        <w:rPr>
          <w:iCs/>
          <w:szCs w:val="24"/>
        </w:rPr>
        <w:t xml:space="preserve"> does not appear to possess similar mechanisms. However, some strains are killed less efficiently, potentially by having a low capacity to prime the oxidative response of neutrophils </w:t>
      </w:r>
      <w:r>
        <w:rPr>
          <w:iCs/>
          <w:szCs w:val="24"/>
        </w:rPr>
        <w:fldChar w:fldCharType="begin">
          <w:fldData xml:space="preserve">PEVuZE5vdGU+PENpdGU+PEF1dGhvcj5OaWxzZG90dGVyLUF1Z3VzdGluc3NvbjwvQXV0aG9yPjxZ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</w:fldData>
        </w:fldChar>
      </w:r>
      <w:r w:rsidR="00864747">
        <w:rPr>
          <w:iCs/>
          <w:szCs w:val="24"/>
        </w:rPr>
        <w:instrText xml:space="preserve"> ADDIN EN.CITE </w:instrText>
      </w:r>
      <w:r w:rsidR="00864747">
        <w:rPr>
          <w:iCs/>
          <w:szCs w:val="24"/>
        </w:rPr>
        <w:fldChar w:fldCharType="begin">
          <w:fldData xml:space="preserve">PEVuZE5vdGU+PENpdGU+PEF1dGhvcj5OaWxzZG90dGVyLUF1Z3VzdGluc3NvbjwvQXV0aG9yPjxZ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(Nilsdotter-Augustinsson et al., 2004)</w:t>
      </w:r>
      <w:r>
        <w:rPr>
          <w:iCs/>
          <w:szCs w:val="24"/>
        </w:rPr>
        <w:fldChar w:fldCharType="end"/>
      </w:r>
      <w:r>
        <w:rPr>
          <w:iCs/>
          <w:szCs w:val="24"/>
        </w:rPr>
        <w:t xml:space="preserve">, or as described before by their biofilm mode of growth. These observations, together with lower induction of neutrophil apoptosis, may lead to intracellular survival and could partially explain the low inflammatory nature and chronicity often associated with </w:t>
      </w:r>
      <w:r>
        <w:rPr>
          <w:i/>
          <w:iCs/>
          <w:szCs w:val="24"/>
        </w:rPr>
        <w:t>S. epidermidis</w:t>
      </w:r>
      <w:r>
        <w:rPr>
          <w:iCs/>
          <w:szCs w:val="24"/>
        </w:rPr>
        <w:t xml:space="preserve"> infections. </w:t>
      </w:r>
    </w:p>
    <w:p w:rsidR="005B188A" w:rsidP="005B188A" w:rsidRDefault="005B188A">
      <w:pPr>
        <w:pStyle w:val="Heading3"/>
      </w:pPr>
      <w:r>
        <w:t>Cytokine and chemokine secretion</w:t>
      </w:r>
    </w:p>
    <w:p w:rsidR="005B188A" w:rsidP="005B188A" w:rsidRDefault="005B188A">
      <w:pPr>
        <w:tabs>
          <w:tab w:val="left" w:pos="3240"/>
        </w:tabs>
        <w:spacing w:before="100" w:beforeAutospacing="1" w:after="100" w:afterAutospacing="1"/>
        <w:jc w:val="both"/>
        <w:rPr>
          <w:color w:val="000000"/>
          <w:szCs w:val="24"/>
          <w:lang w:val="en-GB"/>
        </w:rPr>
      </w:pPr>
      <w:r>
        <w:rPr>
          <w:color w:val="000000"/>
          <w:szCs w:val="24"/>
          <w:lang w:val="en-GB"/>
        </w:rPr>
        <w:t xml:space="preserve">Cytokines are a broad group of secreted proteins that play a role in intercellular communication, with a broad range of functions within the immune system as cell recruitment, differentiation and </w:t>
      </w:r>
      <w:r>
        <w:rPr>
          <w:color w:val="000000"/>
          <w:szCs w:val="24"/>
          <w:lang w:val="en-GB"/>
        </w:rPr>
        <w:lastRenderedPageBreak/>
        <w:t xml:space="preserve">activation. Interleukins and other factors play an essential role in leukocyte communication and differentiation, while chemokines are mainly involved in cell recruitment. </w:t>
      </w:r>
      <w:r>
        <w:rPr>
          <w:i/>
          <w:color w:val="000000"/>
          <w:szCs w:val="24"/>
          <w:lang w:val="en-GB"/>
        </w:rPr>
        <w:t xml:space="preserve">In vitro </w:t>
      </w:r>
      <w:r>
        <w:rPr>
          <w:color w:val="000000"/>
          <w:szCs w:val="24"/>
          <w:lang w:val="en-GB"/>
        </w:rPr>
        <w:t xml:space="preserve">stimulation of peripheral blood mononuclear cells with different staphylococcal species showed a rapid release of pro-inflammatory cytokines such as IL-1β, IL-6, IL-12p70 or IFN-α </w:t>
      </w:r>
      <w:r>
        <w:rPr>
          <w:color w:val="000000"/>
          <w:szCs w:val="24"/>
          <w:lang w:val="en-GB"/>
        </w:rPr>
        <w:fldChar w:fldCharType="begin"/>
      </w:r>
      <w:r w:rsidR="00864747">
        <w:rPr>
          <w:color w:val="000000"/>
          <w:szCs w:val="24"/>
          <w:lang w:val="en-GB"/>
        </w:rPr>
        <w:instrText xml:space="preserve"> ADDIN EN.CITE &lt;EndNote&gt;&lt;Cite&gt;&lt;Author&gt;Megyeri&lt;/Author&gt;&lt;Year&gt;2002&lt;/Year&gt;&lt;RecNum&gt;265&lt;/RecNum&gt;&lt;DisplayText&gt;(Megyeri et al., 2002)&lt;/DisplayText&gt;&lt;record&gt;&lt;rec-number&gt;265&lt;/rec-number&gt;&lt;foreign-keys&gt;&lt;key app="EN" db-id="swz09f9rn5safyetpfpxaxprezttdvpd9tft" timestamp="1469102330"&gt;265&lt;/key&gt;&lt;/foreign-keys&gt;&lt;ref-type name="Journal Article"&gt;17&lt;/ref-type&gt;&lt;contributors&gt;&lt;authors&gt;&lt;author&gt;Megyeri, K.&lt;/author&gt;&lt;author&gt;Mandi, Y.&lt;/author&gt;&lt;author&gt;Degre, M.&lt;/author&gt;&lt;author&gt;Rosztoczy, I.&lt;/author&gt;&lt;/authors&gt;&lt;/contributors&gt;&lt;auth-address&gt;Department of Medical Microbiology, University of Szeged, Dom ter 10, H-6720 Szeged, Hungary. megyeri@comser.szote.u-szeged.hu&lt;/auth-address&gt;&lt;titles&gt;&lt;title&gt;Induction of cytokine production by different Staphylococcal strains&lt;/title&gt;&lt;secondary-title&gt;Cytokine&lt;/secondary-title&gt;&lt;/titles&gt;&lt;periodical&gt;&lt;full-title&gt;Cytokine&lt;/full-title&gt;&lt;/periodical&gt;&lt;pages&gt;206-12&lt;/pages&gt;&lt;volume&gt;19&lt;/volume&gt;&lt;number&gt;4&lt;/number&gt;&lt;keywords&gt;&lt;keyword&gt;Cell Division&lt;/keyword&gt;&lt;keyword&gt;Cytokines/*biosynthesis&lt;/keyword&gt;&lt;keyword&gt;Humans&lt;/keyword&gt;&lt;keyword&gt;Interferons/metabolism&lt;/keyword&gt;&lt;keyword&gt;Interleukin 1 Receptor Antagonist Protein&lt;/keyword&gt;&lt;keyword&gt;Interleukin-1/metabolism&lt;/keyword&gt;&lt;keyword&gt;Interleukin-12/metabolism&lt;/keyword&gt;&lt;keyword&gt;Interleukin-6/metabolism&lt;/keyword&gt;&lt;keyword&gt;Leukocytes, Mononuclear/metabolism&lt;/keyword&gt;&lt;keyword&gt;RNA, Messenger/metabolism&lt;/keyword&gt;&lt;keyword&gt;Reverse Transcriptase Polymerase Chain Reaction&lt;/keyword&gt;&lt;keyword&gt;Ribonucleases/metabolism&lt;/keyword&gt;&lt;keyword&gt;Sialoglycoproteins/metabolism&lt;/keyword&gt;&lt;keyword&gt;Species Specificity&lt;/keyword&gt;&lt;keyword&gt;Staphylococcus/*metabolism&lt;/keyword&gt;&lt;keyword&gt;Staphylococcus aureus/metabolism&lt;/keyword&gt;&lt;keyword&gt;Staphylococcus epidermidis/metabolism&lt;/keyword&gt;&lt;keyword&gt;Time Factors&lt;/keyword&gt;&lt;/keywords&gt;&lt;dates&gt;&lt;year&gt;2002&lt;/year&gt;&lt;pub-dates&gt;&lt;date&gt;Aug 21&lt;/date&gt;&lt;/pub-dates&gt;&lt;/dates&gt;&lt;isbn&gt;1043-4666 (Print)&amp;#xD;1043-4666 (Linking)&lt;/isbn&gt;&lt;accession-num&gt;12297115&lt;/accession-num&gt;&lt;urls&gt;&lt;related-urls&gt;&lt;url&gt;http://www.ncbi.nlm.nih.gov/pubmed/12297115&lt;/url&gt;&lt;/related-urls&gt;&lt;/urls&gt;&lt;/record&gt;&lt;/Cite&gt;&lt;/EndNote&gt;</w:instrText>
      </w:r>
      <w:r>
        <w:rPr>
          <w:color w:val="000000"/>
          <w:szCs w:val="24"/>
          <w:lang w:val="en-GB"/>
        </w:rPr>
        <w:fldChar w:fldCharType="separate"/>
      </w:r>
      <w:r w:rsidR="00864747">
        <w:rPr>
          <w:noProof/>
          <w:color w:val="000000"/>
          <w:szCs w:val="24"/>
          <w:lang w:val="en-GB"/>
        </w:rPr>
        <w:t>(Megyeri et al., 2002)</w:t>
      </w:r>
      <w:r>
        <w:rPr>
          <w:color w:val="000000"/>
          <w:szCs w:val="24"/>
          <w:lang w:val="en-GB"/>
        </w:rPr>
        <w:fldChar w:fldCharType="end"/>
      </w:r>
      <w:r>
        <w:rPr>
          <w:color w:val="000000"/>
          <w:szCs w:val="24"/>
          <w:lang w:val="en-GB"/>
        </w:rPr>
        <w:t xml:space="preserve">. Of note, </w:t>
      </w:r>
      <w:r>
        <w:rPr>
          <w:i/>
          <w:color w:val="000000"/>
          <w:szCs w:val="24"/>
          <w:lang w:val="en-GB"/>
        </w:rPr>
        <w:t>S. epidermidis</w:t>
      </w:r>
      <w:r>
        <w:rPr>
          <w:color w:val="000000"/>
          <w:szCs w:val="24"/>
          <w:lang w:val="en-GB"/>
        </w:rPr>
        <w:t xml:space="preserve"> induced lower levels of pro-inflammatory cytokines compared to </w:t>
      </w:r>
      <w:r>
        <w:rPr>
          <w:i/>
          <w:color w:val="000000"/>
          <w:szCs w:val="24"/>
          <w:lang w:val="en-GB"/>
        </w:rPr>
        <w:t xml:space="preserve">S. aureus </w:t>
      </w:r>
      <w:r>
        <w:rPr>
          <w:color w:val="000000"/>
          <w:szCs w:val="24"/>
          <w:lang w:val="en-GB"/>
        </w:rPr>
        <w:fldChar w:fldCharType="begin"/>
      </w:r>
      <w:r w:rsidR="00864747">
        <w:rPr>
          <w:color w:val="000000"/>
          <w:szCs w:val="24"/>
          <w:lang w:val="en-GB"/>
        </w:rPr>
        <w:instrText xml:space="preserve"> ADDIN EN.CITE &lt;EndNote&gt;&lt;Cite&gt;&lt;Author&gt;Megyeri&lt;/Author&gt;&lt;Year&gt;2002&lt;/Year&gt;&lt;RecNum&gt;265&lt;/RecNum&gt;&lt;DisplayText&gt;(Megyeri et al., 2002)&lt;/DisplayText&gt;&lt;record&gt;&lt;rec-number&gt;265&lt;/rec-number&gt;&lt;foreign-keys&gt;&lt;key app="EN" db-id="swz09f9rn5safyetpfpxaxprezttdvpd9tft" timestamp="1469102330"&gt;265&lt;/key&gt;&lt;/foreign-keys&gt;&lt;ref-type name="Journal Article"&gt;17&lt;/ref-type&gt;&lt;contributors&gt;&lt;authors&gt;&lt;author&gt;Megyeri, K.&lt;/author&gt;&lt;author&gt;Mandi, Y.&lt;/author&gt;&lt;author&gt;Degre, M.&lt;/author&gt;&lt;author&gt;Rosztoczy, I.&lt;/author&gt;&lt;/authors&gt;&lt;/contributors&gt;&lt;auth-address&gt;Department of Medical Microbiology, University of Szeged, Dom ter 10, H-6720 Szeged, Hungary. megyeri@comser.szote.u-szeged.hu&lt;/auth-address&gt;&lt;titles&gt;&lt;title&gt;Induction of cytokine production by different Staphylococcal strains&lt;/title&gt;&lt;secondary-title&gt;Cytokine&lt;/secondary-title&gt;&lt;/titles&gt;&lt;periodical&gt;&lt;full-title&gt;Cytokine&lt;/full-title&gt;&lt;/periodical&gt;&lt;pages&gt;206-12&lt;/pages&gt;&lt;volume&gt;19&lt;/volume&gt;&lt;number&gt;4&lt;/number&gt;&lt;keywords&gt;&lt;keyword&gt;Cell Division&lt;/keyword&gt;&lt;keyword&gt;Cytokines/*biosynthesis&lt;/keyword&gt;&lt;keyword&gt;Humans&lt;/keyword&gt;&lt;keyword&gt;Interferons/metabolism&lt;/keyword&gt;&lt;keyword&gt;Interleukin 1 Receptor Antagonist Protein&lt;/keyword&gt;&lt;keyword&gt;Interleukin-1/metabolism&lt;/keyword&gt;&lt;keyword&gt;Interleukin-12/metabolism&lt;/keyword&gt;&lt;keyword&gt;Interleukin-6/metabolism&lt;/keyword&gt;&lt;keyword&gt;Leukocytes, Mononuclear/metabolism&lt;/keyword&gt;&lt;keyword&gt;RNA, Messenger/metabolism&lt;/keyword&gt;&lt;keyword&gt;Reverse Transcriptase Polymerase Chain Reaction&lt;/keyword&gt;&lt;keyword&gt;Ribonucleases/metabolism&lt;/keyword&gt;&lt;keyword&gt;Sialoglycoproteins/metabolism&lt;/keyword&gt;&lt;keyword&gt;Species Specificity&lt;/keyword&gt;&lt;keyword&gt;Staphylococcus/*metabolism&lt;/keyword&gt;&lt;keyword&gt;Staphylococcus aureus/metabolism&lt;/keyword&gt;&lt;keyword&gt;Staphylococcus epidermidis/metabolism&lt;/keyword&gt;&lt;keyword&gt;Time Factors&lt;/keyword&gt;&lt;/keywords&gt;&lt;dates&gt;&lt;year&gt;2002&lt;/year&gt;&lt;pub-dates&gt;&lt;date&gt;Aug 21&lt;/date&gt;&lt;/pub-dates&gt;&lt;/dates&gt;&lt;isbn&gt;1043-4666 (Print)&amp;#xD;1043-4666 (Linking)&lt;/isbn&gt;&lt;accession-num&gt;12297115&lt;/accession-num&gt;&lt;urls&gt;&lt;related-urls&gt;&lt;url&gt;http://www.ncbi.nlm.nih.gov/pubmed/12297115&lt;/url&gt;&lt;/related-urls&gt;&lt;/urls&gt;&lt;/record&gt;&lt;/Cite&gt;&lt;/EndNote&gt;</w:instrText>
      </w:r>
      <w:r>
        <w:rPr>
          <w:color w:val="000000"/>
          <w:szCs w:val="24"/>
          <w:lang w:val="en-GB"/>
        </w:rPr>
        <w:fldChar w:fldCharType="separate"/>
      </w:r>
      <w:r w:rsidR="00864747">
        <w:rPr>
          <w:noProof/>
          <w:color w:val="000000"/>
          <w:szCs w:val="24"/>
          <w:lang w:val="en-GB"/>
        </w:rPr>
        <w:t>(Megyeri et al., 2002)</w:t>
      </w:r>
      <w:r>
        <w:rPr>
          <w:color w:val="000000"/>
          <w:szCs w:val="24"/>
          <w:lang w:val="en-GB"/>
        </w:rPr>
        <w:fldChar w:fldCharType="end"/>
      </w:r>
      <w:r>
        <w:rPr>
          <w:color w:val="000000"/>
          <w:szCs w:val="24"/>
          <w:lang w:val="en-GB"/>
        </w:rPr>
        <w:t xml:space="preserve">. Studies with monocytes/macrophages have also observed IL-6, </w:t>
      </w:r>
      <w:r w:rsidRPr="005B188A">
        <w:rPr>
          <w:color w:val="000000"/>
          <w:szCs w:val="24"/>
        </w:rPr>
        <w:t>tumor</w:t>
      </w:r>
      <w:r>
        <w:rPr>
          <w:color w:val="000000"/>
          <w:szCs w:val="24"/>
          <w:lang w:val="en-GB"/>
        </w:rPr>
        <w:t xml:space="preserve"> necrosis factor (TNF)-α and IL-1β release after </w:t>
      </w:r>
      <w:r>
        <w:rPr>
          <w:i/>
          <w:color w:val="000000"/>
          <w:szCs w:val="24"/>
          <w:lang w:val="en-GB"/>
        </w:rPr>
        <w:t>S. epidermidis</w:t>
      </w:r>
      <w:r>
        <w:rPr>
          <w:color w:val="000000"/>
          <w:szCs w:val="24"/>
          <w:lang w:val="en-GB"/>
        </w:rPr>
        <w:t xml:space="preserve"> stimulation </w:t>
      </w:r>
      <w:r>
        <w:rPr>
          <w:color w:val="000000"/>
          <w:szCs w:val="24"/>
          <w:lang w:val="en-GB"/>
        </w:rPr>
        <w:fldChar w:fldCharType="begin">
          <w:fldData xml:space="preserve">PEVuZE5vdGU+PENpdGU+PEF1dGhvcj5TdHJ1bms8L0F1dGhvcj48WWVhcj4yMDEyPC9ZZWFyPjxS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PEVuZE5vdGU+PENpdGU+PEF1dGhvcj5TdHJ1bms8L0F1dGhvcj48WWVhcj4yMDEyPC9ZZWFyPjxS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(Wilsson et al., 2008; Strunk et al., 2012)</w:t>
      </w:r>
      <w:r>
        <w:rPr>
          <w:color w:val="000000"/>
          <w:szCs w:val="24"/>
          <w:lang w:val="en-GB"/>
        </w:rPr>
        <w:fldChar w:fldCharType="end"/>
      </w:r>
      <w:r>
        <w:rPr>
          <w:color w:val="000000"/>
          <w:szCs w:val="24"/>
          <w:lang w:val="en-GB"/>
        </w:rPr>
        <w:t xml:space="preserve">. Laborel-Préneron </w:t>
      </w:r>
      <w:r w:rsidRPr="007034DE">
        <w:rPr>
          <w:i/>
          <w:color w:val="000000"/>
          <w:szCs w:val="24"/>
          <w:lang w:val="en-GB"/>
        </w:rPr>
        <w:t>et al.</w:t>
      </w:r>
      <w:r>
        <w:rPr>
          <w:color w:val="000000"/>
          <w:szCs w:val="24"/>
          <w:lang w:val="en-GB"/>
        </w:rPr>
        <w:t xml:space="preserve"> reported that stimulation of moDC with commensal </w:t>
      </w:r>
      <w:r>
        <w:rPr>
          <w:i/>
          <w:color w:val="000000"/>
          <w:szCs w:val="24"/>
          <w:lang w:val="en-GB"/>
        </w:rPr>
        <w:t>S. epidermidis</w:t>
      </w:r>
      <w:r>
        <w:rPr>
          <w:color w:val="000000"/>
          <w:szCs w:val="24"/>
          <w:lang w:val="en-GB"/>
        </w:rPr>
        <w:t xml:space="preserve"> induced a more anti-inflammatory profile in contrast to stimulation with commensal strains of </w:t>
      </w:r>
      <w:r>
        <w:rPr>
          <w:i/>
          <w:color w:val="000000"/>
          <w:szCs w:val="24"/>
          <w:lang w:val="en-GB"/>
        </w:rPr>
        <w:t>S. aureus</w:t>
      </w:r>
      <w:r>
        <w:rPr>
          <w:color w:val="000000"/>
          <w:szCs w:val="24"/>
          <w:lang w:val="en-GB"/>
        </w:rPr>
        <w:t xml:space="preserve">, with high levels of IL-10 being a key differentiator. Nevertheless, pro-inflammatory cytokines such as IL-6 and TNF-α were also detected </w:t>
      </w:r>
      <w:r>
        <w:rPr>
          <w:color w:val="000000"/>
          <w:szCs w:val="24"/>
          <w:lang w:val="en-GB"/>
        </w:rPr>
        <w:fldChar w:fldCharType="begin">
          <w:fldData xml:space="preserve">PEVuZE5vdGU+PENpdGU+PEF1dGhvcj5MYWJvcmVsLVByZW5lcm9uPC9BdXRob3I+PFllYXI+MjAx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=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PEVuZE5vdGU+PENpdGU+PEF1dGhvcj5MYWJvcmVsLVByZW5lcm9uPC9BdXRob3I+PFllYXI+MjAx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=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(Laborel-Preneron et al., 2015)</w:t>
      </w:r>
      <w:r>
        <w:rPr>
          <w:color w:val="000000"/>
          <w:szCs w:val="24"/>
          <w:lang w:val="en-GB"/>
        </w:rPr>
        <w:fldChar w:fldCharType="end"/>
      </w:r>
      <w:r>
        <w:rPr>
          <w:color w:val="000000"/>
          <w:szCs w:val="24"/>
          <w:lang w:val="en-GB"/>
        </w:rPr>
        <w:t xml:space="preserve">. Similar observations have been made from </w:t>
      </w:r>
      <w:r>
        <w:rPr>
          <w:i/>
          <w:color w:val="000000"/>
          <w:szCs w:val="24"/>
          <w:lang w:val="en-GB"/>
        </w:rPr>
        <w:t xml:space="preserve">in vivo </w:t>
      </w:r>
      <w:r>
        <w:rPr>
          <w:color w:val="000000"/>
          <w:szCs w:val="24"/>
          <w:lang w:val="en-GB"/>
        </w:rPr>
        <w:t xml:space="preserve">studies: IL-6, TNF-α and IL-1β are typically observed in serum in the first hours post-challenge with live or inactivated </w:t>
      </w:r>
      <w:r>
        <w:rPr>
          <w:i/>
          <w:color w:val="000000"/>
          <w:szCs w:val="24"/>
          <w:lang w:val="en-GB"/>
        </w:rPr>
        <w:t>S. epidermidis</w:t>
      </w:r>
      <w:r>
        <w:rPr>
          <w:color w:val="000000"/>
          <w:szCs w:val="24"/>
          <w:lang w:val="en-GB"/>
        </w:rPr>
        <w:t xml:space="preserve"> </w:t>
      </w:r>
      <w:r>
        <w:rPr>
          <w:color w:val="000000"/>
          <w:szCs w:val="24"/>
          <w:lang w:val="en-GB"/>
        </w:rPr>
        <w:fldChar w:fldCharType="begin">
          <w:fldData xml:space="preserve">PEVuZE5vdGU+PENpdGU+PEF1dGhvcj5TaW1vam9raTwvQXV0aG9yPjxZZWFyPjIwMTE8L1llYXI+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PEVuZE5vdGU+PENpdGU+PEF1dGhvcj5TaW1vam9raTwvQXV0aG9yPjxZZWFyPjIwMTE8L1llYXI+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(Wakabayashi et al., 1991; Simojoki et al., 2011; Bi et al., 2015; Ferreirinha et al., 2016; Qin et al., 2017)</w:t>
      </w:r>
      <w:r>
        <w:rPr>
          <w:color w:val="000000"/>
          <w:szCs w:val="24"/>
          <w:lang w:val="en-GB"/>
        </w:rPr>
        <w:fldChar w:fldCharType="end"/>
      </w:r>
      <w:r>
        <w:rPr>
          <w:color w:val="000000"/>
          <w:szCs w:val="24"/>
          <w:lang w:val="en-GB"/>
        </w:rPr>
        <w:t xml:space="preserve">, or in tissue exudates/homogenates from experimental DRI models </w:t>
      </w:r>
      <w:r>
        <w:rPr>
          <w:color w:val="000000"/>
          <w:szCs w:val="24"/>
          <w:lang w:val="en-GB"/>
        </w:rPr>
        <w:fldChar w:fldCharType="begin">
          <w:fldData xml:space="preserve">PEVuZE5vdGU+PENpdGU+PEF1dGhvcj5Cb2VsZW5zPC9BdXRob3I+PFllYXI+MjAwMDwvWWVhcj48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PEVuZE5vdGU+PENpdGU+PEF1dGhvcj5Cb2VsZW5zPC9BdXRob3I+PFllYXI+MjAwMDwvWWVhcj48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(Boelens et al., 2000b; Svensson et al., 2015)</w:t>
      </w:r>
      <w:r>
        <w:rPr>
          <w:color w:val="000000"/>
          <w:szCs w:val="24"/>
          <w:lang w:val="en-GB"/>
        </w:rPr>
        <w:fldChar w:fldCharType="end"/>
      </w:r>
      <w:r>
        <w:rPr>
          <w:color w:val="000000"/>
          <w:szCs w:val="24"/>
          <w:lang w:val="en-GB"/>
        </w:rPr>
        <w:t xml:space="preserve">. The regulatory cytokine IL-10 is also present </w:t>
      </w:r>
      <w:r>
        <w:rPr>
          <w:i/>
          <w:color w:val="000000"/>
          <w:szCs w:val="24"/>
          <w:lang w:val="en-GB"/>
        </w:rPr>
        <w:t>in vivo</w:t>
      </w:r>
      <w:r>
        <w:rPr>
          <w:color w:val="000000"/>
          <w:szCs w:val="24"/>
          <w:lang w:val="en-GB"/>
        </w:rPr>
        <w:t xml:space="preserve"> </w:t>
      </w:r>
      <w:r>
        <w:rPr>
          <w:color w:val="000000"/>
          <w:szCs w:val="24"/>
          <w:lang w:val="en-GB"/>
        </w:rPr>
        <w:fldChar w:fldCharType="begin">
          <w:fldData xml:space="preserve">PEVuZE5vdGU+PENpdGU+PEF1dGhvcj5GZXJyZWlyaW5oYTwvQXV0aG9yPjxZZWFyPjIwMTY8L1ll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PEVuZE5vdGU+PENpdGU+PEF1dGhvcj5GZXJyZWlyaW5oYTwvQXV0aG9yPjxZZWFyPjIwMTY8L1ll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(Ferreirinha et al., 2016)</w:t>
      </w:r>
      <w:r>
        <w:rPr>
          <w:color w:val="000000"/>
          <w:szCs w:val="24"/>
          <w:lang w:val="en-GB"/>
        </w:rPr>
        <w:fldChar w:fldCharType="end"/>
      </w:r>
      <w:r>
        <w:rPr>
          <w:color w:val="000000"/>
          <w:szCs w:val="24"/>
          <w:lang w:val="en-GB"/>
        </w:rPr>
        <w:t xml:space="preserve"> and it has been shown that </w:t>
      </w:r>
      <w:r>
        <w:rPr>
          <w:i/>
          <w:color w:val="000000"/>
          <w:szCs w:val="24"/>
          <w:lang w:val="en-GB"/>
        </w:rPr>
        <w:t>S. epidermidis</w:t>
      </w:r>
      <w:r>
        <w:rPr>
          <w:color w:val="000000"/>
          <w:szCs w:val="24"/>
          <w:lang w:val="en-GB"/>
        </w:rPr>
        <w:t xml:space="preserve"> inoculation result in higher IL-10 levels compared to </w:t>
      </w:r>
      <w:r>
        <w:rPr>
          <w:i/>
          <w:color w:val="000000"/>
          <w:szCs w:val="24"/>
          <w:lang w:val="en-GB"/>
        </w:rPr>
        <w:t>P. aeruginosa</w:t>
      </w:r>
      <w:r>
        <w:rPr>
          <w:color w:val="000000"/>
          <w:szCs w:val="24"/>
          <w:lang w:val="en-GB"/>
        </w:rPr>
        <w:t xml:space="preserve"> in an intradermal infection model </w:t>
      </w:r>
      <w:r>
        <w:rPr>
          <w:color w:val="000000"/>
          <w:szCs w:val="24"/>
          <w:lang w:val="en-GB"/>
        </w:rPr>
        <w:fldChar w:fldCharType="begin">
          <w:fldData xml:space="preserve">PEVuZE5vdGU+PENpdGU+PEF1dGhvcj5CaWFsZWNrYTwvQXV0aG9yPjxZZWFyPjIwMDU8L1llYXI+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PEVuZE5vdGU+PENpdGU+PEF1dGhvcj5CaWFsZWNrYTwvQXV0aG9yPjxZZWFyPjIwMDU8L1llYXI+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(Bialecka et al., 2005)</w:t>
      </w:r>
      <w:r>
        <w:rPr>
          <w:color w:val="000000"/>
          <w:szCs w:val="24"/>
          <w:lang w:val="en-GB"/>
        </w:rPr>
        <w:fldChar w:fldCharType="end"/>
      </w:r>
      <w:r>
        <w:rPr>
          <w:color w:val="000000"/>
          <w:szCs w:val="24"/>
          <w:lang w:val="en-GB"/>
        </w:rPr>
        <w:t xml:space="preserve">. In a </w:t>
      </w:r>
      <w:r>
        <w:rPr>
          <w:i/>
          <w:color w:val="000000"/>
          <w:szCs w:val="24"/>
          <w:lang w:val="en-GB"/>
        </w:rPr>
        <w:t>S. epidermidis</w:t>
      </w:r>
      <w:r>
        <w:rPr>
          <w:color w:val="000000"/>
          <w:szCs w:val="24"/>
          <w:lang w:val="en-GB"/>
        </w:rPr>
        <w:t xml:space="preserve"> DRI mouse model it was shown that IL-10 was involved in reducing infection-associated morbidity, with higher levels of pro-inflammatory cytokines and greater weight loss in IL-10 KO animals. Interestingly, bacterial counts were the same in both wild-type and KO strains, suggesting that IL-10 does not impact bacterial clearance </w:t>
      </w:r>
      <w:r>
        <w:rPr>
          <w:color w:val="000000"/>
          <w:szCs w:val="24"/>
          <w:lang w:val="en-GB"/>
        </w:rPr>
        <w:fldChar w:fldCharType="begin">
          <w:fldData xml:space="preserve">PEVuZE5vdGU+PENpdGU+PEF1dGhvcj5HdXRpZXJyZXotTXVyZ2FzPC9BdXRob3I+PFllYXI+MjAx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PEVuZE5vdGU+PENpdGU+PEF1dGhvcj5HdXRpZXJyZXotTXVyZ2FzPC9BdXRob3I+PFllYXI+MjAx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(Gutierrez-Murgas et al., 2016)</w:t>
      </w:r>
      <w:r>
        <w:rPr>
          <w:color w:val="000000"/>
          <w:szCs w:val="24"/>
          <w:lang w:val="en-GB"/>
        </w:rPr>
        <w:fldChar w:fldCharType="end"/>
      </w:r>
      <w:r>
        <w:rPr>
          <w:color w:val="000000"/>
          <w:szCs w:val="24"/>
          <w:lang w:val="en-GB"/>
        </w:rPr>
        <w:t xml:space="preserve">. Overall, despite differences due to different </w:t>
      </w:r>
      <w:r>
        <w:rPr>
          <w:i/>
          <w:color w:val="000000"/>
          <w:szCs w:val="24"/>
          <w:lang w:val="en-GB"/>
        </w:rPr>
        <w:t>S. epidermidis</w:t>
      </w:r>
      <w:r>
        <w:rPr>
          <w:color w:val="000000"/>
          <w:szCs w:val="24"/>
          <w:lang w:val="en-GB"/>
        </w:rPr>
        <w:t xml:space="preserve"> strains and its effect in different tissues, it can be hypothesized that lower induction of pro-inflammatory cytokines together with high IL-10 production, can contribute to the sub-acute nature of </w:t>
      </w:r>
      <w:r>
        <w:rPr>
          <w:i/>
          <w:color w:val="000000"/>
          <w:szCs w:val="24"/>
          <w:lang w:val="en-GB"/>
        </w:rPr>
        <w:t>S. epidermidis</w:t>
      </w:r>
      <w:r>
        <w:rPr>
          <w:color w:val="000000"/>
          <w:szCs w:val="24"/>
          <w:lang w:val="en-GB"/>
        </w:rPr>
        <w:t xml:space="preserve"> infections.</w:t>
      </w:r>
    </w:p>
    <w:p w:rsidRPr="00B519DA" w:rsidR="005B188A" w:rsidP="00B519DA" w:rsidRDefault="005B188A">
      <w:pPr>
        <w:tabs>
          <w:tab w:val="left" w:pos="3240"/>
        </w:tabs>
        <w:spacing w:before="100" w:beforeAutospacing="1" w:after="100" w:afterAutospacing="1"/>
        <w:jc w:val="both"/>
        <w:rPr>
          <w:color w:val="000000"/>
          <w:szCs w:val="24"/>
        </w:rPr>
      </w:pPr>
      <w:r>
        <w:rPr>
          <w:color w:val="000000"/>
          <w:szCs w:val="24"/>
          <w:lang w:val="en-GB"/>
        </w:rPr>
        <w:t>Multiple chemokines are also released</w:t>
      </w:r>
      <w:r>
        <w:rPr>
          <w:color w:val="000000"/>
          <w:szCs w:val="24"/>
        </w:rPr>
        <w:t xml:space="preserve"> upon </w:t>
      </w:r>
      <w:r>
        <w:rPr>
          <w:i/>
          <w:color w:val="000000"/>
          <w:szCs w:val="24"/>
        </w:rPr>
        <w:t>S. epidermidis</w:t>
      </w:r>
      <w:r>
        <w:rPr>
          <w:color w:val="000000"/>
          <w:szCs w:val="24"/>
        </w:rPr>
        <w:t xml:space="preserve"> infection. Secretion of IL-8, </w:t>
      </w:r>
      <w:r>
        <w:rPr>
          <w:color w:val="000000"/>
          <w:szCs w:val="24"/>
          <w:lang w:val="en-GB"/>
        </w:rPr>
        <w:t xml:space="preserve">important for neutrophil recruitment, has been described </w:t>
      </w:r>
      <w:r>
        <w:rPr>
          <w:i/>
          <w:color w:val="000000"/>
          <w:szCs w:val="24"/>
        </w:rPr>
        <w:t>in vitro</w:t>
      </w:r>
      <w:r>
        <w:rPr>
          <w:color w:val="000000"/>
          <w:szCs w:val="24"/>
        </w:rPr>
        <w:t xml:space="preserve"> and in the first hours post infection in </w:t>
      </w:r>
      <w:r>
        <w:rPr>
          <w:i/>
          <w:color w:val="000000"/>
          <w:szCs w:val="24"/>
        </w:rPr>
        <w:t>in vivo</w:t>
      </w:r>
      <w:r>
        <w:rPr>
          <w:color w:val="000000"/>
          <w:szCs w:val="24"/>
        </w:rPr>
        <w:t xml:space="preserve"> studies </w:t>
      </w:r>
      <w:r>
        <w:rPr>
          <w:color w:val="000000"/>
          <w:szCs w:val="24"/>
        </w:rPr>
        <w:fldChar w:fldCharType="begin">
          <w:fldData xml:space="preserve">PEVuZE5vdGU+PENpdGU+PEF1dGhvcj5TaW1vam9raTwvQXV0aG9yPjxZZWFyPjIwMTE8L1llYXI+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PEVuZE5vdGU+PENpdGU+PEF1dGhvcj5TaW1vam9raTwvQXV0aG9yPjxZZWFyPjIwMTE8L1llYXI+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(Wakabayashi et al., 1991; Boelens et al., 2000b; Simojoki et al., 2011; Svensson et al., 2015)</w:t>
      </w:r>
      <w:r>
        <w:rPr>
          <w:color w:val="000000"/>
          <w:szCs w:val="24"/>
        </w:rPr>
        <w:fldChar w:fldCharType="end"/>
      </w:r>
      <w:r>
        <w:rPr>
          <w:color w:val="000000"/>
          <w:szCs w:val="24"/>
        </w:rPr>
        <w:t xml:space="preserve">. </w:t>
      </w:r>
      <w:r>
        <w:rPr>
          <w:color w:val="000000"/>
          <w:szCs w:val="24"/>
          <w:lang w:val="en-GB"/>
        </w:rPr>
        <w:t xml:space="preserve">CXCL-1 and CXCL-2, mostly produced by macrophages (via TLR-2 recognition but also by other mechanisms), have also been observed in bacteraemia and peritonitis models </w:t>
      </w:r>
      <w:r>
        <w:rPr>
          <w:color w:val="000000"/>
          <w:szCs w:val="24"/>
          <w:lang w:val="en-GB"/>
        </w:rPr>
        <w:fldChar w:fldCharType="begin">
          <w:fldData xml:space="preserve">PEVuZE5vdGU+PENpdGU+PEF1dGhvcj5CaTwvQXV0aG9yPjxZZWFyPjIwMTU8L1llYXI+PFJlY051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</w:fldData>
        </w:fldChar>
      </w:r>
      <w:r w:rsidR="00864747">
        <w:rPr>
          <w:color w:val="000000"/>
          <w:szCs w:val="24"/>
          <w:lang w:val="en-GB"/>
        </w:rPr>
        <w:instrText xml:space="preserve"> ADDIN EN.CITE </w:instrText>
      </w:r>
      <w:r w:rsidR="00864747">
        <w:rPr>
          <w:color w:val="000000"/>
          <w:szCs w:val="24"/>
          <w:lang w:val="en-GB"/>
        </w:rPr>
        <w:fldChar w:fldCharType="begin">
          <w:fldData xml:space="preserve">PEVuZE5vdGU+PENpdGU+PEF1dGhvcj5CaTwvQXV0aG9yPjxZZWFyPjIwMTU8L1llYXI+PFJlY051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</w:fldData>
        </w:fldChar>
      </w:r>
      <w:r w:rsidR="00864747">
        <w:rPr>
          <w:color w:val="000000"/>
          <w:szCs w:val="24"/>
          <w:lang w:val="en-GB"/>
        </w:rPr>
        <w:instrText xml:space="preserve"> ADDIN EN.CITE.DATA </w:instrText>
      </w:r>
      <w:r w:rsidR="00864747">
        <w:rPr>
          <w:color w:val="000000"/>
          <w:szCs w:val="24"/>
          <w:lang w:val="en-GB"/>
        </w:rPr>
      </w:r>
      <w:r w:rsidR="00864747">
        <w:rPr>
          <w:color w:val="000000"/>
          <w:szCs w:val="24"/>
          <w:lang w:val="en-GB"/>
        </w:rPr>
        <w:fldChar w:fldCharType="end"/>
      </w:r>
      <w:r>
        <w:rPr>
          <w:color w:val="000000"/>
          <w:szCs w:val="24"/>
          <w:lang w:val="en-GB"/>
        </w:rPr>
      </w:r>
      <w:r>
        <w:rPr>
          <w:color w:val="000000"/>
          <w:szCs w:val="24"/>
          <w:lang w:val="en-GB"/>
        </w:rPr>
        <w:fldChar w:fldCharType="separate"/>
      </w:r>
      <w:r w:rsidR="00864747">
        <w:rPr>
          <w:noProof/>
          <w:color w:val="000000"/>
          <w:szCs w:val="24"/>
          <w:lang w:val="en-GB"/>
        </w:rPr>
        <w:t>(Strunk et al., 2010; Bi et al., 2015; Ferreirinha et al., 2016; Qin et al., 2017)</w:t>
      </w:r>
      <w:r>
        <w:rPr>
          <w:color w:val="000000"/>
          <w:szCs w:val="24"/>
          <w:lang w:val="en-GB"/>
        </w:rPr>
        <w:fldChar w:fldCharType="end"/>
      </w:r>
      <w:r>
        <w:rPr>
          <w:color w:val="000000"/>
          <w:szCs w:val="24"/>
          <w:lang w:val="en-GB"/>
        </w:rPr>
        <w:t xml:space="preserve">. </w:t>
      </w:r>
      <w:r>
        <w:rPr>
          <w:color w:val="000000"/>
          <w:szCs w:val="24"/>
        </w:rPr>
        <w:t xml:space="preserve">Additionally, a murine peritonitis model revealed increasing levels of numerous chemokines upon challenge with </w:t>
      </w:r>
      <w:r>
        <w:rPr>
          <w:i/>
          <w:color w:val="000000"/>
          <w:szCs w:val="24"/>
        </w:rPr>
        <w:t>S. epidermidis</w:t>
      </w:r>
      <w:r>
        <w:rPr>
          <w:color w:val="000000"/>
          <w:szCs w:val="24"/>
        </w:rPr>
        <w:t xml:space="preserve"> supernatants </w:t>
      </w:r>
      <w:r>
        <w:rPr>
          <w:color w:val="000000"/>
          <w:szCs w:val="24"/>
        </w:rPr>
        <w:fldChar w:fldCharType="begin">
          <w:fldData xml:space="preserve">PEVuZE5vdGU+PENpdGU+PEF1dGhvcj5QZXJrczwvQXV0aG9yPjxZZWFyPjIwMTY8L1llYXI+PFJl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</w:fldData>
        </w:fldChar>
      </w:r>
      <w:r w:rsidR="00864747">
        <w:rPr>
          <w:color w:val="000000"/>
          <w:szCs w:val="24"/>
        </w:rPr>
        <w:instrText xml:space="preserve"> ADDIN EN.CITE </w:instrText>
      </w:r>
      <w:r w:rsidR="00864747">
        <w:rPr>
          <w:color w:val="000000"/>
          <w:szCs w:val="24"/>
        </w:rPr>
        <w:fldChar w:fldCharType="begin">
          <w:fldData xml:space="preserve">PEVuZE5vdGU+PENpdGU+PEF1dGhvcj5QZXJrczwvQXV0aG9yPjxZZWFyPjIwMTY8L1llYXI+PFJl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(Perks et al., 2016)</w:t>
      </w:r>
      <w:r>
        <w:rPr>
          <w:color w:val="000000"/>
          <w:szCs w:val="24"/>
        </w:rPr>
        <w:fldChar w:fldCharType="end"/>
      </w:r>
      <w:r>
        <w:rPr>
          <w:color w:val="000000"/>
          <w:szCs w:val="24"/>
        </w:rPr>
        <w:t xml:space="preserve">. </w:t>
      </w:r>
    </w:p>
    <w:p w:rsidR="005B188A" w:rsidP="005B188A" w:rsidRDefault="005B188A">
      <w:pPr>
        <w:pStyle w:val="Heading3"/>
      </w:pPr>
      <w:r>
        <w:t>Platelet activation/aggregation</w:t>
      </w:r>
    </w:p>
    <w:p w:rsidR="005B188A" w:rsidP="005B188A" w:rsidRDefault="005B188A">
      <w:pPr>
        <w:autoSpaceDE w:val="0"/>
        <w:autoSpaceDN w:val="0"/>
        <w:adjustRightInd w:val="0"/>
        <w:spacing w:before="100" w:beforeAutospacing="1" w:after="100" w:afterAutospacing="1"/>
        <w:jc w:val="both"/>
        <w:rPr>
          <w:iCs/>
          <w:szCs w:val="24"/>
        </w:rPr>
      </w:pPr>
      <w:r>
        <w:rPr>
          <w:iCs/>
          <w:szCs w:val="24"/>
        </w:rPr>
        <w:t xml:space="preserve">The aggregation and activation of platelets in the presence of bacteria was first described over 25 years ago </w:t>
      </w:r>
      <w:r>
        <w:rPr>
          <w:iCs/>
          <w:szCs w:val="24"/>
        </w:rPr>
        <w:fldChar w:fldCharType="begin"/>
      </w:r>
      <w:r w:rsidR="00864747">
        <w:rPr>
          <w:iCs/>
          <w:szCs w:val="24"/>
        </w:rPr>
        <w:instrText xml:space="preserve"> ADDIN EN.CITE &lt;EndNote&gt;&lt;Cite&gt;&lt;Author&gt;Usui&lt;/Author&gt;&lt;Year&gt;1991&lt;/Year&gt;&lt;RecNum&gt;271&lt;/RecNum&gt;&lt;DisplayText&gt;(Usui et al., 1991)&lt;/DisplayText&gt;&lt;record&gt;&lt;rec-number&gt;271&lt;/rec-number&gt;&lt;foreign-keys&gt;&lt;key app="EN" db-id="swz09f9rn5safyetpfpxaxprezttdvpd9tft" timestamp="1469545304"&gt;271&lt;/key&gt;&lt;/foreign-keys&gt;&lt;ref-type name="Journal Article"&gt;17&lt;/ref-type&gt;&lt;contributors&gt;&lt;authors&gt;&lt;author&gt;Usui, Y.&lt;/author&gt;&lt;author&gt;Ohshima, Y.&lt;/author&gt;&lt;author&gt;Ichiman, Y.&lt;/author&gt;&lt;author&gt;Ohtomo, T.&lt;/author&gt;&lt;author&gt;Suganuma, M.&lt;/author&gt;&lt;author&gt;Yoshida, K.&lt;/author&gt;&lt;/authors&gt;&lt;/contributors&gt;&lt;auth-address&gt;Department of Microbiology, St. Marianna University School of Medicine, Kanagawa.&lt;/auth-address&gt;&lt;titles&gt;&lt;title&gt;Platelet aggregation induced by strains of various species of coagulase-negative staphylococci&lt;/title&gt;&lt;secondary-title&gt;Microbiol Immunol&lt;/secondary-title&gt;&lt;/titles&gt;&lt;periodical&gt;&lt;full-title&gt;Microbiol Immunol&lt;/full-title&gt;&lt;/periodical&gt;&lt;pages&gt;15-26&lt;/pages&gt;&lt;volume&gt;35&lt;/volume&gt;&lt;number&gt;1&lt;/number&gt;&lt;keywords&gt;&lt;keyword&gt;Animals&lt;/keyword&gt;&lt;keyword&gt;Animals, Domestic&lt;/keyword&gt;&lt;keyword&gt;Aspirin/pharmacology&lt;/keyword&gt;&lt;keyword&gt;Blood Platelets/drug effects&lt;/keyword&gt;&lt;keyword&gt;Coagulase/*metabolism&lt;/keyword&gt;&lt;keyword&gt;Edetic Acid/pharmacology&lt;/keyword&gt;&lt;keyword&gt;*Platelet Aggregation/drug effects&lt;/keyword&gt;&lt;keyword&gt;Quinacrine/pharmacology&lt;/keyword&gt;&lt;keyword&gt;Serotonin/metabolism&lt;/keyword&gt;&lt;keyword&gt;Staphylococcus/*physiology&lt;/keyword&gt;&lt;/keywords&gt;&lt;dates&gt;&lt;year&gt;1991&lt;/year&gt;&lt;/dates&gt;&lt;isbn&gt;0385-5600 (Print)&amp;#xD;0385-5600 (Linking)&lt;/isbn&gt;&lt;accession-num&gt;1908038&lt;/accession-num&gt;&lt;urls&gt;&lt;related-urls&gt;&lt;url&gt;http://www.ncbi.nlm.nih.gov/pubmed/1908038&lt;/url&gt;&lt;/related-urls&gt;&lt;/urls&gt;&lt;/record&gt;&lt;/Cite&gt;&lt;/EndNote&gt;</w:instrText>
      </w:r>
      <w:r>
        <w:rPr>
          <w:iCs/>
          <w:szCs w:val="24"/>
        </w:rPr>
        <w:fldChar w:fldCharType="separate"/>
      </w:r>
      <w:r w:rsidR="00864747">
        <w:rPr>
          <w:iCs/>
          <w:noProof/>
          <w:szCs w:val="24"/>
        </w:rPr>
        <w:t>(Usui et al., 1991)</w:t>
      </w:r>
      <w:r>
        <w:rPr>
          <w:iCs/>
          <w:szCs w:val="24"/>
        </w:rPr>
        <w:fldChar w:fldCharType="end"/>
      </w:r>
      <w:r>
        <w:rPr>
          <w:iCs/>
          <w:szCs w:val="24"/>
        </w:rPr>
        <w:t xml:space="preserve"> and yet the nature of this interaction has only recently been elucidated. Platelets and bacteria can interact in three ways: the indirect binding of bacteria to a plasma protein (which is a ligand of a platelet receptor), the direct recognition of bacteria by platelet receptors and the binding of secreted bacterial products to platelets </w:t>
      </w:r>
      <w:r>
        <w:rPr>
          <w:iCs/>
          <w:szCs w:val="24"/>
        </w:rPr>
        <w:fldChar w:fldCharType="begin"/>
      </w:r>
      <w:r w:rsidR="00864747">
        <w:rPr>
          <w:iCs/>
          <w:szCs w:val="24"/>
        </w:rPr>
        <w:instrText xml:space="preserve"> ADDIN EN.CITE &lt;EndNote&gt;&lt;Cite&gt;&lt;Author&gt;Hamzeh-Cognasse&lt;/Author&gt;&lt;Year&gt;2015&lt;/Year&gt;&lt;RecNum&gt;269&lt;/RecNum&gt;&lt;DisplayText&gt;(Hamzeh-Cognasse et al., 2015)&lt;/DisplayText&gt;&lt;record&gt;&lt;rec-number&gt;269&lt;/rec-number&gt;&lt;foreign-keys&gt;&lt;key app="EN" db-id="swz09f9rn5safyetpfpxaxprezttdvpd9tft" timestamp="1469538946"&gt;269&lt;/key&gt;&lt;/foreign-keys&gt;&lt;ref-type name="Journal Article"&gt;17&lt;/ref-type&gt;&lt;contributors&gt;&lt;authors&gt;&lt;author&gt;Hamzeh-Cognasse, H.&lt;/author&gt;&lt;author&gt;Damien, P.&lt;/author&gt;&lt;author&gt;Chabert, A.&lt;/author&gt;&lt;author&gt;Pozzetto, B.&lt;/author&gt;&lt;author&gt;Cognasse, F.&lt;/author&gt;&lt;author&gt;Garraud, O.&lt;/author&gt;&lt;/authors&gt;&lt;/contributors&gt;&lt;auth-address&gt;GIMAP-EA3064, Universite de Lyon , Saint-Etienne , France.&amp;#xD;GIMAP-EA3064, Universite de Lyon , Saint-Etienne , France ; Etablissement Francais du Sang Auvergne-Loire , Saint-Etienne , France.&amp;#xD;GIMAP-EA3064, Universite de Lyon , Saint-Etienne , France ; Institut National de la Transfusion Sanguine , Paris , France.&lt;/auth-address&gt;&lt;titles&gt;&lt;title&gt;Platelets and infections - complex interactions with bacteria&lt;/title&gt;&lt;secondary-title&gt;Front Immunol&lt;/secondary-title&gt;&lt;/titles&gt;&lt;periodical&gt;&lt;full-title&gt;Front Immunol&lt;/full-title&gt;&lt;/periodical&gt;&lt;pages&gt;82&lt;/pages&gt;&lt;volume&gt;6&lt;/volume&gt;&lt;keywords&gt;&lt;keyword&gt;adhesion&lt;/keyword&gt;&lt;keyword&gt;chemokine&lt;/keyword&gt;&lt;keyword&gt;cytokine&lt;/keyword&gt;&lt;keyword&gt;infection&lt;/keyword&gt;&lt;keyword&gt;inflammation&lt;/keyword&gt;&lt;keyword&gt;platelet&lt;/keyword&gt;&lt;keyword&gt;sepsis&lt;/keyword&gt;&lt;/keywords&gt;&lt;dates&gt;&lt;year&gt;2015&lt;/year&gt;&lt;/dates&gt;&lt;isbn&gt;1664-3224 (Electronic)&amp;#xD;1664-3224 (Linking)&lt;/isbn&gt;&lt;accession-num&gt;25767472&lt;/accession-num&gt;&lt;urls&gt;&lt;related-urls&gt;&lt;url&gt;http://www.ncbi.nlm.nih.gov/pubmed/25767472&lt;/url&gt;&lt;/related-urls&gt;&lt;/urls&gt;&lt;custom2&gt;PMC4341565&lt;/custom2&gt;&lt;electronic-resource-num&gt;10.3389/fimmu.2015.00082&lt;/electronic-resource-num&gt;&lt;/record&gt;&lt;/Cite&gt;&lt;/EndNote&gt;</w:instrText>
      </w:r>
      <w:r>
        <w:rPr>
          <w:iCs/>
          <w:szCs w:val="24"/>
        </w:rPr>
        <w:fldChar w:fldCharType="separate"/>
      </w:r>
      <w:r w:rsidR="00864747">
        <w:rPr>
          <w:iCs/>
          <w:noProof/>
          <w:szCs w:val="24"/>
        </w:rPr>
        <w:t>(Hamzeh-Cognasse et al., 2015)</w:t>
      </w:r>
      <w:r>
        <w:rPr>
          <w:iCs/>
          <w:szCs w:val="24"/>
        </w:rPr>
        <w:fldChar w:fldCharType="end"/>
      </w:r>
      <w:r>
        <w:rPr>
          <w:iCs/>
          <w:szCs w:val="24"/>
        </w:rPr>
        <w:t xml:space="preserve">. Only the first type has been described for </w:t>
      </w:r>
      <w:r>
        <w:rPr>
          <w:i/>
          <w:iCs/>
          <w:szCs w:val="24"/>
        </w:rPr>
        <w:t>S. epidermidis</w:t>
      </w:r>
      <w:r>
        <w:rPr>
          <w:iCs/>
          <w:szCs w:val="24"/>
        </w:rPr>
        <w:t xml:space="preserve">, where the SdrG has been described to bind platelets in a fibrinogen and Ig-dependent manner; an interaction that leads to platelet aggregation </w:t>
      </w:r>
      <w:r>
        <w:rPr>
          <w:iCs/>
          <w:szCs w:val="24"/>
        </w:rPr>
        <w:fldChar w:fldCharType="begin">
          <w:fldData xml:space="preserve">PEVuZE5vdGU+PENpdGU+PEF1dGhvcj5CcmVubmFuPC9BdXRob3I+PFllYXI+MjAwOTwvWWVhcj48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</w:fldData>
        </w:fldChar>
      </w:r>
      <w:r w:rsidR="00864747">
        <w:rPr>
          <w:iCs/>
          <w:szCs w:val="24"/>
        </w:rPr>
        <w:instrText xml:space="preserve"> ADDIN EN.CITE </w:instrText>
      </w:r>
      <w:r w:rsidR="00864747">
        <w:rPr>
          <w:iCs/>
          <w:szCs w:val="24"/>
        </w:rPr>
        <w:fldChar w:fldCharType="begin">
          <w:fldData xml:space="preserve">PEVuZE5vdGU+PENpdGU+PEF1dGhvcj5CcmVubmFuPC9BdXRob3I+PFllYXI+MjAwOTwvWWVhcj48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</w:fldData>
        </w:fldChar>
      </w:r>
      <w:r w:rsidR="00864747">
        <w:rPr>
          <w:iCs/>
          <w:szCs w:val="24"/>
        </w:rPr>
        <w:instrText xml:space="preserve"> ADDIN EN.CITE.DATA </w:instrText>
      </w:r>
      <w:r w:rsidR="00864747">
        <w:rPr>
          <w:iCs/>
          <w:szCs w:val="24"/>
        </w:rPr>
      </w:r>
      <w:r w:rsidR="00864747">
        <w:rPr>
          <w:iCs/>
          <w:szCs w:val="24"/>
        </w:rPr>
        <w:fldChar w:fldCharType="end"/>
      </w:r>
      <w:r>
        <w:rPr>
          <w:iCs/>
          <w:szCs w:val="24"/>
        </w:rPr>
      </w:r>
      <w:r>
        <w:rPr>
          <w:iCs/>
          <w:szCs w:val="24"/>
        </w:rPr>
        <w:fldChar w:fldCharType="separate"/>
      </w:r>
      <w:r w:rsidR="00864747">
        <w:rPr>
          <w:iCs/>
          <w:noProof/>
          <w:szCs w:val="24"/>
        </w:rPr>
        <w:t>(Brennan et al., 2009)</w:t>
      </w:r>
      <w:r>
        <w:rPr>
          <w:iCs/>
          <w:szCs w:val="24"/>
        </w:rPr>
        <w:fldChar w:fldCharType="end"/>
      </w:r>
      <w:r>
        <w:rPr>
          <w:iCs/>
          <w:szCs w:val="24"/>
        </w:rPr>
        <w:t xml:space="preserve">. </w:t>
      </w:r>
      <w:r>
        <w:rPr>
          <w:i/>
          <w:iCs/>
          <w:szCs w:val="24"/>
        </w:rPr>
        <w:t>S. aureus</w:t>
      </w:r>
      <w:r>
        <w:rPr>
          <w:iCs/>
          <w:szCs w:val="24"/>
        </w:rPr>
        <w:t xml:space="preserve"> or </w:t>
      </w:r>
      <w:r>
        <w:rPr>
          <w:i/>
          <w:iCs/>
          <w:szCs w:val="24"/>
        </w:rPr>
        <w:t>Streptococcus</w:t>
      </w:r>
      <w:r>
        <w:rPr>
          <w:iCs/>
          <w:szCs w:val="24"/>
        </w:rPr>
        <w:t xml:space="preserve"> have been shown to interact with platelets in other ways, which can lead to sepsis or thrombosis but also can play a role in internalization of bacteria by platelets or release of antimicrobial components and immunomodulatory factors </w:t>
      </w:r>
      <w:r>
        <w:rPr>
          <w:iCs/>
          <w:szCs w:val="24"/>
        </w:rPr>
        <w:fldChar w:fldCharType="begin"/>
      </w:r>
      <w:r w:rsidR="00864747">
        <w:rPr>
          <w:iCs/>
          <w:szCs w:val="24"/>
        </w:rPr>
        <w:instrText xml:space="preserve"> ADDIN EN.CITE &lt;EndNote&gt;&lt;Cite&gt;&lt;Author&gt;Hamzeh-Cognasse&lt;/Author&gt;&lt;Year&gt;2015&lt;/Year&gt;&lt;RecNum&gt;269&lt;/RecNum&gt;&lt;DisplayText&gt;(Hamzeh-Cognasse et al., 2015)&lt;/DisplayText&gt;&lt;record&gt;&lt;rec-number&gt;269&lt;/rec-number&gt;&lt;foreign-keys&gt;&lt;key app="EN" db-id="swz09f9rn5safyetpfpxaxprezttdvpd9tft" timestamp="1469538946"&gt;269&lt;/key&gt;&lt;/foreign-keys&gt;&lt;ref-type name="Journal Article"&gt;17&lt;/ref-type&gt;&lt;contributors&gt;&lt;authors&gt;&lt;author&gt;Hamzeh-Cognasse, H.&lt;/author&gt;&lt;author&gt;Damien, P.&lt;/author&gt;&lt;author&gt;Chabert, A.&lt;/author&gt;&lt;author&gt;Pozzetto, B.&lt;/author&gt;&lt;author&gt;Cognasse, F.&lt;/author&gt;&lt;author&gt;Garraud, O.&lt;/author&gt;&lt;/authors&gt;&lt;/contributors&gt;&lt;auth-address&gt;GIMAP-EA3064, Universite de Lyon , Saint-Etienne , France.&amp;#xD;GIMAP-EA3064, Universite de Lyon , Saint-Etienne , France ; Etablissement Francais du Sang Auvergne-Loire , Saint-Etienne , France.&amp;#xD;GIMAP-EA3064, Universite de Lyon , Saint-Etienne , France ; Institut National de la Transfusion Sanguine , Paris , France.&lt;/auth-address&gt;&lt;titles&gt;&lt;title&gt;Platelets and infections - complex interactions with bacteria&lt;/title&gt;&lt;secondary-title&gt;Front Immunol&lt;/secondary-title&gt;&lt;/titles&gt;&lt;periodical&gt;&lt;full-title&gt;Front Immunol&lt;/full-title&gt;&lt;/periodical&gt;&lt;pages&gt;82&lt;/pages&gt;&lt;volume&gt;6&lt;/volume&gt;&lt;keywords&gt;&lt;keyword&gt;adhesion&lt;/keyword&gt;&lt;keyword&gt;chemokine&lt;/keyword&gt;&lt;keyword&gt;cytokine&lt;/keyword&gt;&lt;keyword&gt;infection&lt;/keyword&gt;&lt;keyword&gt;inflammation&lt;/keyword&gt;&lt;keyword&gt;platelet&lt;/keyword&gt;&lt;keyword&gt;sepsis&lt;/keyword&gt;&lt;/keywords&gt;&lt;dates&gt;&lt;year&gt;2015&lt;/year&gt;&lt;/dates&gt;&lt;isbn&gt;1664-3224 (Electronic)&amp;#xD;1664-3224 (Linking)&lt;/isbn&gt;&lt;accession-num&gt;25767472&lt;/accession-num&gt;&lt;urls&gt;&lt;related-urls&gt;&lt;url&gt;http://www.ncbi.nlm.nih.gov/pubmed/25767472&lt;/url&gt;&lt;/related-urls&gt;&lt;/urls&gt;&lt;custom2&gt;PMC4341565&lt;/custom2&gt;&lt;electronic-resource-num&gt;10.3389/fimmu.2015.00082&lt;/electronic-resource-num&gt;&lt;/record&gt;&lt;/Cite&gt;&lt;/EndNote&gt;</w:instrText>
      </w:r>
      <w:r>
        <w:rPr>
          <w:iCs/>
          <w:szCs w:val="24"/>
        </w:rPr>
        <w:fldChar w:fldCharType="separate"/>
      </w:r>
      <w:r w:rsidR="00864747">
        <w:rPr>
          <w:iCs/>
          <w:noProof/>
          <w:szCs w:val="24"/>
        </w:rPr>
        <w:t>(Hamzeh-Cognasse et al., 2015)</w:t>
      </w:r>
      <w:r>
        <w:rPr>
          <w:iCs/>
          <w:szCs w:val="24"/>
        </w:rPr>
        <w:fldChar w:fldCharType="end"/>
      </w:r>
      <w:r>
        <w:rPr>
          <w:iCs/>
          <w:szCs w:val="24"/>
        </w:rPr>
        <w:t>. Future studies will</w:t>
      </w:r>
      <w:r w:rsidR="008B520D">
        <w:rPr>
          <w:iCs/>
          <w:szCs w:val="24"/>
        </w:rPr>
        <w:t xml:space="preserve"> be required to</w:t>
      </w:r>
      <w:r>
        <w:rPr>
          <w:iCs/>
          <w:szCs w:val="24"/>
        </w:rPr>
        <w:t xml:space="preserve"> elucidate if </w:t>
      </w:r>
      <w:r>
        <w:rPr>
          <w:i/>
          <w:iCs/>
          <w:szCs w:val="24"/>
        </w:rPr>
        <w:t>S. epidermidis</w:t>
      </w:r>
      <w:r>
        <w:rPr>
          <w:iCs/>
          <w:szCs w:val="24"/>
        </w:rPr>
        <w:t xml:space="preserve">-platelets interaction is limited to SdrG or if, like other bacteria, possess </w:t>
      </w:r>
      <w:r w:rsidR="008B520D">
        <w:rPr>
          <w:iCs/>
          <w:szCs w:val="24"/>
        </w:rPr>
        <w:t xml:space="preserve">multiple </w:t>
      </w:r>
      <w:r>
        <w:rPr>
          <w:iCs/>
          <w:szCs w:val="24"/>
        </w:rPr>
        <w:t xml:space="preserve">mechanisms. </w:t>
      </w:r>
    </w:p>
    <w:p w:rsidR="005B188A" w:rsidP="005B188A" w:rsidRDefault="005B188A">
      <w:pPr>
        <w:pStyle w:val="Heading2"/>
      </w:pPr>
      <w:r w:rsidRPr="005B188A">
        <w:lastRenderedPageBreak/>
        <w:t>Adaptive i</w:t>
      </w:r>
      <w:r>
        <w:t>mmune response during infection</w:t>
      </w:r>
    </w:p>
    <w:p w:rsidR="005B188A" w:rsidP="005B188A" w:rsidRDefault="005B188A">
      <w:pPr>
        <w:tabs>
          <w:tab w:val="left" w:pos="3240"/>
        </w:tabs>
        <w:spacing w:before="100" w:beforeAutospacing="1" w:after="100" w:afterAutospacing="1"/>
        <w:jc w:val="both"/>
        <w:rPr>
          <w:color w:val="000000"/>
          <w:szCs w:val="24"/>
        </w:rPr>
      </w:pPr>
      <w:r>
        <w:rPr>
          <w:szCs w:val="24"/>
        </w:rPr>
        <w:t xml:space="preserve">Adaptive immunity refers to antigen-specific and long-lasting immune responses that are mediated by lymphocytes. Adaptive immunity can be broadly divided in cellular responses, represented by T helper (Th) and cytotoxic T lymphocytes, and humoral responses, represented by B lymphocytes and antibodies. </w:t>
      </w:r>
      <w:r>
        <w:rPr>
          <w:color w:val="000000"/>
          <w:szCs w:val="24"/>
        </w:rPr>
        <w:t xml:space="preserve">Classically, extracellular bacterial infections have been shown to trigger mostly Th1 cell responses, but more recently Th17 responses have also been linked </w:t>
      </w:r>
      <w:r w:rsidR="00500F31">
        <w:rPr>
          <w:color w:val="000000"/>
          <w:szCs w:val="24"/>
        </w:rPr>
        <w:t>to</w:t>
      </w:r>
      <w:r>
        <w:rPr>
          <w:color w:val="000000"/>
          <w:szCs w:val="24"/>
        </w:rPr>
        <w:t xml:space="preserve"> the clearance of bacterial infections. </w:t>
      </w:r>
      <w:r w:rsidR="00464091">
        <w:rPr>
          <w:color w:val="000000"/>
          <w:szCs w:val="24"/>
        </w:rPr>
        <w:t>Of relevance, an</w:t>
      </w:r>
      <w:r>
        <w:rPr>
          <w:color w:val="000000"/>
          <w:szCs w:val="24"/>
        </w:rPr>
        <w:t xml:space="preserve"> </w:t>
      </w:r>
      <w:r>
        <w:rPr>
          <w:i/>
          <w:color w:val="000000"/>
          <w:szCs w:val="24"/>
        </w:rPr>
        <w:t>in vivo</w:t>
      </w:r>
      <w:r w:rsidR="00401AC2">
        <w:rPr>
          <w:color w:val="000000"/>
          <w:szCs w:val="24"/>
        </w:rPr>
        <w:t xml:space="preserve"> model</w:t>
      </w:r>
      <w:r>
        <w:rPr>
          <w:color w:val="000000"/>
          <w:szCs w:val="24"/>
        </w:rPr>
        <w:t xml:space="preserve"> using immunocompromised mice have shown a higher susceptibility for </w:t>
      </w:r>
      <w:r>
        <w:rPr>
          <w:i/>
          <w:color w:val="000000"/>
          <w:szCs w:val="24"/>
        </w:rPr>
        <w:t>S. epidermidis</w:t>
      </w:r>
      <w:r>
        <w:rPr>
          <w:color w:val="000000"/>
          <w:szCs w:val="24"/>
        </w:rPr>
        <w:t xml:space="preserve"> DRI </w:t>
      </w:r>
      <w:r w:rsidR="00464091">
        <w:rPr>
          <w:color w:val="000000"/>
          <w:szCs w:val="24"/>
        </w:rPr>
        <w:t xml:space="preserve">in mice lacking T cells or T and B cells </w:t>
      </w:r>
      <w:r>
        <w:rPr>
          <w:color w:val="000000"/>
          <w:szCs w:val="24"/>
        </w:rPr>
        <w:fldChar w:fldCharType="begin"/>
      </w:r>
      <w:r w:rsidR="00864747">
        <w:rPr>
          <w:color w:val="000000"/>
          <w:szCs w:val="24"/>
        </w:rPr>
        <w:instrText xml:space="preserve"> ADDIN EN.CITE &lt;EndNote&gt;&lt;Cite&gt;&lt;Author&gt;Vuong&lt;/Author&gt;&lt;Year&gt;2008&lt;/Year&gt;&lt;RecNum&gt;537&lt;/RecNum&gt;&lt;DisplayText&gt;(Vuong et al., 2008)&lt;/DisplayText&gt;&lt;record&gt;&lt;rec-number&gt;537&lt;/rec-number&gt;&lt;foreign-keys&gt;&lt;key app="EN" db-id="swz09f9rn5safyetpfpxaxprezttdvpd9tft" timestamp="1492290089"&gt;537&lt;/key&gt;&lt;/foreign-keys&gt;&lt;ref-type name="Journal Article"&gt;17&lt;/ref-type&gt;&lt;contributors&gt;&lt;authors&gt;&lt;author&gt;Vuong, C.&lt;/author&gt;&lt;author&gt;Kocianova, S.&lt;/author&gt;&lt;author&gt;Yu, J.&lt;/author&gt;&lt;author&gt;Kadurugamuwa, J. L.&lt;/author&gt;&lt;author&gt;Otto, M.&lt;/author&gt;&lt;/authors&gt;&lt;/contributors&gt;&lt;auth-address&gt;Department of Anesthesiology, University of Massachusetts Medical School, Worcester, Massachusetts 01655, USA. cuong.vuong@umass.med.edu&lt;/auth-address&gt;&lt;titles&gt;&lt;title&gt;Development of real-time in vivo imaging of device-related Staphylococcus epidermidis infection in mice and influence of animal immune status on susceptibility to infection&lt;/title&gt;&lt;secondary-title&gt;J Infect Dis&lt;/secondary-title&gt;&lt;/titles&gt;&lt;periodical&gt;&lt;full-title&gt;J Infect Dis&lt;/full-title&gt;&lt;/periodical&gt;&lt;pages&gt;258-61&lt;/pages&gt;&lt;volume&gt;198&lt;/volume&gt;&lt;number&gt;2&lt;/number&gt;&lt;keywords&gt;&lt;keyword&gt;Animals&lt;/keyword&gt;&lt;keyword&gt;Biofilms&lt;/keyword&gt;&lt;keyword&gt;Colony-Forming Units Assay&lt;/keyword&gt;&lt;keyword&gt;Disease Susceptibility/*immunology&lt;/keyword&gt;&lt;keyword&gt;Female&lt;/keyword&gt;&lt;keyword&gt;Luminescence&lt;/keyword&gt;&lt;keyword&gt;Mice&lt;/keyword&gt;&lt;keyword&gt;Mice, SCID&lt;/keyword&gt;&lt;keyword&gt;Staphylococcal Infections/*diagnosis/*immunology&lt;/keyword&gt;&lt;keyword&gt;*Staphylococcus epidermidis&lt;/keyword&gt;&lt;keyword&gt;T-Lymphocytes/immunology&lt;/keyword&gt;&lt;keyword&gt;T-Lymphocytes, Cytotoxic/immunology&lt;/keyword&gt;&lt;/keywords&gt;&lt;dates&gt;&lt;year&gt;2008&lt;/year&gt;&lt;pub-dates&gt;&lt;date&gt;Jul 15&lt;/date&gt;&lt;/pub-dates&gt;&lt;/dates&gt;&lt;isbn&gt;0022-1899 (Print)&amp;#xD;0022-1899 (Linking)&lt;/isbn&gt;&lt;accession-num&gt;18491976&lt;/accession-num&gt;&lt;urls&gt;&lt;related-urls&gt;&lt;url&gt;http://www.ncbi.nlm.nih.gov/pubmed/18491976&lt;/url&gt;&lt;/related-urls&gt;&lt;/urls&gt;&lt;custom2&gt;PMC2763270&lt;/custom2&gt;&lt;electronic-resource-num&gt;10.1086/589307&lt;/electronic-resource-num&gt;&lt;/record&gt;&lt;/Cite&gt;&lt;/EndNote&gt;</w:instrText>
      </w:r>
      <w:r>
        <w:rPr>
          <w:color w:val="000000"/>
          <w:szCs w:val="24"/>
        </w:rPr>
        <w:fldChar w:fldCharType="separate"/>
      </w:r>
      <w:r w:rsidR="00864747">
        <w:rPr>
          <w:noProof/>
          <w:color w:val="000000"/>
          <w:szCs w:val="24"/>
        </w:rPr>
        <w:t>(Vuong et al., 2008)</w:t>
      </w:r>
      <w:r>
        <w:rPr>
          <w:color w:val="000000"/>
          <w:szCs w:val="24"/>
        </w:rPr>
        <w:fldChar w:fldCharType="end"/>
      </w:r>
      <w:r w:rsidR="00464091">
        <w:rPr>
          <w:color w:val="000000"/>
          <w:szCs w:val="24"/>
        </w:rPr>
        <w:t>,</w:t>
      </w:r>
      <w:r>
        <w:rPr>
          <w:color w:val="000000"/>
          <w:szCs w:val="24"/>
        </w:rPr>
        <w:t xml:space="preserve"> highlighting a role for adaptive immune responses</w:t>
      </w:r>
      <w:r w:rsidR="00500F31">
        <w:rPr>
          <w:color w:val="000000"/>
          <w:szCs w:val="24"/>
        </w:rPr>
        <w:t xml:space="preserve"> in infection clearance</w:t>
      </w:r>
      <w:r>
        <w:rPr>
          <w:color w:val="000000"/>
          <w:szCs w:val="24"/>
        </w:rPr>
        <w:t xml:space="preserve">. </w:t>
      </w:r>
    </w:p>
    <w:p w:rsidRPr="00500F31" w:rsidR="005B188A" w:rsidP="005B188A" w:rsidRDefault="005B188A">
      <w:pPr>
        <w:autoSpaceDE w:val="0"/>
        <w:autoSpaceDN w:val="0"/>
        <w:adjustRightInd w:val="0"/>
        <w:spacing w:before="100" w:beforeAutospacing="1" w:after="100" w:afterAutospacing="1"/>
        <w:jc w:val="both"/>
        <w:rPr>
          <w:szCs w:val="24"/>
        </w:rPr>
      </w:pPr>
      <w:r>
        <w:rPr>
          <w:szCs w:val="24"/>
        </w:rPr>
        <w:t>Arising from its status as a commensal</w:t>
      </w:r>
      <w:r w:rsidR="008B520D">
        <w:rPr>
          <w:szCs w:val="24"/>
        </w:rPr>
        <w:t xml:space="preserve"> microorganism</w:t>
      </w:r>
      <w:r>
        <w:rPr>
          <w:szCs w:val="24"/>
        </w:rPr>
        <w:t xml:space="preserve">, </w:t>
      </w:r>
      <w:r>
        <w:rPr>
          <w:i/>
          <w:szCs w:val="24"/>
        </w:rPr>
        <w:t xml:space="preserve">S. epidermidis </w:t>
      </w:r>
      <w:r w:rsidR="007034DE">
        <w:rPr>
          <w:szCs w:val="24"/>
        </w:rPr>
        <w:t>is expected to elicit</w:t>
      </w:r>
      <w:r>
        <w:rPr>
          <w:szCs w:val="24"/>
        </w:rPr>
        <w:t xml:space="preserve"> adaptive immune response</w:t>
      </w:r>
      <w:r w:rsidR="007034DE">
        <w:rPr>
          <w:szCs w:val="24"/>
        </w:rPr>
        <w:t>s</w:t>
      </w:r>
      <w:r>
        <w:rPr>
          <w:szCs w:val="24"/>
        </w:rPr>
        <w:t xml:space="preserve"> from early in life. This has been proposed to be largely triggered by a pattern of transient self-resolving infections due to micro-invasions, rather than resulting from local response due to colonization </w:t>
      </w:r>
      <w:r>
        <w:rPr>
          <w:szCs w:val="24"/>
        </w:rPr>
        <w:fldChar w:fldCharType="begin"/>
      </w:r>
      <w:r w:rsidR="00864747">
        <w:rPr>
          <w:szCs w:val="24"/>
        </w:rPr>
        <w:instrText xml:space="preserve"> ADDIN EN.CITE &lt;EndNote&gt;&lt;Cite&gt;&lt;Author&gt;Brown&lt;/Author&gt;&lt;Year&gt;2014&lt;/Year&gt;&lt;RecNum&gt;238&lt;/RecNum&gt;&lt;DisplayText&gt;(Brown et al., 2014)&lt;/DisplayText&gt;&lt;record&gt;&lt;rec-number&gt;238&lt;/rec-number&gt;&lt;foreign-keys&gt;&lt;key app="EN" db-id="swz09f9rn5safyetpfpxaxprezttdvpd9tft" timestamp="1469096005"&gt;238&lt;/key&gt;&lt;/foreign-keys&gt;&lt;ref-type name="Journal Article"&gt;17&lt;/ref-type&gt;&lt;contributors&gt;&lt;authors&gt;&lt;author&gt;Brown, A. F.&lt;/author&gt;&lt;author&gt;Leech, J. M.&lt;/author&gt;&lt;author&gt;Rogers, T. R.&lt;/author&gt;&lt;author&gt;McLoughlin, R. M.&lt;/author&gt;&lt;/authors&gt;&lt;/contributors&gt;&lt;auth-address&gt;Host-Pathogen Interactions Group, School of Biochemistry and Immunology, Trinity Biomedical Sciences Institute , Dublin , Ireland.&amp;#xD;Sir Patrick Dun Laboratory, Department of Clinical Microbiology, Trinity College Dublin, St James&amp;apos;s Hospital , Dublin , Ireland.&lt;/auth-address&gt;&lt;titles&gt;&lt;title&gt;Staphylococcus aureus Colonization: Modulation of Host Immune Response and Impact on Human Vaccine Design&lt;/title&gt;&lt;secondary-title&gt;Front Immunol&lt;/secondary-title&gt;&lt;/titles&gt;&lt;periodical&gt;&lt;full-title&gt;Front Immunol&lt;/full-title&gt;&lt;/periodical&gt;&lt;pages&gt;507&lt;/pages&gt;&lt;volume&gt;4&lt;/volume&gt;&lt;keywords&gt;&lt;keyword&gt;Staphylococcus aureus&lt;/keyword&gt;&lt;keyword&gt;T cells&lt;/keyword&gt;&lt;keyword&gt;colonization&lt;/keyword&gt;&lt;keyword&gt;host response&lt;/keyword&gt;&lt;keyword&gt;immunomodulation&lt;/keyword&gt;&lt;keyword&gt;microbiota&lt;/keyword&gt;&lt;keyword&gt;vaccine&lt;/keyword&gt;&lt;/keywords&gt;&lt;dates&gt;&lt;year&gt;2014&lt;/year&gt;&lt;/dates&gt;&lt;isbn&gt;1664-3224 (Electronic)&amp;#xD;1664-3224 (Linking)&lt;/isbn&gt;&lt;accession-num&gt;24409186&lt;/accession-num&gt;&lt;urls&gt;&lt;related-urls&gt;&lt;url&gt;http://www.ncbi.nlm.nih.gov/pubmed/24409186&lt;/url&gt;&lt;/related-urls&gt;&lt;/urls&gt;&lt;custom2&gt;PMC3884195&lt;/custom2&gt;&lt;electronic-resource-num&gt;10.3389/fimmu.2013.00507&lt;/electronic-resource-num&gt;&lt;/record&gt;&lt;/Cite&gt;&lt;/EndNote&gt;</w:instrText>
      </w:r>
      <w:r>
        <w:rPr>
          <w:szCs w:val="24"/>
        </w:rPr>
        <w:fldChar w:fldCharType="separate"/>
      </w:r>
      <w:r w:rsidR="00864747">
        <w:rPr>
          <w:noProof/>
          <w:szCs w:val="24"/>
        </w:rPr>
        <w:t>(Brown et al., 2014)</w:t>
      </w:r>
      <w:r>
        <w:rPr>
          <w:szCs w:val="24"/>
        </w:rPr>
        <w:fldChar w:fldCharType="end"/>
      </w:r>
      <w:r>
        <w:rPr>
          <w:szCs w:val="24"/>
        </w:rPr>
        <w:t>, but the latter cannot be excluded. These life-long interactions will lead to the generation of an antibody repertoire and a set of memory T and B cells that may confer part</w:t>
      </w:r>
      <w:r w:rsidR="00500F31">
        <w:rPr>
          <w:szCs w:val="24"/>
        </w:rPr>
        <w:t xml:space="preserve">ial protection from infection. </w:t>
      </w:r>
      <w:r>
        <w:rPr>
          <w:szCs w:val="24"/>
          <w:lang w:val="en-GB"/>
        </w:rPr>
        <w:t xml:space="preserve">Although data is scarce, antibodies against </w:t>
      </w:r>
      <w:r>
        <w:rPr>
          <w:i/>
          <w:szCs w:val="24"/>
          <w:lang w:val="en-GB"/>
        </w:rPr>
        <w:t>S. epidermidis</w:t>
      </w:r>
      <w:r>
        <w:rPr>
          <w:szCs w:val="24"/>
          <w:lang w:val="en-GB"/>
        </w:rPr>
        <w:t xml:space="preserve"> proteins have been detected in serum and saliva of healthy individuals </w:t>
      </w:r>
      <w:r>
        <w:rPr>
          <w:szCs w:val="24"/>
          <w:lang w:val="en-GB"/>
        </w:rPr>
        <w:fldChar w:fldCharType="begin">
          <w:fldData xml:space="preserve">PEVuZE5vdGU+PENpdGU+PEF1dGhvcj5DYXJ2YWxoYWlzPC9BdXRob3I+PFllYXI+MjAxNTwvWWVh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</w:fldData>
        </w:fldChar>
      </w:r>
      <w:r w:rsidR="00864747">
        <w:rPr>
          <w:szCs w:val="24"/>
          <w:lang w:val="en-GB"/>
        </w:rPr>
        <w:instrText xml:space="preserve"> ADDIN EN.CITE </w:instrText>
      </w:r>
      <w:r w:rsidR="00864747">
        <w:rPr>
          <w:szCs w:val="24"/>
          <w:lang w:val="en-GB"/>
        </w:rPr>
        <w:fldChar w:fldCharType="begin">
          <w:fldData xml:space="preserve">PEVuZE5vdGU+PENpdGU+PEF1dGhvcj5DYXJ2YWxoYWlzPC9BdXRob3I+PFllYXI+MjAxNTwvWWVh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(Sadovskaya et al., 2007; Carvalhais et al., 2015)</w:t>
      </w:r>
      <w:r>
        <w:rPr>
          <w:szCs w:val="24"/>
          <w:lang w:val="en-GB"/>
        </w:rPr>
        <w:fldChar w:fldCharType="end"/>
      </w:r>
      <w:r>
        <w:rPr>
          <w:szCs w:val="24"/>
          <w:lang w:val="en-GB"/>
        </w:rPr>
        <w:t xml:space="preserve">, but levels are generally lower compared to </w:t>
      </w:r>
      <w:r>
        <w:rPr>
          <w:i/>
          <w:szCs w:val="24"/>
          <w:lang w:val="en-GB"/>
        </w:rPr>
        <w:t>S. epidermidis</w:t>
      </w:r>
      <w:r>
        <w:rPr>
          <w:szCs w:val="24"/>
          <w:lang w:val="en-GB"/>
        </w:rPr>
        <w:t xml:space="preserve"> infected patients </w:t>
      </w:r>
      <w:r>
        <w:rPr>
          <w:szCs w:val="24"/>
          <w:lang w:val="en-GB"/>
        </w:rPr>
        <w:fldChar w:fldCharType="begin">
          <w:fldData xml:space="preserve">PEVuZE5vdGU+PENpdGU+PEF1dGhvcj5TYWRvdnNrYXlhPC9BdXRob3I+PFllYXI+MjAwNzwvWWVh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</w:fldData>
        </w:fldChar>
      </w:r>
      <w:r w:rsidR="00864747">
        <w:rPr>
          <w:szCs w:val="24"/>
          <w:lang w:val="en-GB"/>
        </w:rPr>
        <w:instrText xml:space="preserve"> ADDIN EN.CITE </w:instrText>
      </w:r>
      <w:r w:rsidR="00864747">
        <w:rPr>
          <w:szCs w:val="24"/>
          <w:lang w:val="en-GB"/>
        </w:rPr>
        <w:fldChar w:fldCharType="begin">
          <w:fldData xml:space="preserve">PEVuZE5vdGU+PENpdGU+PEF1dGhvcj5TYWRvdnNrYXlhPC9BdXRob3I+PFllYXI+MjAwNzwvWWVh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(Sadovskaya et al., 2007)</w:t>
      </w:r>
      <w:r>
        <w:rPr>
          <w:szCs w:val="24"/>
          <w:lang w:val="en-GB"/>
        </w:rPr>
        <w:fldChar w:fldCharType="end"/>
      </w:r>
      <w:r>
        <w:rPr>
          <w:szCs w:val="24"/>
          <w:lang w:val="en-GB"/>
        </w:rPr>
        <w:t xml:space="preserve">. Antibodies against biofilm components and cytoplasmic proteins have been found to be predominant </w:t>
      </w:r>
      <w:r>
        <w:rPr>
          <w:szCs w:val="24"/>
          <w:lang w:val="en-GB"/>
        </w:rPr>
        <w:fldChar w:fldCharType="begin">
          <w:fldData xml:space="preserve">PEVuZE5vdGU+PENpdGU+PEF1dGhvcj5DYXJ2YWxoYWlzPC9BdXRob3I+PFllYXI+MjAxNTwvWWVh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==
</w:fldData>
        </w:fldChar>
      </w:r>
      <w:r w:rsidR="00864747">
        <w:rPr>
          <w:szCs w:val="24"/>
          <w:lang w:val="en-GB"/>
        </w:rPr>
        <w:instrText xml:space="preserve"> ADDIN EN.CITE </w:instrText>
      </w:r>
      <w:r w:rsidR="00864747">
        <w:rPr>
          <w:szCs w:val="24"/>
          <w:lang w:val="en-GB"/>
        </w:rPr>
        <w:fldChar w:fldCharType="begin">
          <w:fldData xml:space="preserve">PEVuZE5vdGU+PENpdGU+PEF1dGhvcj5DYXJ2YWxoYWlzPC9BdXRob3I+PFllYXI+MjAxNTwvWWVh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==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(Carvalhais et al., 2015)</w:t>
      </w:r>
      <w:r>
        <w:rPr>
          <w:szCs w:val="24"/>
          <w:lang w:val="en-GB"/>
        </w:rPr>
        <w:fldChar w:fldCharType="end"/>
      </w:r>
      <w:r>
        <w:rPr>
          <w:szCs w:val="24"/>
          <w:lang w:val="en-GB"/>
        </w:rPr>
        <w:t xml:space="preserve">. </w:t>
      </w:r>
    </w:p>
    <w:p w:rsidR="005B188A" w:rsidP="005B188A" w:rsidRDefault="00500F31">
      <w:pPr>
        <w:autoSpaceDE w:val="0"/>
        <w:autoSpaceDN w:val="0"/>
        <w:adjustRightInd w:val="0"/>
        <w:spacing w:before="100" w:beforeAutospacing="1" w:after="100" w:afterAutospacing="1"/>
        <w:jc w:val="both"/>
        <w:rPr>
          <w:szCs w:val="24"/>
          <w:lang w:val="en-GB"/>
        </w:rPr>
      </w:pPr>
      <w:r>
        <w:rPr>
          <w:szCs w:val="24"/>
        </w:rPr>
        <w:t>To assess the potential use of antibody titers in diagnosis of infection,</w:t>
      </w:r>
      <w:r>
        <w:rPr>
          <w:szCs w:val="24"/>
          <w:lang w:val="en-GB"/>
        </w:rPr>
        <w:t xml:space="preserve"> s</w:t>
      </w:r>
      <w:r w:rsidR="005B188A">
        <w:rPr>
          <w:szCs w:val="24"/>
          <w:lang w:val="en-GB"/>
        </w:rPr>
        <w:t xml:space="preserve">erum antibody titers against Staphylococcal proteins have been measured in patients with </w:t>
      </w:r>
      <w:r w:rsidR="005B188A">
        <w:rPr>
          <w:i/>
          <w:szCs w:val="24"/>
          <w:lang w:val="en-GB"/>
        </w:rPr>
        <w:t xml:space="preserve">S. aureus </w:t>
      </w:r>
      <w:r w:rsidR="005B188A">
        <w:rPr>
          <w:szCs w:val="24"/>
          <w:lang w:val="en-GB"/>
        </w:rPr>
        <w:t>or</w:t>
      </w:r>
      <w:r w:rsidR="005B188A">
        <w:rPr>
          <w:i/>
          <w:szCs w:val="24"/>
          <w:lang w:val="en-GB"/>
        </w:rPr>
        <w:t xml:space="preserve"> S. epidermidis </w:t>
      </w:r>
      <w:r w:rsidR="005B188A">
        <w:rPr>
          <w:szCs w:val="24"/>
          <w:lang w:val="en-GB"/>
        </w:rPr>
        <w:t>infection</w:t>
      </w:r>
      <w:r w:rsidR="005B188A">
        <w:rPr>
          <w:szCs w:val="24"/>
        </w:rPr>
        <w:t>s (such as wound infections, bacteremia or DRI)</w:t>
      </w:r>
      <w:r w:rsidR="005B188A">
        <w:rPr>
          <w:i/>
          <w:szCs w:val="24"/>
          <w:lang w:val="en-GB"/>
        </w:rPr>
        <w:t>.</w:t>
      </w:r>
      <w:r w:rsidR="005B188A">
        <w:rPr>
          <w:szCs w:val="24"/>
          <w:lang w:val="en-GB"/>
        </w:rPr>
        <w:t xml:space="preserve"> Recently, a multiplex antibody detection-based immunoassay was evaluated for the diagnosis of prosthetic joint infections (PJI). The assay included protein antigens from several strains: diverse Staphylococci, </w:t>
      </w:r>
      <w:r w:rsidR="005B188A">
        <w:rPr>
          <w:i/>
          <w:szCs w:val="24"/>
          <w:lang w:val="en-GB"/>
        </w:rPr>
        <w:t>Streptococcus agalactiae</w:t>
      </w:r>
      <w:r w:rsidR="005B188A">
        <w:rPr>
          <w:szCs w:val="24"/>
          <w:lang w:val="en-GB"/>
        </w:rPr>
        <w:t xml:space="preserve"> and </w:t>
      </w:r>
      <w:r w:rsidR="005B188A">
        <w:rPr>
          <w:i/>
          <w:szCs w:val="24"/>
          <w:lang w:val="en-GB"/>
        </w:rPr>
        <w:t>P. acnes</w:t>
      </w:r>
      <w:r w:rsidR="005B188A">
        <w:rPr>
          <w:szCs w:val="24"/>
          <w:lang w:val="en-GB"/>
        </w:rPr>
        <w:t xml:space="preserve"> </w:t>
      </w:r>
      <w:r w:rsidR="005B188A">
        <w:rPr>
          <w:szCs w:val="24"/>
          <w:lang w:val="en-GB"/>
        </w:rPr>
        <w:fldChar w:fldCharType="begin">
          <w:fldData xml:space="preserve">PEVuZE5vdGU+PENpdGU+PEF1dGhvcj5NYXJtb3I8L0F1dGhvcj48WWVhcj4yMDE2PC9ZZWFyPjxS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</w:fldData>
        </w:fldChar>
      </w:r>
      <w:r w:rsidR="00864747">
        <w:rPr>
          <w:szCs w:val="24"/>
          <w:lang w:val="en-GB"/>
        </w:rPr>
        <w:instrText xml:space="preserve"> ADDIN EN.CITE </w:instrText>
      </w:r>
      <w:r w:rsidR="00864747">
        <w:rPr>
          <w:szCs w:val="24"/>
          <w:lang w:val="en-GB"/>
        </w:rPr>
        <w:fldChar w:fldCharType="begin">
          <w:fldData xml:space="preserve">PEVuZE5vdGU+PENpdGU+PEF1dGhvcj5NYXJtb3I8L0F1dGhvcj48WWVhcj4yMDE2PC9ZZWFyPjxS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sidR="005B188A">
        <w:rPr>
          <w:szCs w:val="24"/>
          <w:lang w:val="en-GB"/>
        </w:rPr>
      </w:r>
      <w:r w:rsidR="005B188A">
        <w:rPr>
          <w:szCs w:val="24"/>
          <w:lang w:val="en-GB"/>
        </w:rPr>
        <w:fldChar w:fldCharType="separate"/>
      </w:r>
      <w:r w:rsidR="00864747">
        <w:rPr>
          <w:noProof/>
          <w:szCs w:val="24"/>
          <w:lang w:val="en-GB"/>
        </w:rPr>
        <w:t>(Marmor et al., 2016)</w:t>
      </w:r>
      <w:r w:rsidR="005B188A">
        <w:rPr>
          <w:szCs w:val="24"/>
          <w:lang w:val="en-GB"/>
        </w:rPr>
        <w:fldChar w:fldCharType="end"/>
      </w:r>
      <w:r w:rsidR="005B188A">
        <w:rPr>
          <w:szCs w:val="24"/>
          <w:lang w:val="en-GB"/>
        </w:rPr>
        <w:t xml:space="preserve">. The test showed a slightly lower sensitivity than C-reactive protein and erythrocyte sedimentation rate, however was able to diagnose around 50% of patients, which were culture positive but presented low systemic inflammation values </w:t>
      </w:r>
      <w:r w:rsidR="005B188A">
        <w:rPr>
          <w:szCs w:val="24"/>
          <w:lang w:val="en-GB"/>
        </w:rPr>
        <w:fldChar w:fldCharType="begin">
          <w:fldData xml:space="preserve">PEVuZE5vdGU+PENpdGU+PEF1dGhvcj5NYXJtb3I8L0F1dGhvcj48WWVhcj4yMDE2PC9ZZWFyPjxS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</w:fldData>
        </w:fldChar>
      </w:r>
      <w:r w:rsidR="00864747">
        <w:rPr>
          <w:szCs w:val="24"/>
          <w:lang w:val="en-GB"/>
        </w:rPr>
        <w:instrText xml:space="preserve"> ADDIN EN.CITE </w:instrText>
      </w:r>
      <w:r w:rsidR="00864747">
        <w:rPr>
          <w:szCs w:val="24"/>
          <w:lang w:val="en-GB"/>
        </w:rPr>
        <w:fldChar w:fldCharType="begin">
          <w:fldData xml:space="preserve">PEVuZE5vdGU+PENpdGU+PEF1dGhvcj5NYXJtb3I8L0F1dGhvcj48WWVhcj4yMDE2PC9ZZWFyPjxS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sidR="005B188A">
        <w:rPr>
          <w:szCs w:val="24"/>
          <w:lang w:val="en-GB"/>
        </w:rPr>
      </w:r>
      <w:r w:rsidR="005B188A">
        <w:rPr>
          <w:szCs w:val="24"/>
          <w:lang w:val="en-GB"/>
        </w:rPr>
        <w:fldChar w:fldCharType="separate"/>
      </w:r>
      <w:r w:rsidR="00864747">
        <w:rPr>
          <w:noProof/>
          <w:szCs w:val="24"/>
          <w:lang w:val="en-GB"/>
        </w:rPr>
        <w:t>(Marmor et al., 2016)</w:t>
      </w:r>
      <w:r w:rsidR="005B188A">
        <w:rPr>
          <w:szCs w:val="24"/>
          <w:lang w:val="en-GB"/>
        </w:rPr>
        <w:fldChar w:fldCharType="end"/>
      </w:r>
      <w:r w:rsidR="005B188A">
        <w:rPr>
          <w:szCs w:val="24"/>
          <w:lang w:val="en-GB"/>
        </w:rPr>
        <w:t xml:space="preserve">. </w:t>
      </w:r>
    </w:p>
    <w:p w:rsidR="005B188A" w:rsidP="005B188A" w:rsidRDefault="005B188A">
      <w:pPr>
        <w:autoSpaceDE w:val="0"/>
        <w:autoSpaceDN w:val="0"/>
        <w:adjustRightInd w:val="0"/>
        <w:spacing w:before="100" w:beforeAutospacing="1" w:after="100" w:afterAutospacing="1"/>
        <w:jc w:val="both"/>
        <w:rPr>
          <w:color w:val="000000"/>
          <w:szCs w:val="24"/>
        </w:rPr>
      </w:pPr>
      <w:r>
        <w:rPr>
          <w:color w:val="000000"/>
          <w:szCs w:val="24"/>
        </w:rPr>
        <w:t>Another goal of humoral response studies is to identify immunogenic proteins, which can lead to development of therapeutic and/or prophylactic treatments.</w:t>
      </w:r>
      <w:r>
        <w:rPr>
          <w:szCs w:val="24"/>
          <w:lang w:val="en-GB"/>
        </w:rPr>
        <w:t xml:space="preserve"> Studies employing 2D protein electrophoresis or phage display technology with the aim of identifying </w:t>
      </w:r>
      <w:r>
        <w:rPr>
          <w:i/>
          <w:szCs w:val="24"/>
          <w:lang w:val="en-GB"/>
        </w:rPr>
        <w:t>S. epidermidis</w:t>
      </w:r>
      <w:r>
        <w:rPr>
          <w:szCs w:val="24"/>
          <w:lang w:val="en-GB"/>
        </w:rPr>
        <w:t xml:space="preserve"> immunogenic proteins have been performed in rabbits </w:t>
      </w:r>
      <w:r>
        <w:rPr>
          <w:szCs w:val="24"/>
          <w:lang w:val="en-GB"/>
        </w:rPr>
        <w:fldChar w:fldCharType="begin"/>
      </w:r>
      <w:r w:rsidR="00864747">
        <w:rPr>
          <w:szCs w:val="24"/>
          <w:lang w:val="en-GB"/>
        </w:rPr>
        <w:instrText xml:space="preserve"> ADDIN EN.CITE &lt;EndNote&gt;&lt;Cite&gt;&lt;Author&gt;Sellman&lt;/Author&gt;&lt;Year&gt;2005&lt;/Year&gt;&lt;RecNum&gt;507&lt;/RecNum&gt;&lt;DisplayText&gt;(Sellman et al., 2005)&lt;/DisplayText&gt;&lt;record&gt;&lt;rec-number&gt;507&lt;/rec-number&gt;&lt;foreign-keys&gt;&lt;key app="EN" db-id="swz09f9rn5safyetpfpxaxprezttdvpd9tft" timestamp="1488642998"&gt;507&lt;/key&gt;&lt;/foreign-keys&gt;&lt;ref-type name="Journal Article"&gt;17&lt;/ref-type&gt;&lt;contributors&gt;&lt;authors&gt;&lt;author&gt;Sellman, B. R.&lt;/author&gt;&lt;author&gt;Howell, A. P.&lt;/author&gt;&lt;author&gt;Kelly-Boyd, C.&lt;/author&gt;&lt;author&gt;Baker, S. M.&lt;/author&gt;&lt;/authors&gt;&lt;/contributors&gt;&lt;auth-address&gt;Wyeth Vaccine Research, Pearl River, NY 10965, USA. sellmab@wyeth.com&lt;/auth-address&gt;&lt;titles&gt;&lt;title&gt;Identification of immunogenic and serum binding proteins of Staphylococcus epidermidis&lt;/title&gt;&lt;secondary-title&gt;Infect Immun&lt;/secondary-title&gt;&lt;/titles&gt;&lt;periodical&gt;&lt;full-title&gt;Infect Immun&lt;/full-title&gt;&lt;/periodical&gt;&lt;pages&gt;6591-600&lt;/pages&gt;&lt;volume&gt;73&lt;/volume&gt;&lt;number&gt;10&lt;/number&gt;&lt;keywords&gt;&lt;keyword&gt;Animals&lt;/keyword&gt;&lt;keyword&gt;Antigens, Bacterial/*blood/genetics/*immunology&lt;/keyword&gt;&lt;keyword&gt;Bacterial Proteins/*blood/genetics/*immunology&lt;/keyword&gt;&lt;keyword&gt;Blood Proteins/metabolism&lt;/keyword&gt;&lt;keyword&gt;Carrier Proteins/blood/genetics/*immunology&lt;/keyword&gt;&lt;keyword&gt;Cell Wall/immunology&lt;/keyword&gt;&lt;keyword&gt;Electrophoresis, Gel, Two-Dimensional&lt;/keyword&gt;&lt;keyword&gt;Escherichia coli/genetics&lt;/keyword&gt;&lt;keyword&gt;Mass Spectrometry&lt;/keyword&gt;&lt;keyword&gt;Mice&lt;/keyword&gt;&lt;keyword&gt;Rabbits&lt;/keyword&gt;&lt;keyword&gt;Recombinant Proteins/genetics/immunology&lt;/keyword&gt;&lt;keyword&gt;Serum/immunology&lt;/keyword&gt;&lt;keyword&gt;Spleen/microbiology&lt;/keyword&gt;&lt;keyword&gt;Staphylococcus epidermidis/growth &amp;amp; development/*immunology&lt;/keyword&gt;&lt;keyword&gt;Vaccination&lt;/keyword&gt;&lt;/keywords&gt;&lt;dates&gt;&lt;year&gt;2005&lt;/year&gt;&lt;pub-dates&gt;&lt;date&gt;Oct&lt;/date&gt;&lt;/pub-dates&gt;&lt;/dates&gt;&lt;isbn&gt;0019-9567 (Print)&amp;#xD;0019-9567 (Linking)&lt;/isbn&gt;&lt;accession-num&gt;16177335&lt;/accession-num&gt;&lt;urls&gt;&lt;related-urls&gt;&lt;url&gt;http://www.ncbi.nlm.nih.gov/pubmed/16177335&lt;/url&gt;&lt;/related-urls&gt;&lt;/urls&gt;&lt;custom2&gt;PMC1230897&lt;/custom2&gt;&lt;electronic-resource-num&gt;10.1128/IAI.73.10.6591-6600.2005&lt;/electronic-resource-num&gt;&lt;/record&gt;&lt;/Cite&gt;&lt;/EndNote&gt;</w:instrText>
      </w:r>
      <w:r>
        <w:rPr>
          <w:szCs w:val="24"/>
          <w:lang w:val="en-GB"/>
        </w:rPr>
        <w:fldChar w:fldCharType="separate"/>
      </w:r>
      <w:r w:rsidR="00864747">
        <w:rPr>
          <w:noProof/>
          <w:szCs w:val="24"/>
          <w:lang w:val="en-GB"/>
        </w:rPr>
        <w:t>(Sellman et al., 2005)</w:t>
      </w:r>
      <w:r>
        <w:rPr>
          <w:szCs w:val="24"/>
          <w:lang w:val="en-GB"/>
        </w:rPr>
        <w:fldChar w:fldCharType="end"/>
      </w:r>
      <w:r>
        <w:rPr>
          <w:szCs w:val="24"/>
          <w:lang w:val="en-GB"/>
        </w:rPr>
        <w:t xml:space="preserve"> and humans </w:t>
      </w:r>
      <w:r>
        <w:rPr>
          <w:szCs w:val="24"/>
          <w:lang w:val="en-GB"/>
        </w:rPr>
        <w:fldChar w:fldCharType="begin">
          <w:fldData xml:space="preserve">PEVuZE5vdGU+PENpdGU+PEF1dGhvcj5Qb3VybWFuZDwvQXV0aG9yPjxZZWFyPjIwMDY8L1llYXI+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</w:fldData>
        </w:fldChar>
      </w:r>
      <w:r w:rsidR="00864747">
        <w:rPr>
          <w:szCs w:val="24"/>
          <w:lang w:val="en-GB"/>
        </w:rPr>
        <w:instrText xml:space="preserve"> ADDIN EN.CITE </w:instrText>
      </w:r>
      <w:r w:rsidR="00864747">
        <w:rPr>
          <w:szCs w:val="24"/>
          <w:lang w:val="en-GB"/>
        </w:rPr>
        <w:fldChar w:fldCharType="begin">
          <w:fldData xml:space="preserve">PEVuZE5vdGU+PENpdGU+PEF1dGhvcj5Qb3VybWFuZDwvQXV0aG9yPjxZZWFyPjIwMDY8L1llYXI+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</w:fldData>
        </w:fldChar>
      </w:r>
      <w:r w:rsidR="00864747">
        <w:rPr>
          <w:szCs w:val="24"/>
          <w:lang w:val="en-GB"/>
        </w:rPr>
        <w:instrText xml:space="preserve"> ADDIN EN.CITE.DATA </w:instrText>
      </w:r>
      <w:r w:rsidR="00864747">
        <w:rPr>
          <w:szCs w:val="24"/>
          <w:lang w:val="en-GB"/>
        </w:rPr>
      </w:r>
      <w:r w:rsidR="00864747">
        <w:rPr>
          <w:szCs w:val="24"/>
          <w:lang w:val="en-GB"/>
        </w:rPr>
        <w:fldChar w:fldCharType="end"/>
      </w:r>
      <w:r>
        <w:rPr>
          <w:szCs w:val="24"/>
          <w:lang w:val="en-GB"/>
        </w:rPr>
      </w:r>
      <w:r>
        <w:rPr>
          <w:szCs w:val="24"/>
          <w:lang w:val="en-GB"/>
        </w:rPr>
        <w:fldChar w:fldCharType="separate"/>
      </w:r>
      <w:r w:rsidR="00864747">
        <w:rPr>
          <w:noProof/>
          <w:szCs w:val="24"/>
          <w:lang w:val="en-GB"/>
        </w:rPr>
        <w:t>(Pourmand et al., 2006)</w:t>
      </w:r>
      <w:r>
        <w:rPr>
          <w:szCs w:val="24"/>
          <w:lang w:val="en-GB"/>
        </w:rPr>
        <w:fldChar w:fldCharType="end"/>
      </w:r>
      <w:r>
        <w:rPr>
          <w:szCs w:val="24"/>
          <w:lang w:val="en-GB"/>
        </w:rPr>
        <w:t xml:space="preserve">. Sera of rabbits immunized with live </w:t>
      </w:r>
      <w:r>
        <w:rPr>
          <w:i/>
          <w:szCs w:val="24"/>
          <w:lang w:val="en-GB"/>
        </w:rPr>
        <w:t>S. epidermidis</w:t>
      </w:r>
      <w:r>
        <w:rPr>
          <w:szCs w:val="24"/>
          <w:lang w:val="en-GB"/>
        </w:rPr>
        <w:t xml:space="preserve"> were used to detect relevant immunogens from within a cell wall fraction. Mice were </w:t>
      </w:r>
      <w:r w:rsidR="008B520D">
        <w:rPr>
          <w:szCs w:val="24"/>
          <w:lang w:val="en-GB"/>
        </w:rPr>
        <w:t xml:space="preserve">then </w:t>
      </w:r>
      <w:r>
        <w:rPr>
          <w:szCs w:val="24"/>
          <w:lang w:val="en-GB"/>
        </w:rPr>
        <w:t xml:space="preserve">immunized with several selected proteins, five of whom (Na+/H+ antiporter, Acetyl-CoA C-acetyltransferase, lipoate ligase, cysteine synthase and alanine dehydrogenase) lead to a significant reduction of bacterial loads in a murine infection model </w:t>
      </w:r>
      <w:r>
        <w:rPr>
          <w:szCs w:val="24"/>
          <w:lang w:val="en-GB"/>
        </w:rPr>
        <w:fldChar w:fldCharType="begin"/>
      </w:r>
      <w:r w:rsidR="00864747">
        <w:rPr>
          <w:szCs w:val="24"/>
          <w:lang w:val="en-GB"/>
        </w:rPr>
        <w:instrText xml:space="preserve"> ADDIN EN.CITE &lt;EndNote&gt;&lt;Cite&gt;&lt;Author&gt;Sellman&lt;/Author&gt;&lt;Year&gt;2005&lt;/Year&gt;&lt;RecNum&gt;507&lt;/RecNum&gt;&lt;DisplayText&gt;(Sellman et al., 2005)&lt;/DisplayText&gt;&lt;record&gt;&lt;rec-number&gt;507&lt;/rec-number&gt;&lt;foreign-keys&gt;&lt;key app="EN" db-id="swz09f9rn5safyetpfpxaxprezttdvpd9tft" timestamp="1488642998"&gt;507&lt;/key&gt;&lt;/foreign-keys&gt;&lt;ref-type name="Journal Article"&gt;17&lt;/ref-type&gt;&lt;contributors&gt;&lt;authors&gt;&lt;author&gt;Sellman, B. R.&lt;/author&gt;&lt;author&gt;Howell, A. P.&lt;/author&gt;&lt;author&gt;Kelly-Boyd, C.&lt;/author&gt;&lt;author&gt;Baker, S. M.&lt;/author&gt;&lt;/authors&gt;&lt;/contributors&gt;&lt;auth-address&gt;Wyeth Vaccine Research, Pearl River, NY 10965, USA. sellmab@wyeth.com&lt;/auth-address&gt;&lt;titles&gt;&lt;title&gt;Identification of immunogenic and serum binding proteins of Staphylococcus epidermidis&lt;/title&gt;&lt;secondary-title&gt;Infect Immun&lt;/secondary-title&gt;&lt;/titles&gt;&lt;periodical&gt;&lt;full-title&gt;Infect Immun&lt;/full-title&gt;&lt;/periodical&gt;&lt;pages&gt;6591-600&lt;/pages&gt;&lt;volume&gt;73&lt;/volume&gt;&lt;number&gt;10&lt;/number&gt;&lt;keywords&gt;&lt;keyword&gt;Animals&lt;/keyword&gt;&lt;keyword&gt;Antigens, Bacterial/*blood/genetics/*immunology&lt;/keyword&gt;&lt;keyword&gt;Bacterial Proteins/*blood/genetics/*immunology&lt;/keyword&gt;&lt;keyword&gt;Blood Proteins/metabolism&lt;/keyword&gt;&lt;keyword&gt;Carrier Proteins/blood/genetics/*immunology&lt;/keyword&gt;&lt;keyword&gt;Cell Wall/immunology&lt;/keyword&gt;&lt;keyword&gt;Electrophoresis, Gel, Two-Dimensional&lt;/keyword&gt;&lt;keyword&gt;Escherichia coli/genetics&lt;/keyword&gt;&lt;keyword&gt;Mass Spectrometry&lt;/keyword&gt;&lt;keyword&gt;Mice&lt;/keyword&gt;&lt;keyword&gt;Rabbits&lt;/keyword&gt;&lt;keyword&gt;Recombinant Proteins/genetics/immunology&lt;/keyword&gt;&lt;keyword&gt;Serum/immunology&lt;/keyword&gt;&lt;keyword&gt;Spleen/microbiology&lt;/keyword&gt;&lt;keyword&gt;Staphylococcus epidermidis/growth &amp;amp; development/*immunology&lt;/keyword&gt;&lt;keyword&gt;Vaccination&lt;/keyword&gt;&lt;/keywords&gt;&lt;dates&gt;&lt;year&gt;2005&lt;/year&gt;&lt;pub-dates&gt;&lt;date&gt;Oct&lt;/date&gt;&lt;/pub-dates&gt;&lt;/dates&gt;&lt;isbn&gt;0019-9567 (Print)&amp;#xD;0019-9567 (Linking)&lt;/isbn&gt;&lt;accession-num&gt;16177335&lt;/accession-num&gt;&lt;urls&gt;&lt;related-urls&gt;&lt;url&gt;http://www.ncbi.nlm.nih.gov/pubmed/16177335&lt;/url&gt;&lt;/related-urls&gt;&lt;/urls&gt;&lt;custom2&gt;PMC1230897&lt;/custom2&gt;&lt;electronic-resource-num&gt;10.1128/IAI.73.10.6591-6600.2005&lt;/electronic-resource-num&gt;&lt;/record&gt;&lt;/Cite&gt;&lt;/EndNote&gt;</w:instrText>
      </w:r>
      <w:r>
        <w:rPr>
          <w:szCs w:val="24"/>
          <w:lang w:val="en-GB"/>
        </w:rPr>
        <w:fldChar w:fldCharType="separate"/>
      </w:r>
      <w:r w:rsidR="00864747">
        <w:rPr>
          <w:noProof/>
          <w:szCs w:val="24"/>
          <w:lang w:val="en-GB"/>
        </w:rPr>
        <w:t>(Sellman et al., 2005)</w:t>
      </w:r>
      <w:r>
        <w:rPr>
          <w:szCs w:val="24"/>
          <w:lang w:val="en-GB"/>
        </w:rPr>
        <w:fldChar w:fldCharType="end"/>
      </w:r>
      <w:r>
        <w:rPr>
          <w:szCs w:val="24"/>
          <w:lang w:val="en-GB"/>
        </w:rPr>
        <w:t xml:space="preserve">. Other proposed immunogenic proteins </w:t>
      </w:r>
      <w:r w:rsidR="008B520D">
        <w:rPr>
          <w:szCs w:val="24"/>
          <w:lang w:val="en-GB"/>
        </w:rPr>
        <w:t xml:space="preserve">include </w:t>
      </w:r>
      <w:r>
        <w:rPr>
          <w:bCs/>
          <w:szCs w:val="24"/>
        </w:rPr>
        <w:t xml:space="preserve">AtlE, Staphylococcal conserved antigen B (ScaB), and GehD lipase, which elicited higher antibody titers in infected patients compared to non-infected subjects. Active immunization of mice with these antigens resulted in production of specific antibodies with </w:t>
      </w:r>
      <w:r>
        <w:rPr>
          <w:bCs/>
          <w:i/>
          <w:szCs w:val="24"/>
        </w:rPr>
        <w:t>in vitro</w:t>
      </w:r>
      <w:r>
        <w:rPr>
          <w:bCs/>
          <w:szCs w:val="24"/>
        </w:rPr>
        <w:t xml:space="preserve"> opsonization capacity against </w:t>
      </w:r>
      <w:r>
        <w:rPr>
          <w:bCs/>
          <w:i/>
          <w:szCs w:val="24"/>
        </w:rPr>
        <w:t xml:space="preserve">S. epidermidis </w:t>
      </w:r>
      <w:r>
        <w:rPr>
          <w:bCs/>
          <w:szCs w:val="24"/>
        </w:rPr>
        <w:fldChar w:fldCharType="begin">
          <w:fldData xml:space="preserve">PEVuZE5vdGU+PENpdGU+PEF1dGhvcj5Qb3VybWFuZDwvQXV0aG9yPjxZZWFyPjIwMDY8L1llYXI+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</w:fldData>
        </w:fldChar>
      </w:r>
      <w:r w:rsidR="00864747">
        <w:rPr>
          <w:bCs/>
          <w:szCs w:val="24"/>
        </w:rPr>
        <w:instrText xml:space="preserve"> ADDIN EN.CITE </w:instrText>
      </w:r>
      <w:r w:rsidR="00864747">
        <w:rPr>
          <w:bCs/>
          <w:szCs w:val="24"/>
        </w:rPr>
        <w:fldChar w:fldCharType="begin">
          <w:fldData xml:space="preserve">PEVuZE5vdGU+PENpdGU+PEF1dGhvcj5Qb3VybWFuZDwvQXV0aG9yPjxZZWFyPjIwMDY8L1llYXI+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(Pourmand et al., 2006)</w:t>
      </w:r>
      <w:r>
        <w:rPr>
          <w:bCs/>
          <w:szCs w:val="24"/>
        </w:rPr>
        <w:fldChar w:fldCharType="end"/>
      </w:r>
      <w:r>
        <w:rPr>
          <w:bCs/>
          <w:szCs w:val="24"/>
        </w:rPr>
        <w:t xml:space="preserve">. An anti-SdrG antibody was shown to reduce mortality in a neonate bacteremia rat model and to decrease bacterial counts in a DRI (endocarditis) rabbit model </w:t>
      </w:r>
      <w:r>
        <w:rPr>
          <w:bCs/>
          <w:szCs w:val="24"/>
        </w:rPr>
        <w:fldChar w:fldCharType="begin">
          <w:fldData xml:space="preserve">PEVuZE5vdGU+PENpdGU+PEF1dGhvcj5WZXJuYWNoaW88L0F1dGhvcj48WWVhcj4yMDA2PC9ZZWFy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</w:fldData>
        </w:fldChar>
      </w:r>
      <w:r w:rsidR="00864747">
        <w:rPr>
          <w:bCs/>
          <w:szCs w:val="24"/>
        </w:rPr>
        <w:instrText xml:space="preserve"> ADDIN EN.CITE </w:instrText>
      </w:r>
      <w:r w:rsidR="00864747">
        <w:rPr>
          <w:bCs/>
          <w:szCs w:val="24"/>
        </w:rPr>
        <w:fldChar w:fldCharType="begin">
          <w:fldData xml:space="preserve">PEVuZE5vdGU+PENpdGU+PEF1dGhvcj5WZXJuYWNoaW88L0F1dGhvcj48WWVhcj4yMDA2PC9ZZWFy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</w:fldData>
        </w:fldChar>
      </w:r>
      <w:r w:rsidR="00864747">
        <w:rPr>
          <w:bCs/>
          <w:szCs w:val="24"/>
        </w:rPr>
        <w:instrText xml:space="preserve"> ADDIN EN.CITE.DATA </w:instrText>
      </w:r>
      <w:r w:rsidR="00864747">
        <w:rPr>
          <w:bCs/>
          <w:szCs w:val="24"/>
        </w:rPr>
      </w:r>
      <w:r w:rsidR="00864747">
        <w:rPr>
          <w:bCs/>
          <w:szCs w:val="24"/>
        </w:rPr>
        <w:fldChar w:fldCharType="end"/>
      </w:r>
      <w:r>
        <w:rPr>
          <w:bCs/>
          <w:szCs w:val="24"/>
        </w:rPr>
      </w:r>
      <w:r>
        <w:rPr>
          <w:bCs/>
          <w:szCs w:val="24"/>
        </w:rPr>
        <w:fldChar w:fldCharType="separate"/>
      </w:r>
      <w:r w:rsidR="00864747">
        <w:rPr>
          <w:bCs/>
          <w:noProof/>
          <w:szCs w:val="24"/>
        </w:rPr>
        <w:t>(Vernachio et al., 2006)</w:t>
      </w:r>
      <w:r>
        <w:rPr>
          <w:bCs/>
          <w:szCs w:val="24"/>
        </w:rPr>
        <w:fldChar w:fldCharType="end"/>
      </w:r>
      <w:r>
        <w:rPr>
          <w:bCs/>
          <w:szCs w:val="24"/>
        </w:rPr>
        <w:t>, although it fail</w:t>
      </w:r>
      <w:r w:rsidR="005077B5">
        <w:rPr>
          <w:bCs/>
          <w:szCs w:val="24"/>
        </w:rPr>
        <w:t>ed</w:t>
      </w:r>
      <w:r>
        <w:rPr>
          <w:bCs/>
          <w:szCs w:val="24"/>
        </w:rPr>
        <w:t xml:space="preserve"> in a clinical trial to prevent late-onset sepsis in low-birth weight neonates </w:t>
      </w:r>
      <w:r>
        <w:rPr>
          <w:bCs/>
          <w:szCs w:val="24"/>
        </w:rPr>
        <w:fldChar w:fldCharType="begin"/>
      </w:r>
      <w:r w:rsidR="00864747">
        <w:rPr>
          <w:bCs/>
          <w:szCs w:val="24"/>
        </w:rPr>
        <w:instrText xml:space="preserve"> ADDIN EN.CITE &lt;EndNote&gt;&lt;Cite&gt;&lt;Author&gt;Schaffer&lt;/Author&gt;&lt;Year&gt;2009&lt;/Year&gt;&lt;RecNum&gt;542&lt;/RecNum&gt;&lt;DisplayText&gt;(Schaffer and Lee, 2009)&lt;/DisplayText&gt;&lt;record&gt;&lt;rec-number&gt;542&lt;/rec-number&gt;&lt;foreign-keys&gt;&lt;key app="EN" db-id="swz09f9rn5safyetpfpxaxprezttdvpd9tft" timestamp="1492293995"&gt;542&lt;/key&gt;&lt;/foreign-keys&gt;&lt;ref-type name="Journal Article"&gt;17&lt;/ref-type&gt;&lt;contributors&gt;&lt;authors&gt;&lt;author&gt;Schaffer, A. C.&lt;/author&gt;&lt;author&gt;Lee, J. C.&lt;/author&gt;&lt;/authors&gt;&lt;/contributors&gt;&lt;auth-address&gt;Department of Medicine, Brigham and Women&amp;apos;s Hospital and Harvard Medical School, PBB-B-422, 75 Francis street, Boston, MA 02115, USA.&lt;/auth-address&gt;&lt;titles&gt;&lt;title&gt;Staphylococcal vaccines and immunotherapies&lt;/title&gt;&lt;secondary-title&gt;Infect Dis Clin North Am&lt;/secondary-title&gt;&lt;/titles&gt;&lt;periodical&gt;&lt;full-title&gt;Infect Dis Clin North Am&lt;/full-title&gt;&lt;/periodical&gt;&lt;pages&gt;153-71&lt;/pages&gt;&lt;volume&gt;23&lt;/volume&gt;&lt;number&gt;1&lt;/number&gt;&lt;dates&gt;&lt;year&gt;2009&lt;/year&gt;&lt;pub-dates&gt;&lt;date&gt;Mar&lt;/date&gt;&lt;/pub-dates&gt;&lt;/dates&gt;&lt;isbn&gt;1557-9824 (Electronic)&amp;#xD;0891-5520 (Linking)&lt;/isbn&gt;&lt;accession-num&gt;19135920&lt;/accession-num&gt;&lt;urls&gt;&lt;related-urls&gt;&lt;url&gt;http://www.ncbi.nlm.nih.gov/pubmed/19135920&lt;/url&gt;&lt;/related-urls&gt;&lt;/urls&gt;&lt;electronic-resource-num&gt;10.1016/j.idc.2008.10.005&lt;/electronic-resource-num&gt;&lt;/record&gt;&lt;/Cite&gt;&lt;/EndNote&gt;</w:instrText>
      </w:r>
      <w:r>
        <w:rPr>
          <w:bCs/>
          <w:szCs w:val="24"/>
        </w:rPr>
        <w:fldChar w:fldCharType="separate"/>
      </w:r>
      <w:r w:rsidR="00864747">
        <w:rPr>
          <w:bCs/>
          <w:noProof/>
          <w:szCs w:val="24"/>
        </w:rPr>
        <w:t>(Schaffer and Lee, 2009)</w:t>
      </w:r>
      <w:r>
        <w:rPr>
          <w:bCs/>
          <w:szCs w:val="24"/>
        </w:rPr>
        <w:fldChar w:fldCharType="end"/>
      </w:r>
      <w:r>
        <w:rPr>
          <w:bCs/>
          <w:szCs w:val="24"/>
        </w:rPr>
        <w:t>.</w:t>
      </w:r>
      <w:r>
        <w:rPr>
          <w:color w:val="000000"/>
          <w:szCs w:val="24"/>
        </w:rPr>
        <w:t xml:space="preserve"> More recently it was shown that immunization with staphylococcal Major amidase (Atl-AM), a cell wall hydrolase present in some </w:t>
      </w:r>
      <w:r>
        <w:rPr>
          <w:i/>
          <w:color w:val="000000"/>
          <w:szCs w:val="24"/>
        </w:rPr>
        <w:t>S. epidermidis</w:t>
      </w:r>
      <w:r>
        <w:rPr>
          <w:color w:val="000000"/>
          <w:szCs w:val="24"/>
        </w:rPr>
        <w:t xml:space="preserve"> and </w:t>
      </w:r>
      <w:r>
        <w:rPr>
          <w:i/>
          <w:color w:val="000000"/>
          <w:szCs w:val="24"/>
        </w:rPr>
        <w:t>S. aureus</w:t>
      </w:r>
      <w:r>
        <w:rPr>
          <w:color w:val="000000"/>
          <w:szCs w:val="24"/>
        </w:rPr>
        <w:t xml:space="preserve"> strains, increases antib</w:t>
      </w:r>
      <w:r w:rsidR="007034DE">
        <w:rPr>
          <w:color w:val="000000"/>
          <w:szCs w:val="24"/>
        </w:rPr>
        <w:t>ody levels against that protein</w:t>
      </w:r>
      <w:r w:rsidR="008B520D">
        <w:rPr>
          <w:color w:val="000000"/>
          <w:szCs w:val="24"/>
        </w:rPr>
        <w:t xml:space="preserve"> in </w:t>
      </w:r>
      <w:r w:rsidRPr="000C2832" w:rsidR="000C2832">
        <w:rPr>
          <w:color w:val="000000"/>
          <w:szCs w:val="24"/>
        </w:rPr>
        <w:t xml:space="preserve">mice </w:t>
      </w:r>
      <w:r w:rsidRPr="000C2832" w:rsidR="000C2832">
        <w:rPr>
          <w:color w:val="000000"/>
          <w:szCs w:val="24"/>
        </w:rPr>
        <w:fldChar w:fldCharType="begin">
          <w:fldData xml:space="preserve">PEVuZE5vdGU+PENpdGU+PEF1dGhvcj5OYWlyPC9BdXRob3I+PFllYXI+MjAxNTwvWWVhcj48UmVj
TnVtPjUwMzwvUmVjTnVtPjxEaXNwbGF5VGV4dD4oTmFpciBldCBhbC4sIDIwMTUpPC9EaXNwbGF5
VGV4dD48cmVjb3JkPjxyZWMtbnVtYmVyPjUwMzwvcmVjLW51bWJlcj48Zm9yZWlnbi1rZXlzPjxr
ZXkgYXBwPSJFTiIgZGItaWQ9InN3ejA5ZjlybjVzYWZ5ZXRwZnB4YXhwcmV6dHRkdnBkOXRmdCIg
dGltZXN0YW1wPSIxNDg4NjQyOTk4Ij41MDM8L2tleT48L2ZvcmVpZ24ta2V5cz48cmVmLXR5cGUg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Pr="000C2832" w:rsidR="000C2832">
        <w:rPr>
          <w:color w:val="000000"/>
          <w:szCs w:val="24"/>
        </w:rPr>
        <w:instrText xml:space="preserve"> ADDIN EN.CITE </w:instrText>
      </w:r>
      <w:r w:rsidRPr="000C2832" w:rsidR="000C2832">
        <w:rPr>
          <w:color w:val="000000"/>
          <w:szCs w:val="24"/>
        </w:rPr>
        <w:fldChar w:fldCharType="begin">
          <w:fldData xml:space="preserve">PEVuZE5vdGU+PENpdGU+PEF1dGhvcj5OYWlyPC9BdXRob3I+PFllYXI+MjAxNTwvWWVhcj48UmVj
TnVtPjUwMzwvUmVjTnVtPjxEaXNwbGF5VGV4dD4oTmFpciBldCBhbC4sIDIwMTUpPC9EaXNwbGF5
VGV4dD48cmVjb3JkPjxyZWMtbnVtYmVyPjUwMzwvcmVjLW51bWJlcj48Zm9yZWlnbi1rZXlzPjxr
ZXkgYXBwPSJFTiIgZGItaWQ9InN3ejA5ZjlybjVzYWZ5ZXRwZnB4YXhwcmV6dHRkdnBkOXRmdCIg
dGltZXN0YW1wPSIxNDg4NjQyOTk4Ij41MDM8L2tleT48L2ZvcmVpZ24ta2V5cz48cmVmLXR5cGUg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Pr="000C2832" w:rsidR="000C2832">
        <w:rPr>
          <w:color w:val="000000"/>
          <w:szCs w:val="24"/>
        </w:rPr>
        <w:instrText xml:space="preserve"> ADDIN EN.CITE.DATA </w:instrText>
      </w:r>
      <w:r w:rsidRPr="000C2832" w:rsidR="000C2832">
        <w:rPr>
          <w:color w:val="000000"/>
          <w:szCs w:val="24"/>
        </w:rPr>
      </w:r>
      <w:r w:rsidRPr="000C2832" w:rsidR="000C2832">
        <w:rPr>
          <w:color w:val="000000"/>
          <w:szCs w:val="24"/>
        </w:rPr>
        <w:fldChar w:fldCharType="end"/>
      </w:r>
      <w:r w:rsidRPr="000C2832" w:rsidR="000C2832">
        <w:rPr>
          <w:color w:val="000000"/>
          <w:szCs w:val="24"/>
        </w:rPr>
      </w:r>
      <w:r w:rsidRPr="000C2832" w:rsidR="000C2832">
        <w:rPr>
          <w:color w:val="000000"/>
          <w:szCs w:val="24"/>
        </w:rPr>
        <w:fldChar w:fldCharType="separate"/>
      </w:r>
      <w:r w:rsidRPr="000C2832" w:rsidR="000C2832">
        <w:rPr>
          <w:noProof/>
          <w:color w:val="000000"/>
          <w:szCs w:val="24"/>
        </w:rPr>
        <w:t>(Nair et al., 2015)</w:t>
      </w:r>
      <w:r w:rsidRPr="000C2832" w:rsidR="000C2832">
        <w:rPr>
          <w:color w:val="000000"/>
          <w:szCs w:val="24"/>
        </w:rPr>
        <w:fldChar w:fldCharType="end"/>
      </w:r>
      <w:r>
        <w:rPr>
          <w:color w:val="000000"/>
          <w:szCs w:val="24"/>
        </w:rPr>
        <w:t xml:space="preserve">. </w:t>
      </w:r>
      <w:r w:rsidR="008B520D">
        <w:rPr>
          <w:color w:val="000000"/>
          <w:szCs w:val="24"/>
        </w:rPr>
        <w:t>In t</w:t>
      </w:r>
      <w:r w:rsidR="000C2832">
        <w:rPr>
          <w:color w:val="000000"/>
          <w:szCs w:val="24"/>
        </w:rPr>
        <w:t>he</w:t>
      </w:r>
      <w:r w:rsidR="008B520D">
        <w:rPr>
          <w:color w:val="000000"/>
          <w:szCs w:val="24"/>
        </w:rPr>
        <w:t xml:space="preserve"> same </w:t>
      </w:r>
      <w:r w:rsidR="008B520D">
        <w:rPr>
          <w:color w:val="000000"/>
          <w:szCs w:val="24"/>
        </w:rPr>
        <w:lastRenderedPageBreak/>
        <w:t>study</w:t>
      </w:r>
      <w:r>
        <w:rPr>
          <w:color w:val="000000"/>
          <w:szCs w:val="24"/>
        </w:rPr>
        <w:t xml:space="preserve">, immunized animals challenged with a lethal intraperitoneal dose of </w:t>
      </w:r>
      <w:r>
        <w:rPr>
          <w:i/>
          <w:color w:val="000000"/>
          <w:szCs w:val="24"/>
        </w:rPr>
        <w:t>S. epidermidis</w:t>
      </w:r>
      <w:r>
        <w:rPr>
          <w:color w:val="000000"/>
          <w:szCs w:val="24"/>
        </w:rPr>
        <w:t xml:space="preserve"> showed a better survival and lower bacterial counts in tissues compared to mock immunized animals </w:t>
      </w:r>
      <w:r>
        <w:rPr>
          <w:color w:val="000000"/>
          <w:szCs w:val="24"/>
        </w:rPr>
        <w:fldChar w:fldCharType="begin">
          <w:fldData xml:space="preserve">PEVuZE5vdGU+PENpdGU+PEF1dGhvcj5OYWlyPC9BdXRob3I+PFllYXI+MjAxNTwvWWVhcj48UmVj
TnVtPjE0OTwvUmVjTnVtPjxEaXNwbGF5VGV4dD4oTmFpciBldCBhbC4sIDIwMTUpPC9EaXNwbGF5
VGV4dD48cmVjb3JkPjxyZWMtbnVtYmVyPjE0OTwvcmVjLW51bWJlcj48Zm9yZWlnbi1rZXlzPjxr
ZXkgYXBwPSJFTiIgZGItaWQ9InN3ejA5ZjlybjVzYWZ5ZXRwZnB4YXhwcmV6dHRkdnBkOXRmdCIg
dGltZXN0YW1wPSIxNDY3MjA2MDY5Ij4xNDk8L2tleT48L2ZvcmVpZ24ta2V5cz48cmVmLXR5cGUg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00864747">
        <w:rPr>
          <w:color w:val="000000"/>
          <w:szCs w:val="24"/>
        </w:rPr>
        <w:instrText xml:space="preserve"> ADDIN EN.CITE </w:instrText>
      </w:r>
      <w:r w:rsidR="00864747">
        <w:rPr>
          <w:color w:val="000000"/>
          <w:szCs w:val="24"/>
        </w:rPr>
        <w:fldChar w:fldCharType="begin">
          <w:fldData xml:space="preserve">PEVuZE5vdGU+PENpdGU+PEF1dGhvcj5OYWlyPC9BdXRob3I+PFllYXI+MjAxNTwvWWVhcj48UmVj
TnVtPjE0OTwvUmVjTnVtPjxEaXNwbGF5VGV4dD4oTmFpciBldCBhbC4sIDIwMTUpPC9EaXNwbGF5
VGV4dD48cmVjb3JkPjxyZWMtbnVtYmVyPjE0OTwvcmVjLW51bWJlcj48Zm9yZWlnbi1rZXlzPjxr
ZXkgYXBwPSJFTiIgZGItaWQ9InN3ejA5ZjlybjVzYWZ5ZXRwZnB4YXhwcmV6dHRkdnBkOXRmdCIg
dGltZXN0YW1wPSIxNDY3MjA2MDY5Ij4xNDk8L2tleT48L2ZvcmVpZ24ta2V5cz48cmVmLXR5cGUg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(Nair et al., 2015)</w:t>
      </w:r>
      <w:r>
        <w:rPr>
          <w:color w:val="000000"/>
          <w:szCs w:val="24"/>
        </w:rPr>
        <w:fldChar w:fldCharType="end"/>
      </w:r>
      <w:r w:rsidR="007034DE">
        <w:rPr>
          <w:color w:val="000000"/>
          <w:szCs w:val="24"/>
        </w:rPr>
        <w:t>. Additionally, immunized mice also presented higher levels of Th1 and Th2 cells, although it did not elucidate which responses were the most relevant for the increased survival</w:t>
      </w:r>
      <w:r>
        <w:rPr>
          <w:color w:val="000000"/>
          <w:szCs w:val="24"/>
        </w:rPr>
        <w:t xml:space="preserve">. </w:t>
      </w:r>
      <w:r w:rsidR="008B520D">
        <w:rPr>
          <w:color w:val="000000"/>
          <w:szCs w:val="24"/>
        </w:rPr>
        <w:t>I</w:t>
      </w:r>
      <w:r>
        <w:rPr>
          <w:color w:val="000000"/>
          <w:szCs w:val="24"/>
        </w:rPr>
        <w:t xml:space="preserve">mmunizations with Aap or with antibodies against surface proteins have </w:t>
      </w:r>
      <w:r w:rsidR="008B520D">
        <w:rPr>
          <w:color w:val="000000"/>
          <w:szCs w:val="24"/>
        </w:rPr>
        <w:t xml:space="preserve">also </w:t>
      </w:r>
      <w:r>
        <w:rPr>
          <w:color w:val="000000"/>
          <w:szCs w:val="24"/>
        </w:rPr>
        <w:t xml:space="preserve">been shown to reduce colonization in a murine DRI model by ultimately inhibiting biofilm formation </w:t>
      </w:r>
      <w:r>
        <w:rPr>
          <w:color w:val="000000"/>
          <w:szCs w:val="24"/>
        </w:rPr>
        <w:fldChar w:fldCharType="begin">
          <w:fldData xml:space="preserve">PEVuZE5vdGU+PENpdGU+PEF1dGhvcj5TaGFocm9vZWk8L0F1dGhvcj48WWVhcj4yMDEyPC9ZZWFy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PEVuZE5vdGU+PENpdGU+PEF1dGhvcj5TaGFocm9vZWk8L0F1dGhvcj48WWVhcj4yMDEyPC9ZZWFy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(Shahrooei et al., 2012; Yan et al., 2014)</w:t>
      </w:r>
      <w:r>
        <w:rPr>
          <w:color w:val="000000"/>
          <w:szCs w:val="24"/>
        </w:rPr>
        <w:fldChar w:fldCharType="end"/>
      </w:r>
      <w:r>
        <w:rPr>
          <w:color w:val="000000"/>
          <w:szCs w:val="24"/>
        </w:rPr>
        <w:t xml:space="preserve">. Despite the fact that their efficacy against </w:t>
      </w:r>
      <w:r>
        <w:rPr>
          <w:i/>
          <w:color w:val="000000"/>
          <w:szCs w:val="24"/>
        </w:rPr>
        <w:t>S. epidermidis</w:t>
      </w:r>
      <w:r>
        <w:rPr>
          <w:color w:val="000000"/>
          <w:szCs w:val="24"/>
        </w:rPr>
        <w:t xml:space="preserve"> infections has not been tested </w:t>
      </w:r>
      <w:r>
        <w:rPr>
          <w:i/>
          <w:color w:val="000000"/>
          <w:szCs w:val="24"/>
        </w:rPr>
        <w:t>in vivo</w:t>
      </w:r>
      <w:r>
        <w:rPr>
          <w:color w:val="000000"/>
          <w:szCs w:val="24"/>
        </w:rPr>
        <w:t xml:space="preserve">, antibodies against poly-β-1,6-N-acetylglucosamine (PNAG/PIA) and phosphonate ABC transporter substrate binding protein (PhnD) have shown efficacy against </w:t>
      </w:r>
      <w:r>
        <w:rPr>
          <w:i/>
          <w:color w:val="000000"/>
          <w:szCs w:val="24"/>
        </w:rPr>
        <w:t>S. epidermidis</w:t>
      </w:r>
      <w:r>
        <w:rPr>
          <w:color w:val="000000"/>
          <w:szCs w:val="24"/>
        </w:rPr>
        <w:t xml:space="preserve"> biofilm formation </w:t>
      </w:r>
      <w:r>
        <w:rPr>
          <w:i/>
          <w:color w:val="000000"/>
          <w:szCs w:val="24"/>
        </w:rPr>
        <w:t xml:space="preserve">in vitro </w:t>
      </w:r>
      <w:r>
        <w:rPr>
          <w:color w:val="000000"/>
          <w:szCs w:val="24"/>
        </w:rPr>
        <w:fldChar w:fldCharType="begin">
          <w:fldData xml:space="preserve">PEVuZE5vdGU+PENpdGU+PEF1dGhvcj5GcmFuY2E8L0F1dGhvcj48WWVhcj4yMDEzPC9ZZWFyPjxS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</w:fldData>
        </w:fldChar>
      </w:r>
      <w:r w:rsidR="00864747">
        <w:rPr>
          <w:color w:val="000000"/>
          <w:szCs w:val="24"/>
        </w:rPr>
        <w:instrText xml:space="preserve"> ADDIN EN.CITE </w:instrText>
      </w:r>
      <w:r w:rsidR="00864747">
        <w:rPr>
          <w:color w:val="000000"/>
          <w:szCs w:val="24"/>
        </w:rPr>
        <w:fldChar w:fldCharType="begin">
          <w:fldData xml:space="preserve">PEVuZE5vdGU+PENpdGU+PEF1dGhvcj5GcmFuY2E8L0F1dGhvcj48WWVhcj4yMDEzPC9ZZWFyPjxS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(Franca et al., 2013; Lam et al., 2014)</w:t>
      </w:r>
      <w:r>
        <w:rPr>
          <w:color w:val="000000"/>
          <w:szCs w:val="24"/>
        </w:rPr>
        <w:fldChar w:fldCharType="end"/>
      </w:r>
      <w:r>
        <w:rPr>
          <w:color w:val="000000"/>
          <w:szCs w:val="24"/>
        </w:rPr>
        <w:t xml:space="preserve">. </w:t>
      </w:r>
      <w:r>
        <w:rPr>
          <w:szCs w:val="24"/>
          <w:lang w:val="en-GB"/>
        </w:rPr>
        <w:t xml:space="preserve">A recent study focused on staphylococcal adhesion proteins, which </w:t>
      </w:r>
      <w:r>
        <w:rPr>
          <w:szCs w:val="24"/>
        </w:rPr>
        <w:t>contain long stretches of Sdr</w:t>
      </w:r>
      <w:r>
        <w:rPr>
          <w:szCs w:val="24"/>
          <w:lang w:val="en-GB"/>
        </w:rPr>
        <w:t xml:space="preserve">, and are key virulence factors for </w:t>
      </w:r>
      <w:r>
        <w:rPr>
          <w:i/>
          <w:szCs w:val="24"/>
          <w:lang w:val="en-GB"/>
        </w:rPr>
        <w:t>S. epidermidis</w:t>
      </w:r>
      <w:r>
        <w:rPr>
          <w:szCs w:val="24"/>
          <w:lang w:val="en-GB"/>
        </w:rPr>
        <w:t xml:space="preserve"> and also </w:t>
      </w:r>
      <w:r>
        <w:rPr>
          <w:i/>
          <w:szCs w:val="24"/>
          <w:lang w:val="en-GB"/>
        </w:rPr>
        <w:t>S. aureus</w:t>
      </w:r>
      <w:r>
        <w:rPr>
          <w:szCs w:val="24"/>
          <w:lang w:val="en-GB"/>
        </w:rPr>
        <w:t>. The study led to the discovery of t</w:t>
      </w:r>
      <w:r>
        <w:rPr>
          <w:szCs w:val="24"/>
        </w:rPr>
        <w:t xml:space="preserve">wo novel bacterial glycosyltransferases, SdgA and SdgB, which can modify all Sdr-proteins to protect them from cleavage by cathepsin G (a neutrophil protein). Neutralization of these enzymes may be the next opportunity for an effective anti-staphylococcal approach </w:t>
      </w:r>
      <w:r>
        <w:rPr>
          <w:szCs w:val="24"/>
        </w:rPr>
        <w:fldChar w:fldCharType="begin">
          <w:fldData xml:space="preserve">PEVuZE5vdGU+PENpdGU+PEF1dGhvcj5IYXplbmJvczwvQXV0aG9yPjxZZWFyPjIwMTM8L1llYXI+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</w:fldData>
        </w:fldChar>
      </w:r>
      <w:r w:rsidR="00864747">
        <w:rPr>
          <w:szCs w:val="24"/>
        </w:rPr>
        <w:instrText xml:space="preserve"> ADDIN EN.CITE </w:instrText>
      </w:r>
      <w:r w:rsidR="00864747">
        <w:rPr>
          <w:szCs w:val="24"/>
        </w:rPr>
        <w:fldChar w:fldCharType="begin">
          <w:fldData xml:space="preserve">PEVuZE5vdGU+PENpdGU+PEF1dGhvcj5IYXplbmJvczwvQXV0aG9yPjxZZWFyPjIwMTM8L1llYXI+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(Hazenbos et al., 2013)</w:t>
      </w:r>
      <w:r>
        <w:rPr>
          <w:szCs w:val="24"/>
        </w:rPr>
        <w:fldChar w:fldCharType="end"/>
      </w:r>
      <w:r>
        <w:rPr>
          <w:szCs w:val="24"/>
        </w:rPr>
        <w:t xml:space="preserve">. </w:t>
      </w:r>
      <w:r w:rsidR="008B520D">
        <w:rPr>
          <w:color w:val="000000"/>
          <w:szCs w:val="24"/>
        </w:rPr>
        <w:t>To date</w:t>
      </w:r>
      <w:r>
        <w:rPr>
          <w:color w:val="000000"/>
          <w:szCs w:val="24"/>
        </w:rPr>
        <w:t xml:space="preserve">, </w:t>
      </w:r>
      <w:r w:rsidR="008B520D">
        <w:rPr>
          <w:color w:val="000000"/>
          <w:szCs w:val="24"/>
        </w:rPr>
        <w:t>all</w:t>
      </w:r>
      <w:r>
        <w:rPr>
          <w:color w:val="000000"/>
          <w:szCs w:val="24"/>
        </w:rPr>
        <w:t xml:space="preserve"> anti-staphylococcal antibodies tested against </w:t>
      </w:r>
      <w:r>
        <w:rPr>
          <w:i/>
          <w:color w:val="000000"/>
          <w:szCs w:val="24"/>
        </w:rPr>
        <w:t>S. epidermidis</w:t>
      </w:r>
      <w:r>
        <w:rPr>
          <w:color w:val="000000"/>
          <w:szCs w:val="24"/>
        </w:rPr>
        <w:t xml:space="preserve"> and other CoNS (Altastaph, INH A-2 and Pagibaximab) have been </w:t>
      </w:r>
      <w:r w:rsidR="008B520D">
        <w:rPr>
          <w:color w:val="000000"/>
          <w:szCs w:val="24"/>
        </w:rPr>
        <w:t xml:space="preserve">found to be </w:t>
      </w:r>
      <w:r>
        <w:rPr>
          <w:color w:val="000000"/>
          <w:szCs w:val="24"/>
        </w:rPr>
        <w:t xml:space="preserve">ineffective </w:t>
      </w:r>
      <w:r w:rsidR="008B520D">
        <w:rPr>
          <w:color w:val="000000"/>
          <w:szCs w:val="24"/>
        </w:rPr>
        <w:t>in</w:t>
      </w:r>
      <w:r>
        <w:rPr>
          <w:color w:val="000000"/>
          <w:szCs w:val="24"/>
        </w:rPr>
        <w:t xml:space="preserve"> reduc</w:t>
      </w:r>
      <w:r w:rsidR="008B520D">
        <w:rPr>
          <w:color w:val="000000"/>
          <w:szCs w:val="24"/>
        </w:rPr>
        <w:t>ing</w:t>
      </w:r>
      <w:r>
        <w:rPr>
          <w:color w:val="000000"/>
          <w:szCs w:val="24"/>
        </w:rPr>
        <w:t xml:space="preserve"> bacteremia in neonates </w:t>
      </w:r>
      <w:r>
        <w:rPr>
          <w:color w:val="000000"/>
          <w:szCs w:val="24"/>
        </w:rPr>
        <w:fldChar w:fldCharType="begin">
          <w:fldData xml:space="preserve">PEVuZE5vdGU+PENpdGU+PEF1dGhvcj5QYXRlbDwvQXV0aG9yPjxZZWFyPjIwMTU8L1llYXI+PFJl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PEVuZE5vdGU+PENpdGU+PEF1dGhvcj5QYXRlbDwvQXV0aG9yPjxZZWFyPjIwMTU8L1llYXI+PFJl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(Patel and Kaufman, 2015)</w:t>
      </w:r>
      <w:r>
        <w:rPr>
          <w:color w:val="000000"/>
          <w:szCs w:val="24"/>
        </w:rPr>
        <w:fldChar w:fldCharType="end"/>
      </w:r>
      <w:r>
        <w:rPr>
          <w:color w:val="000000"/>
          <w:szCs w:val="24"/>
        </w:rPr>
        <w:t xml:space="preserve">. Although there is still much work to be done to fully understand effective immune responses against </w:t>
      </w:r>
      <w:r>
        <w:rPr>
          <w:i/>
          <w:color w:val="000000"/>
          <w:szCs w:val="24"/>
        </w:rPr>
        <w:t>S. epidermidis</w:t>
      </w:r>
      <w:r>
        <w:rPr>
          <w:color w:val="000000"/>
          <w:szCs w:val="24"/>
        </w:rPr>
        <w:t>, on-going research offers several candidates and strategies to develop new therapeutic products</w:t>
      </w:r>
      <w:r>
        <w:rPr>
          <w:i/>
          <w:color w:val="000000"/>
          <w:szCs w:val="24"/>
        </w:rPr>
        <w:t>.</w:t>
      </w:r>
    </w:p>
    <w:p w:rsidR="005B188A" w:rsidP="005B188A" w:rsidRDefault="005B188A">
      <w:pPr>
        <w:tabs>
          <w:tab w:val="left" w:pos="3240"/>
        </w:tabs>
        <w:spacing w:before="100" w:beforeAutospacing="1" w:after="100" w:afterAutospacing="1"/>
        <w:jc w:val="both"/>
        <w:rPr>
          <w:color w:val="000000"/>
          <w:szCs w:val="24"/>
        </w:rPr>
      </w:pPr>
      <w:r>
        <w:rPr>
          <w:color w:val="000000"/>
          <w:szCs w:val="24"/>
        </w:rPr>
        <w:t xml:space="preserve">Additionally, there are also T cell-mediated immune responses to </w:t>
      </w:r>
      <w:r>
        <w:rPr>
          <w:i/>
          <w:color w:val="000000"/>
          <w:szCs w:val="24"/>
        </w:rPr>
        <w:t xml:space="preserve">S. epidermidis </w:t>
      </w:r>
      <w:r>
        <w:rPr>
          <w:color w:val="000000"/>
          <w:szCs w:val="24"/>
        </w:rPr>
        <w:t xml:space="preserve">although they are poorly characterized. Based on </w:t>
      </w:r>
      <w:r>
        <w:rPr>
          <w:i/>
          <w:color w:val="000000"/>
          <w:szCs w:val="24"/>
        </w:rPr>
        <w:t>in vitro</w:t>
      </w:r>
      <w:r>
        <w:rPr>
          <w:color w:val="000000"/>
          <w:szCs w:val="24"/>
        </w:rPr>
        <w:t xml:space="preserve"> studies, it has been observed that </w:t>
      </w:r>
      <w:r>
        <w:rPr>
          <w:i/>
          <w:color w:val="000000"/>
          <w:szCs w:val="24"/>
        </w:rPr>
        <w:t>S. epidermidis</w:t>
      </w:r>
      <w:r>
        <w:rPr>
          <w:color w:val="000000"/>
          <w:szCs w:val="24"/>
        </w:rPr>
        <w:t xml:space="preserve"> opsonization with IgG promotes Th17 responses</w:t>
      </w:r>
      <w:r>
        <w:rPr>
          <w:i/>
          <w:color w:val="000000"/>
          <w:szCs w:val="24"/>
        </w:rPr>
        <w:t xml:space="preserve"> </w:t>
      </w:r>
      <w:r>
        <w:rPr>
          <w:color w:val="000000"/>
          <w:szCs w:val="24"/>
        </w:rPr>
        <w:fldChar w:fldCharType="begin">
          <w:fldData xml:space="preserve">PEVuZE5vdGU+PENpdGU+PEF1dGhvcj5kZW4gRHVubmVuPC9BdXRob3I+PFllYXI+MjAxMjwvWWVh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</w:fldData>
        </w:fldChar>
      </w:r>
      <w:r w:rsidR="00864747">
        <w:rPr>
          <w:color w:val="000000"/>
          <w:szCs w:val="24"/>
        </w:rPr>
        <w:instrText xml:space="preserve"> ADDIN EN.CITE </w:instrText>
      </w:r>
      <w:r w:rsidR="00864747">
        <w:rPr>
          <w:color w:val="000000"/>
          <w:szCs w:val="24"/>
        </w:rPr>
        <w:fldChar w:fldCharType="begin">
          <w:fldData xml:space="preserve">PEVuZE5vdGU+PENpdGU+PEF1dGhvcj5kZW4gRHVubmVuPC9BdXRob3I+PFllYXI+MjAxMjwvWWVh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(den Dunnen et al., 2012)</w:t>
      </w:r>
      <w:r>
        <w:rPr>
          <w:color w:val="000000"/>
          <w:szCs w:val="24"/>
        </w:rPr>
        <w:fldChar w:fldCharType="end"/>
      </w:r>
      <w:r>
        <w:rPr>
          <w:color w:val="000000"/>
          <w:szCs w:val="24"/>
        </w:rPr>
        <w:t xml:space="preserve">, although the role of this phenomenon </w:t>
      </w:r>
      <w:r>
        <w:rPr>
          <w:i/>
          <w:color w:val="000000"/>
          <w:szCs w:val="24"/>
        </w:rPr>
        <w:t>in vivo</w:t>
      </w:r>
      <w:r>
        <w:rPr>
          <w:color w:val="000000"/>
          <w:szCs w:val="24"/>
        </w:rPr>
        <w:t xml:space="preserve"> has not been shown. On the other hand, in an </w:t>
      </w:r>
      <w:r>
        <w:rPr>
          <w:i/>
          <w:color w:val="000000"/>
          <w:szCs w:val="24"/>
        </w:rPr>
        <w:t>in vivo</w:t>
      </w:r>
      <w:r>
        <w:rPr>
          <w:color w:val="000000"/>
          <w:szCs w:val="24"/>
        </w:rPr>
        <w:t xml:space="preserve"> model of foreign-body infection, a beneficial effect of IFN-γ injections has been shown, suggesting a protective role of Th1 dominated responses in bacterial infections </w:t>
      </w:r>
      <w:r>
        <w:rPr>
          <w:color w:val="000000"/>
          <w:szCs w:val="24"/>
        </w:rPr>
        <w:fldChar w:fldCharType="begin"/>
      </w:r>
      <w:r w:rsidR="00864747">
        <w:rPr>
          <w:color w:val="000000"/>
          <w:szCs w:val="24"/>
        </w:rPr>
        <w:instrText xml:space="preserve"> ADDIN EN.CITE &lt;EndNote&gt;&lt;Cite&gt;&lt;Author&gt;Boelens&lt;/Author&gt;&lt;Year&gt;2000&lt;/Year&gt;&lt;RecNum&gt;447&lt;/RecNum&gt;&lt;DisplayText&gt;(Boelens et al., 2000a)&lt;/DisplayText&gt;&lt;record&gt;&lt;rec-number&gt;447&lt;/rec-number&gt;&lt;foreign-keys&gt;&lt;key app="EN" db-id="swz09f9rn5safyetpfpxaxprezttdvpd9tft" timestamp="1477855402"&gt;447&lt;/key&gt;&lt;/foreign-keys&gt;&lt;ref-type name="Journal Article"&gt;17&lt;/ref-type&gt;&lt;contributors&gt;&lt;authors&gt;&lt;author&gt;Boelens, J. J.&lt;/author&gt;&lt;author&gt;van der Poll, T.&lt;/author&gt;&lt;author&gt;Dankert, J.&lt;/author&gt;&lt;author&gt;Zaat, S. A.&lt;/author&gt;&lt;/authors&gt;&lt;/contributors&gt;&lt;auth-address&gt;Department of Medical Microbiology, Academic Medical Center, University of Amsterdam, Amsterdam, The Netherlands. Boelensjj@yahoo.com&lt;/auth-address&gt;&lt;titles&gt;&lt;title&gt;Interferon-gamma protects against biomaterial-associated Staphylococcus epidermidis infection in mice&lt;/title&gt;&lt;secondary-title&gt;J Infect Dis&lt;/secondary-title&gt;&lt;/titles&gt;&lt;periodical&gt;&lt;full-title&gt;J Infect Dis&lt;/full-title&gt;&lt;/periodical&gt;&lt;pages&gt;1167-71&lt;/pages&gt;&lt;volume&gt;181&lt;/volume&gt;&lt;number&gt;3&lt;/number&gt;&lt;keywords&gt;&lt;keyword&gt;Animals&lt;/keyword&gt;&lt;keyword&gt;Catheters, Indwelling/*adverse effects&lt;/keyword&gt;&lt;keyword&gt;Female&lt;/keyword&gt;&lt;keyword&gt;Foreign-Body Reaction&lt;/keyword&gt;&lt;keyword&gt;Injections, Subcutaneous&lt;/keyword&gt;&lt;keyword&gt;Interferon-gamma/administration &amp;amp; dosage/*therapeutic use&lt;/keyword&gt;&lt;keyword&gt;Macrophages/microbiology&lt;/keyword&gt;&lt;keyword&gt;Mice&lt;/keyword&gt;&lt;keyword&gt;Mice, Inbred C57BL&lt;/keyword&gt;&lt;keyword&gt;Staphylococcal Infections/*prevention &amp;amp; control&lt;/keyword&gt;&lt;keyword&gt;*Staphylococcus epidermidis&lt;/keyword&gt;&lt;/keywords&gt;&lt;dates&gt;&lt;year&gt;2000&lt;/year&gt;&lt;pub-dates&gt;&lt;date&gt;Mar&lt;/date&gt;&lt;/pub-dates&gt;&lt;/dates&gt;&lt;isbn&gt;0022-1899 (Print)&amp;#xD;0022-1899 (Linking)&lt;/isbn&gt;&lt;accession-num&gt;10720548&lt;/accession-num&gt;&lt;urls&gt;&lt;related-urls&gt;&lt;url&gt;http://www.ncbi.nlm.nih.gov/pubmed/10720548&lt;/url&gt;&lt;/related-urls&gt;&lt;/urls&gt;&lt;electronic-resource-num&gt;10.1086/315344&lt;/electronic-resource-num&gt;&lt;/record&gt;&lt;/Cite&gt;&lt;/EndNote&gt;</w:instrText>
      </w:r>
      <w:r>
        <w:rPr>
          <w:color w:val="000000"/>
          <w:szCs w:val="24"/>
        </w:rPr>
        <w:fldChar w:fldCharType="separate"/>
      </w:r>
      <w:r w:rsidR="00864747">
        <w:rPr>
          <w:noProof/>
          <w:color w:val="000000"/>
          <w:szCs w:val="24"/>
        </w:rPr>
        <w:t>(Boelens et al., 2000a)</w:t>
      </w:r>
      <w:r>
        <w:rPr>
          <w:color w:val="000000"/>
          <w:szCs w:val="24"/>
        </w:rPr>
        <w:fldChar w:fldCharType="end"/>
      </w:r>
      <w:r>
        <w:rPr>
          <w:color w:val="000000"/>
          <w:szCs w:val="24"/>
        </w:rPr>
        <w:t xml:space="preserve">. Based on cytokines induced by </w:t>
      </w:r>
      <w:r>
        <w:rPr>
          <w:i/>
          <w:color w:val="000000"/>
          <w:szCs w:val="24"/>
        </w:rPr>
        <w:t>S. epidermidis</w:t>
      </w:r>
      <w:r>
        <w:rPr>
          <w:color w:val="000000"/>
          <w:szCs w:val="24"/>
        </w:rPr>
        <w:t xml:space="preserve"> in the different studies (e.g. IL-6, IFN-γ or IL-12), a Th1/Th17 polarization may be expected in such infections. This goes in line with the findings of Ferreirinha </w:t>
      </w:r>
      <w:r w:rsidRPr="007034DE" w:rsidR="007034DE">
        <w:rPr>
          <w:i/>
          <w:color w:val="000000"/>
          <w:szCs w:val="24"/>
        </w:rPr>
        <w:t>et a</w:t>
      </w:r>
      <w:r w:rsidR="007034DE">
        <w:rPr>
          <w:i/>
          <w:color w:val="000000"/>
          <w:szCs w:val="24"/>
        </w:rPr>
        <w:t>l.</w:t>
      </w:r>
      <w:r>
        <w:rPr>
          <w:color w:val="000000"/>
          <w:szCs w:val="24"/>
        </w:rPr>
        <w:t xml:space="preserve">, who observed that injection of PNAG-producing </w:t>
      </w:r>
      <w:r>
        <w:rPr>
          <w:i/>
          <w:color w:val="000000"/>
          <w:szCs w:val="24"/>
        </w:rPr>
        <w:t>S. epidermidis</w:t>
      </w:r>
      <w:r>
        <w:rPr>
          <w:color w:val="000000"/>
          <w:szCs w:val="24"/>
        </w:rPr>
        <w:t xml:space="preserve"> in mice lead to IFN-γ and IL-17A producing T cells </w:t>
      </w:r>
      <w:r>
        <w:rPr>
          <w:color w:val="000000"/>
          <w:szCs w:val="24"/>
        </w:rPr>
        <w:fldChar w:fldCharType="begin">
          <w:fldData xml:space="preserve">PEVuZE5vdGU+PENpdGU+PEF1dGhvcj5GZXJyZWlyaW5oYTwvQXV0aG9yPjxZZWFyPjIwMTY8L1ll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PEVuZE5vdGU+PENpdGU+PEF1dGhvcj5GZXJyZWlyaW5oYTwvQXV0aG9yPjxZZWFyPjIwMTY8L1ll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(Ferreirinha et al., 2016)</w:t>
      </w:r>
      <w:r>
        <w:rPr>
          <w:color w:val="000000"/>
          <w:szCs w:val="24"/>
        </w:rPr>
        <w:fldChar w:fldCharType="end"/>
      </w:r>
      <w:r>
        <w:rPr>
          <w:color w:val="000000"/>
          <w:szCs w:val="24"/>
        </w:rPr>
        <w:t xml:space="preserve">. </w:t>
      </w:r>
      <w:r w:rsidR="00AE1A84">
        <w:rPr>
          <w:color w:val="000000"/>
          <w:szCs w:val="24"/>
        </w:rPr>
        <w:t>Also, as mentioned above, immunization of mice with Atl-AM led to an increase in Th1 and Th2 cells (Th17 cells were not evaluated on that study). Immunization also led to a higher survival; however, direct eff</w:t>
      </w:r>
      <w:r w:rsidR="004D11A6">
        <w:rPr>
          <w:color w:val="000000"/>
          <w:szCs w:val="24"/>
        </w:rPr>
        <w:t>ect of T cell responses in that finding</w:t>
      </w:r>
      <w:r w:rsidR="00AE1A84">
        <w:rPr>
          <w:color w:val="000000"/>
          <w:szCs w:val="24"/>
        </w:rPr>
        <w:t xml:space="preserve"> was not further addressed </w:t>
      </w:r>
      <w:r w:rsidR="00AE1A84">
        <w:rPr>
          <w:color w:val="000000"/>
          <w:szCs w:val="24"/>
        </w:rPr>
        <w:fldChar w:fldCharType="begin">
          <w:fldData xml:space="preserve">PEVuZE5vdGU+PENpdGU+PEF1dGhvcj5OYWlyPC9BdXRob3I+PFllYXI+MjAxNTwvWWVhcj48UmVj
TnVtPjUwMzwvUmVjTnVtPjxEaXNwbGF5VGV4dD4oTmFpciBldCBhbC4sIDIwMTUpPC9EaXNwbGF5
VGV4dD48cmVjb3JkPjxyZWMtbnVtYmVyPjUwMzwvcmVjLW51bWJlcj48Zm9yZWlnbi1rZXlzPjxr
ZXkgYXBwPSJFTiIgZGItaWQ9InN3ejA5ZjlybjVzYWZ5ZXRwZnB4YXhwcmV6dHRkdnBkOXRmdCIg
dGltZXN0YW1wPSIxNDg4NjQyOTk4Ij41MDM8L2tleT48L2ZvcmVpZ24ta2V5cz48cmVmLXR5cGUg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00864747">
        <w:rPr>
          <w:color w:val="000000"/>
          <w:szCs w:val="24"/>
        </w:rPr>
        <w:instrText xml:space="preserve"> ADDIN EN.CITE </w:instrText>
      </w:r>
      <w:r w:rsidR="00864747">
        <w:rPr>
          <w:color w:val="000000"/>
          <w:szCs w:val="24"/>
        </w:rPr>
        <w:fldChar w:fldCharType="begin">
          <w:fldData xml:space="preserve">PEVuZE5vdGU+PENpdGU+PEF1dGhvcj5OYWlyPC9BdXRob3I+PFllYXI+MjAxNTwvWWVhcj48UmVj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sidR="00AE1A84">
        <w:rPr>
          <w:color w:val="000000"/>
          <w:szCs w:val="24"/>
        </w:rPr>
      </w:r>
      <w:r w:rsidR="00AE1A84">
        <w:rPr>
          <w:color w:val="000000"/>
          <w:szCs w:val="24"/>
        </w:rPr>
        <w:fldChar w:fldCharType="separate"/>
      </w:r>
      <w:r w:rsidR="00864747">
        <w:rPr>
          <w:noProof/>
          <w:color w:val="000000"/>
          <w:szCs w:val="24"/>
        </w:rPr>
        <w:t>(Nair et al., 2015)</w:t>
      </w:r>
      <w:r w:rsidR="00AE1A84">
        <w:rPr>
          <w:color w:val="000000"/>
          <w:szCs w:val="24"/>
        </w:rPr>
        <w:fldChar w:fldCharType="end"/>
      </w:r>
      <w:r w:rsidR="00AE1A84">
        <w:rPr>
          <w:color w:val="000000"/>
          <w:szCs w:val="24"/>
        </w:rPr>
        <w:t>.</w:t>
      </w:r>
    </w:p>
    <w:p w:rsidR="00C33296" w:rsidP="00C33296" w:rsidRDefault="00C33296">
      <w:pPr>
        <w:pStyle w:val="Heading2"/>
      </w:pPr>
      <w:r>
        <w:t>Bone system interactions</w:t>
      </w:r>
    </w:p>
    <w:p w:rsidR="00C33296" w:rsidP="00C33296" w:rsidRDefault="00C33296">
      <w:pPr>
        <w:spacing w:before="100" w:beforeAutospacing="1" w:after="100" w:afterAutospacing="1"/>
        <w:jc w:val="both"/>
        <w:rPr>
          <w:szCs w:val="24"/>
        </w:rPr>
      </w:pPr>
      <w:r>
        <w:rPr>
          <w:color w:val="000000"/>
          <w:szCs w:val="24"/>
        </w:rPr>
        <w:t xml:space="preserve">The usual chronic nature of </w:t>
      </w:r>
      <w:r>
        <w:rPr>
          <w:i/>
          <w:color w:val="000000"/>
          <w:szCs w:val="24"/>
        </w:rPr>
        <w:t>S. epidermidis</w:t>
      </w:r>
      <w:r>
        <w:rPr>
          <w:color w:val="000000"/>
          <w:szCs w:val="24"/>
        </w:rPr>
        <w:t xml:space="preserve"> osteomyelitis will eventually lead to an inflammatory environment within the bone system, which is of special relevance in the context of ODRIs. </w:t>
      </w:r>
      <w:r>
        <w:rPr>
          <w:szCs w:val="24"/>
        </w:rPr>
        <w:t xml:space="preserve">Bone as an organ is particularly sensitive to chronic inflammation, due to its continuous remodeling process that is influenced by different components of the immune system and inflammatory pathways </w:t>
      </w:r>
      <w:r>
        <w:rPr>
          <w:szCs w:val="24"/>
        </w:rPr>
        <w:fldChar w:fldCharType="begin"/>
      </w:r>
      <w:r w:rsidR="00864747">
        <w:rPr>
          <w:szCs w:val="24"/>
        </w:rPr>
        <w:instrText xml:space="preserve"> ADDIN EN.CITE &lt;EndNote&gt;&lt;Cite&gt;&lt;Author&gt;Redlich&lt;/Author&gt;&lt;Year&gt;2012&lt;/Year&gt;&lt;RecNum&gt;424&lt;/RecNum&gt;&lt;DisplayText&gt;(Redlich and Smolen, 2012)&lt;/DisplayText&gt;&lt;record&gt;&lt;rec-number&gt;424&lt;/rec-number&gt;&lt;foreign-keys&gt;&lt;key app="EN" db-id="swz09f9rn5safyetpfpxaxprezttdvpd9tft" timestamp="1472724951"&gt;424&lt;/key&gt;&lt;/foreign-keys&gt;&lt;ref-type name="Journal Article"&gt;17&lt;/ref-type&gt;&lt;contributors&gt;&lt;authors&gt;&lt;author&gt;Redlich, K.&lt;/author&gt;&lt;author&gt;Smolen, J. S.&lt;/author&gt;&lt;/authors&gt;&lt;/contributors&gt;&lt;auth-address&gt;Division of Rheumatology, Department of Medicine 3, Medical University of Vienna, Wahringer Gurtel 18-20, A-1090 Vienna, Austria. kurt.redlich@meduniwien.ac.at&lt;/auth-address&gt;&lt;titles&gt;&lt;title&gt;Inflammatory bone loss: pathogenesis and therapeutic intervention&lt;/title&gt;&lt;secondary-title&gt;Nat Rev Drug Discov&lt;/secondary-title&gt;&lt;/titles&gt;&lt;periodical&gt;&lt;full-title&gt;Nat Rev Drug Discov&lt;/full-title&gt;&lt;/periodical&gt;&lt;pages&gt;234-50&lt;/pages&gt;&lt;volume&gt;11&lt;/volume&gt;&lt;number&gt;3&lt;/number&gt;&lt;keywords&gt;&lt;keyword&gt;Animals&lt;/keyword&gt;&lt;keyword&gt;Bone Diseases, Metabolic/drug therapy/*etiology/*pathology&lt;/keyword&gt;&lt;keyword&gt;Bone Remodeling/drug effects/physiology&lt;/keyword&gt;&lt;keyword&gt;Bone Resorption/drug therapy/*etiology/*pathology&lt;/keyword&gt;&lt;keyword&gt;Humans&lt;/keyword&gt;&lt;keyword&gt;Inflammation/drug therapy/etiology/pathology&lt;/keyword&gt;&lt;keyword&gt;Osteoporosis/drug therapy/*etiology/*pathology&lt;/keyword&gt;&lt;/keywords&gt;&lt;dates&gt;&lt;year&gt;2012&lt;/year&gt;&lt;pub-dates&gt;&lt;date&gt;Mar&lt;/date&gt;&lt;/pub-dates&gt;&lt;/dates&gt;&lt;isbn&gt;1474-1784 (Electronic)&amp;#xD;1474-1776 (Linking)&lt;/isbn&gt;&lt;accession-num&gt;22378270&lt;/accession-num&gt;&lt;urls&gt;&lt;related-urls&gt;&lt;url&gt;http://www.ncbi.nlm.nih.gov/pubmed/22378270&lt;/url&gt;&lt;/related-urls&gt;&lt;/urls&gt;&lt;electronic-resource-num&gt;10.1038/nrd3669&lt;/electronic-resource-num&gt;&lt;/record&gt;&lt;/Cite&gt;&lt;/EndNote&gt;</w:instrText>
      </w:r>
      <w:r>
        <w:rPr>
          <w:szCs w:val="24"/>
        </w:rPr>
        <w:fldChar w:fldCharType="separate"/>
      </w:r>
      <w:r w:rsidR="00864747">
        <w:rPr>
          <w:noProof/>
          <w:szCs w:val="24"/>
        </w:rPr>
        <w:t>(Redlich and Smolen, 2012)</w:t>
      </w:r>
      <w:r>
        <w:rPr>
          <w:szCs w:val="24"/>
        </w:rPr>
        <w:fldChar w:fldCharType="end"/>
      </w:r>
      <w:r>
        <w:rPr>
          <w:szCs w:val="24"/>
        </w:rPr>
        <w:t xml:space="preserve">. Due to their potent capacity to stimulate the formation and activity of bone resorbing osteoclasts, pro-inflammatory cytokines such as TNF-α, IL-1β and IL-6 </w:t>
      </w:r>
      <w:r>
        <w:rPr>
          <w:szCs w:val="24"/>
        </w:rPr>
        <w:fldChar w:fldCharType="begin">
          <w:fldData xml:space="preserve">PEVuZE5vdGU+PENpdGU+PEF1dGhvcj5SYWlzejwvQXV0aG9yPjxZZWFyPjE5OTk8L1llYXI+PFJl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PjxmdWxsLXRpdGxlPkNsaW4gQ2hlbTwvZnVsbC10aXRsZT48YWJici0xPkNsaW5pY2FsIGNoZW1p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</w:fldData>
        </w:fldChar>
      </w:r>
      <w:r w:rsidR="00864747">
        <w:rPr>
          <w:szCs w:val="24"/>
        </w:rPr>
        <w:instrText xml:space="preserve"> ADDIN EN.CITE </w:instrText>
      </w:r>
      <w:r w:rsidR="00864747">
        <w:rPr>
          <w:szCs w:val="24"/>
        </w:rPr>
        <w:fldChar w:fldCharType="begin">
          <w:fldData xml:space="preserve">PEVuZE5vdGU+PENpdGU+PEF1dGhvcj5SYWlzejwvQXV0aG9yPjxZZWFyPjE5OTk8L1llYXI+PFJl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PjxmdWxsLXRpdGxlPkNsaW4gQ2hlbTwvZnVsbC10aXRsZT48YWJici0xPkNsaW5pY2FsIGNoZW1p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(Raisz, 1999; Kobayashi et al., 2000; Lam et al., 2000)</w:t>
      </w:r>
      <w:r>
        <w:rPr>
          <w:szCs w:val="24"/>
        </w:rPr>
        <w:fldChar w:fldCharType="end"/>
      </w:r>
      <w:r>
        <w:rPr>
          <w:szCs w:val="24"/>
        </w:rPr>
        <w:t xml:space="preserve"> are powerful drivers of osteolysis. Conversely, the function of the bone matrix-producing cells, osteoblasts, is also negatively affected by pro-inflammatory cytokines, such as TNF-α </w:t>
      </w:r>
      <w:r>
        <w:rPr>
          <w:szCs w:val="24"/>
        </w:rPr>
        <w:fldChar w:fldCharType="begin">
          <w:fldData xml:space="preserve">PEVuZE5vdGU+PENpdGU+PEF1dGhvcj5HaWxiZXJ0PC9BdXRob3I+PFllYXI+MjAwMDwvWWVhcj48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aWNhbD48cGFnZXM+MjY5NS03MDE8L3BhZ2VzPjx2b2x1bWU+Mjc3PC92b2x1bWU+PG51bWJlcj40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IGFuZCBNaW5lcmFsIFJlc2VhcmNoPC9hYmJyLTE+PC9hbHQtcGVyaW9kaWNhbD48cGFnZXM+Nzkz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=
</w:fldData>
        </w:fldChar>
      </w:r>
      <w:r w:rsidR="00864747">
        <w:rPr>
          <w:szCs w:val="24"/>
        </w:rPr>
        <w:instrText xml:space="preserve"> ADDIN EN.CITE </w:instrText>
      </w:r>
      <w:r w:rsidR="00864747">
        <w:rPr>
          <w:szCs w:val="24"/>
        </w:rPr>
        <w:fldChar w:fldCharType="begin">
          <w:fldData xml:space="preserve">PEVuZE5vdGU+PENpdGU+PEF1dGhvcj5HaWxiZXJ0PC9BdXRob3I+PFllYXI+MjAwMDwvWWVhcj48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aWNhbD48cGFnZXM+MjY5NS03MDE8L3BhZ2VzPjx2b2x1bWU+Mjc3PC92b2x1bWU+PG51bWJlcj40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IGFuZCBNaW5lcmFsIFJlc2VhcmNoPC9hYmJyLTE+PC9hbHQtcGVyaW9kaWNhbD48cGFnZXM+Nzkz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=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(Jilka et al., 1998; Gilbert et al., 2000; Gilbert et al., 2002)</w:t>
      </w:r>
      <w:r>
        <w:rPr>
          <w:szCs w:val="24"/>
        </w:rPr>
        <w:fldChar w:fldCharType="end"/>
      </w:r>
      <w:r>
        <w:rPr>
          <w:szCs w:val="24"/>
        </w:rPr>
        <w:t xml:space="preserve"> or IL-1β </w:t>
      </w:r>
      <w:r>
        <w:rPr>
          <w:szCs w:val="24"/>
        </w:rPr>
        <w:fldChar w:fldCharType="begin">
          <w:fldData xml:space="preserve">PEVuZE5vdGU+PENpdGU+PEF1dGhvcj5TdGFzaGVua288L0F1dGhvcj48WWVhcj4xOTg3PC9ZZWFy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cGFnZXM+NTU5LTY1PC9wYWdlcz48dm9sdW1lPjI8L3ZvbHVtZT48bnVtYmVyPjY8L251bWJlcj48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</w:fldData>
        </w:fldChar>
      </w:r>
      <w:r w:rsidR="00864747">
        <w:rPr>
          <w:szCs w:val="24"/>
        </w:rPr>
        <w:instrText xml:space="preserve"> ADDIN EN.CITE </w:instrText>
      </w:r>
      <w:r w:rsidR="00864747">
        <w:rPr>
          <w:szCs w:val="24"/>
        </w:rPr>
        <w:fldChar w:fldCharType="begin">
          <w:fldData xml:space="preserve">PEVuZE5vdGU+PENpdGU+PEF1dGhvcj5TdGFzaGVua288L0F1dGhvcj48WWVhcj4xOTg3PC9ZZWFy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cGFnZXM+NTU5LTY1PC9wYWdlcz48dm9sdW1lPjI8L3ZvbHVtZT48bnVtYmVyPjY8L251bWJlcj48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(Stashenko et al., 1987)</w:t>
      </w:r>
      <w:r>
        <w:rPr>
          <w:szCs w:val="24"/>
        </w:rPr>
        <w:fldChar w:fldCharType="end"/>
      </w:r>
      <w:r>
        <w:rPr>
          <w:szCs w:val="24"/>
        </w:rPr>
        <w:t xml:space="preserve"> (Figure 5). Therefore, persistently elevated levels of pro-inflammatory cytokines in the local bone mic</w:t>
      </w:r>
      <w:r w:rsidR="005077B5">
        <w:rPr>
          <w:szCs w:val="24"/>
        </w:rPr>
        <w:t>roenvironment frequently result</w:t>
      </w:r>
      <w:r>
        <w:rPr>
          <w:szCs w:val="24"/>
        </w:rPr>
        <w:t xml:space="preserve"> in marked osteolysis, driven by enhanced osteoclast activity at the site of infection (Figure 5) </w:t>
      </w:r>
      <w:r>
        <w:rPr>
          <w:szCs w:val="24"/>
        </w:rPr>
        <w:fldChar w:fldCharType="begin"/>
      </w:r>
      <w:r w:rsidR="00864747">
        <w:rPr>
          <w:szCs w:val="24"/>
        </w:rPr>
        <w:instrText xml:space="preserve"> ADDIN EN.CITE &lt;EndNote&gt;&lt;Cite&gt;&lt;Author&gt;Nair&lt;/Author&gt;&lt;Year&gt;1996&lt;/Year&gt;&lt;RecNum&gt;198&lt;/RecNum&gt;&lt;DisplayText&gt;(Nair et al., 1996)&lt;/DisplayText&gt;&lt;record&gt;&lt;rec-number&gt;198&lt;/rec-number&gt;&lt;foreign-keys&gt;&lt;key app="EN" db-id="swz09f9rn5safyetpfpxaxprezttdvpd9tft" timestamp="1468338302"&gt;198&lt;/key&gt;&lt;/foreign-keys&gt;&lt;ref-type name="Journal Article"&gt;17&lt;/ref-type&gt;&lt;contributors&gt;&lt;authors&gt;&lt;author&gt;Nair, S. P.&lt;/author&gt;&lt;author&gt;Meghji, S.&lt;/author&gt;&lt;author&gt;Wilson, M.&lt;/author&gt;&lt;author&gt;Reddi, K.&lt;/author&gt;&lt;author&gt;White, P.&lt;/author&gt;&lt;author&gt;Henderson, B.&lt;/author&gt;&lt;/authors&gt;&lt;/contributors&gt;&lt;auth-address&gt;Maxillofacial Surgery Research Unit, Eastman Dental Insitute, University College London, United Kingdom.&lt;/auth-address&gt;&lt;titles&gt;&lt;title&gt;Bacterially induced bone destruction: mechanisms and misconceptions&lt;/title&gt;&lt;secondary-title&gt;Infect Immun&lt;/secondary-title&gt;&lt;alt-title&gt;Infection and immunity&lt;/alt-title&gt;&lt;/titles&gt;&lt;periodical&gt;&lt;full-title&gt;Infect Immun&lt;/full-title&gt;&lt;/periodical&gt;&lt;pages&gt;2371-80&lt;/pages&gt;&lt;volume&gt;64&lt;/volume&gt;&lt;number&gt;7&lt;/number&gt;&lt;edition&gt;1996/07/01&lt;/edition&gt;&lt;keywords&gt;&lt;keyword&gt;Alveolar Bone Loss/etiology&lt;/keyword&gt;&lt;keyword&gt;Animals&lt;/keyword&gt;&lt;keyword&gt;Bacterial Infections/*complications/physiopathology&lt;/keyword&gt;&lt;keyword&gt;Bone Diseases/*etiology/pathology/physiopathology&lt;/keyword&gt;&lt;keyword&gt;Bone Remodeling/physiology&lt;/keyword&gt;&lt;keyword&gt;Bone Resorption/etiology&lt;/keyword&gt;&lt;keyword&gt;Endotoxins/toxicity&lt;/keyword&gt;&lt;keyword&gt;Humans&lt;/keyword&gt;&lt;keyword&gt;Lipopolysaccharides/toxicity&lt;/keyword&gt;&lt;keyword&gt;Osteogenesis&lt;/keyword&gt;&lt;keyword&gt;Osteolysis/etiology&lt;/keyword&gt;&lt;/keywords&gt;&lt;dates&gt;&lt;year&gt;1996&lt;/year&gt;&lt;pub-dates&gt;&lt;date&gt;Jul&lt;/date&gt;&lt;/pub-dates&gt;&lt;/dates&gt;&lt;isbn&gt;0019-9567 (Print)&amp;#xD;0019-9567&lt;/isbn&gt;&lt;accession-num&gt;8698454&lt;/accession-num&gt;&lt;urls&gt;&lt;related-urls&gt;&lt;url&gt;http://iai.asm.org/content/64/7/2371.full.pdf&lt;/url&gt;&lt;/related-urls&gt;&lt;/urls&gt;&lt;custom2&gt;Pmc174085&lt;/custom2&gt;&lt;remote-database-provider&gt;NLM&lt;/remote-database-provider&gt;&lt;language&gt;eng&lt;/language&gt;&lt;/record&gt;&lt;/Cite&gt;&lt;/EndNote&gt;</w:instrText>
      </w:r>
      <w:r>
        <w:rPr>
          <w:szCs w:val="24"/>
        </w:rPr>
        <w:fldChar w:fldCharType="separate"/>
      </w:r>
      <w:r w:rsidR="00864747">
        <w:rPr>
          <w:noProof/>
          <w:szCs w:val="24"/>
        </w:rPr>
        <w:t>(Nair et al., 1996)</w:t>
      </w:r>
      <w:r>
        <w:rPr>
          <w:szCs w:val="24"/>
        </w:rPr>
        <w:fldChar w:fldCharType="end"/>
      </w:r>
      <w:r>
        <w:rPr>
          <w:szCs w:val="24"/>
        </w:rPr>
        <w:t xml:space="preserve">, which is likely compounded by a diminished capacity of osteoblasts to produce new bone matrix. </w:t>
      </w:r>
    </w:p>
    <w:p w:rsidR="00C33296" w:rsidP="00C33296" w:rsidRDefault="00C33296">
      <w:pPr>
        <w:spacing w:before="100" w:beforeAutospacing="1" w:after="100" w:afterAutospacing="1"/>
        <w:jc w:val="both"/>
        <w:rPr>
          <w:szCs w:val="24"/>
        </w:rPr>
      </w:pPr>
      <w:r>
        <w:rPr>
          <w:szCs w:val="24"/>
        </w:rPr>
        <w:lastRenderedPageBreak/>
        <w:t xml:space="preserve">Despite the importance of </w:t>
      </w:r>
      <w:r>
        <w:rPr>
          <w:i/>
          <w:szCs w:val="24"/>
        </w:rPr>
        <w:t>S. epidermidis</w:t>
      </w:r>
      <w:r>
        <w:rPr>
          <w:szCs w:val="24"/>
        </w:rPr>
        <w:t xml:space="preserve"> as a causative agent in </w:t>
      </w:r>
      <w:r w:rsidR="00EB4A8F">
        <w:rPr>
          <w:szCs w:val="24"/>
        </w:rPr>
        <w:t>ODRI</w:t>
      </w:r>
      <w:r>
        <w:rPr>
          <w:szCs w:val="24"/>
        </w:rPr>
        <w:t xml:space="preserve">, relatively little information exists about the interactions of </w:t>
      </w:r>
      <w:r>
        <w:rPr>
          <w:i/>
          <w:szCs w:val="24"/>
        </w:rPr>
        <w:t>S. epidermidis</w:t>
      </w:r>
      <w:r>
        <w:rPr>
          <w:szCs w:val="24"/>
        </w:rPr>
        <w:t xml:space="preserve"> with resident bone cells, in particular the molecular mechanisms underlying the bone loss observed in </w:t>
      </w:r>
      <w:r>
        <w:rPr>
          <w:i/>
          <w:szCs w:val="24"/>
        </w:rPr>
        <w:t>S. epidermidis</w:t>
      </w:r>
      <w:r>
        <w:rPr>
          <w:szCs w:val="24"/>
        </w:rPr>
        <w:t xml:space="preserve">-induced osteomyelitis. The production of cytokines by innate and/or adaptive immune cells in response to </w:t>
      </w:r>
      <w:r>
        <w:rPr>
          <w:i/>
          <w:szCs w:val="24"/>
        </w:rPr>
        <w:t>S. epidermidis</w:t>
      </w:r>
      <w:r>
        <w:rPr>
          <w:szCs w:val="24"/>
        </w:rPr>
        <w:t xml:space="preserve"> is undoubtedly an important contributor to the enhanced bone resorption observed at the site of infection, however it is becoming apparent that the osteoblast itself may also directly contribute to the production of pro-inflammatory cytokines and therefore further perturb the balance of bone formation and resorption in favor of bone destruction. A recent study has shown the induction </w:t>
      </w:r>
      <w:r w:rsidR="00DC3595">
        <w:rPr>
          <w:i/>
          <w:szCs w:val="24"/>
        </w:rPr>
        <w:t>in vitro</w:t>
      </w:r>
      <w:r w:rsidR="00DC3595">
        <w:rPr>
          <w:szCs w:val="24"/>
        </w:rPr>
        <w:t xml:space="preserve"> </w:t>
      </w:r>
      <w:r>
        <w:rPr>
          <w:szCs w:val="24"/>
        </w:rPr>
        <w:t xml:space="preserve">of IL-6 by primary human osteoblasts stimulated with </w:t>
      </w:r>
      <w:r>
        <w:rPr>
          <w:i/>
          <w:szCs w:val="24"/>
        </w:rPr>
        <w:t>S. epidermidis</w:t>
      </w:r>
      <w:r>
        <w:rPr>
          <w:szCs w:val="24"/>
        </w:rPr>
        <w:t xml:space="preserve"> </w:t>
      </w:r>
      <w:r>
        <w:rPr>
          <w:szCs w:val="24"/>
        </w:rPr>
        <w:fldChar w:fldCharType="begin">
          <w:fldData xml:space="preserve">PEVuZE5vdGU+PENpdGU+PEF1dGhvcj5EYXB1bnQ8L0F1dGhvcj48WWVhcj4yMDE2PC9ZZWFyPjxS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</w:fldData>
        </w:fldChar>
      </w:r>
      <w:r w:rsidR="00864747">
        <w:rPr>
          <w:szCs w:val="24"/>
        </w:rPr>
        <w:instrText xml:space="preserve"> ADDIN EN.CITE </w:instrText>
      </w:r>
      <w:r w:rsidR="00864747">
        <w:rPr>
          <w:szCs w:val="24"/>
        </w:rPr>
        <w:fldChar w:fldCharType="begin">
          <w:fldData xml:space="preserve">PEVuZE5vdGU+PENpdGU+PEF1dGhvcj5EYXB1bnQ8L0F1dGhvcj48WWVhcj4yMDE2PC9ZZWFyPjxS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(Dapunt et al., 2016b)</w:t>
      </w:r>
      <w:r>
        <w:rPr>
          <w:szCs w:val="24"/>
        </w:rPr>
        <w:fldChar w:fldCharType="end"/>
      </w:r>
      <w:r>
        <w:rPr>
          <w:szCs w:val="24"/>
        </w:rPr>
        <w:t xml:space="preserve">. </w:t>
      </w:r>
      <w:r>
        <w:rPr>
          <w:i/>
          <w:szCs w:val="24"/>
        </w:rPr>
        <w:t>S. epidermidis</w:t>
      </w:r>
      <w:r>
        <w:rPr>
          <w:szCs w:val="24"/>
        </w:rPr>
        <w:t xml:space="preserve"> infection also induced chemokines, such as IL-8/CXCL8 and CCL2/MCP-1, suggesting that osteoblasts may be capable of further recruiting immune cells following an encounter with </w:t>
      </w:r>
      <w:r>
        <w:rPr>
          <w:i/>
          <w:szCs w:val="24"/>
        </w:rPr>
        <w:t>S. epidermidis</w:t>
      </w:r>
      <w:r>
        <w:rPr>
          <w:szCs w:val="24"/>
        </w:rPr>
        <w:t xml:space="preserve">. Interestingly, the authors also demonstrated that osteoblasts were activated not only by the planktonic form of </w:t>
      </w:r>
      <w:r>
        <w:rPr>
          <w:i/>
          <w:szCs w:val="24"/>
        </w:rPr>
        <w:t>S. epidermidis</w:t>
      </w:r>
      <w:r>
        <w:rPr>
          <w:szCs w:val="24"/>
        </w:rPr>
        <w:t xml:space="preserve"> but also by components of </w:t>
      </w:r>
      <w:r>
        <w:rPr>
          <w:i/>
          <w:szCs w:val="24"/>
        </w:rPr>
        <w:t>S. epidermidis</w:t>
      </w:r>
      <w:r>
        <w:rPr>
          <w:szCs w:val="24"/>
        </w:rPr>
        <w:t xml:space="preserve"> biofilms. This suggests that, rather than the relatively simplistic view of the osteoblast for producing bone matrix and regulating osteoclast activity, osteoblasts may also serve an important role as sensors and initiators of immune responses directed against bacteria resident in the local bone microenvironment. </w:t>
      </w:r>
    </w:p>
    <w:p w:rsidR="00C33296" w:rsidP="00C33296" w:rsidRDefault="00C33296">
      <w:pPr>
        <w:spacing w:before="100" w:beforeAutospacing="1" w:after="100" w:afterAutospacing="1"/>
        <w:jc w:val="both"/>
        <w:rPr>
          <w:szCs w:val="24"/>
        </w:rPr>
      </w:pPr>
      <w:r>
        <w:rPr>
          <w:szCs w:val="24"/>
        </w:rPr>
        <w:t xml:space="preserve">Additionally, </w:t>
      </w:r>
      <w:r>
        <w:rPr>
          <w:i/>
          <w:szCs w:val="24"/>
        </w:rPr>
        <w:t>in vitro</w:t>
      </w:r>
      <w:r>
        <w:rPr>
          <w:szCs w:val="24"/>
        </w:rPr>
        <w:t xml:space="preserve"> studies have observed a decrease in osteoblast viability when co-cultured with </w:t>
      </w:r>
      <w:r>
        <w:rPr>
          <w:i/>
          <w:szCs w:val="24"/>
        </w:rPr>
        <w:t>S. epidermidis</w:t>
      </w:r>
      <w:r>
        <w:rPr>
          <w:szCs w:val="24"/>
        </w:rPr>
        <w:t xml:space="preserve"> </w:t>
      </w:r>
      <w:r>
        <w:rPr>
          <w:szCs w:val="24"/>
        </w:rPr>
        <w:fldChar w:fldCharType="begin">
          <w:fldData xml:space="preserve">PEVuZE5vdGU+PENpdGU+PEF1dGhvcj5MZWU8L0F1dGhvcj48WWVhcj4yMDEwPC9ZZWFyPjxSZWNO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==
</w:fldData>
        </w:fldChar>
      </w:r>
      <w:r w:rsidR="00864747">
        <w:rPr>
          <w:szCs w:val="24"/>
        </w:rPr>
        <w:instrText xml:space="preserve"> ADDIN EN.CITE </w:instrText>
      </w:r>
      <w:r w:rsidR="00864747">
        <w:rPr>
          <w:szCs w:val="24"/>
        </w:rPr>
        <w:fldChar w:fldCharType="begin">
          <w:fldData xml:space="preserve">PEVuZE5vdGU+PENpdGU+PEF1dGhvcj5MZWU8L0F1dGhvcj48WWVhcj4yMDEwPC9ZZWFyPjxSZWNO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==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(Lee et al., 2010; Zaatreh et al., 2016)</w:t>
      </w:r>
      <w:r>
        <w:rPr>
          <w:szCs w:val="24"/>
        </w:rPr>
        <w:fldChar w:fldCharType="end"/>
      </w:r>
      <w:r>
        <w:rPr>
          <w:szCs w:val="24"/>
        </w:rPr>
        <w:t xml:space="preserve">. </w:t>
      </w:r>
      <w:r>
        <w:rPr>
          <w:i/>
          <w:szCs w:val="24"/>
        </w:rPr>
        <w:t>S. epidermidis</w:t>
      </w:r>
      <w:r>
        <w:rPr>
          <w:szCs w:val="24"/>
        </w:rPr>
        <w:t xml:space="preserve"> products (resulting from washing bacteria) have been suggested to induce bone destruction as they increased calcium release from murine bones </w:t>
      </w:r>
      <w:r>
        <w:rPr>
          <w:i/>
          <w:szCs w:val="24"/>
        </w:rPr>
        <w:t>in vitro</w:t>
      </w:r>
      <w:r>
        <w:rPr>
          <w:szCs w:val="24"/>
        </w:rPr>
        <w:t xml:space="preserve"> </w:t>
      </w:r>
      <w:r>
        <w:rPr>
          <w:szCs w:val="24"/>
        </w:rPr>
        <w:fldChar w:fldCharType="begin">
          <w:fldData xml:space="preserve">PEVuZE5vdGU+PENpdGU+PEF1dGhvcj5NZWdoamk8L0F1dGhvcj48WWVhcj4xOTk3PC9ZZWFyPjxS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==
</w:fldData>
        </w:fldChar>
      </w:r>
      <w:r w:rsidR="00864747">
        <w:rPr>
          <w:szCs w:val="24"/>
        </w:rPr>
        <w:instrText xml:space="preserve"> ADDIN EN.CITE </w:instrText>
      </w:r>
      <w:r w:rsidR="00864747">
        <w:rPr>
          <w:szCs w:val="24"/>
        </w:rPr>
        <w:fldChar w:fldCharType="begin">
          <w:fldData xml:space="preserve">PEVuZE5vdGU+PENpdGU+PEF1dGhvcj5NZWdoamk8L0F1dGhvcj48WWVhcj4xOTk3PC9ZZWFyPjxS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==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(Meghji et al., 1997)</w:t>
      </w:r>
      <w:r>
        <w:rPr>
          <w:szCs w:val="24"/>
        </w:rPr>
        <w:fldChar w:fldCharType="end"/>
      </w:r>
      <w:r>
        <w:rPr>
          <w:szCs w:val="24"/>
        </w:rPr>
        <w:t xml:space="preserve">. This is in stark contrast to </w:t>
      </w:r>
      <w:r>
        <w:rPr>
          <w:i/>
          <w:szCs w:val="24"/>
        </w:rPr>
        <w:t>S. aureus</w:t>
      </w:r>
      <w:r>
        <w:rPr>
          <w:szCs w:val="24"/>
        </w:rPr>
        <w:t xml:space="preserve">, which has been extensively studied in this context and is capable of influencing the behavior of both osteoblasts and osteoclasts. For example, </w:t>
      </w:r>
      <w:r>
        <w:rPr>
          <w:i/>
          <w:szCs w:val="24"/>
        </w:rPr>
        <w:t>S. aureus</w:t>
      </w:r>
      <w:r>
        <w:rPr>
          <w:szCs w:val="24"/>
        </w:rPr>
        <w:t xml:space="preserve"> has been demonstrated to induce TRAIL-dependent apoptosis in osteoblasts</w:t>
      </w:r>
      <w:r>
        <w:rPr>
          <w:szCs w:val="24"/>
          <w:lang w:val="en-GB"/>
        </w:rPr>
        <w:t xml:space="preserve"> </w:t>
      </w:r>
      <w:r>
        <w:rPr>
          <w:szCs w:val="24"/>
        </w:rPr>
        <w:fldChar w:fldCharType="begin">
          <w:fldData xml:space="preserve">PEVuZE5vdGU+PENpdGU+PEF1dGhvcj5UdWNrZXI8L0F1dGhvcj48WWVhcj4yMDAwPC9ZZWFyPjxS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b25lPC9hYmJyLTE+PC9hbHQtcGVyaW9kaWNhbD48cGFnZXM+ODU3LTYzPC9wYWdlcz48dm9sdW1l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</w:fldData>
        </w:fldChar>
      </w:r>
      <w:r w:rsidR="00864747">
        <w:rPr>
          <w:szCs w:val="24"/>
        </w:rPr>
        <w:instrText xml:space="preserve"> ADDIN EN.CITE </w:instrText>
      </w:r>
      <w:r w:rsidR="00864747">
        <w:rPr>
          <w:szCs w:val="24"/>
        </w:rPr>
        <w:fldChar w:fldCharType="begin">
          <w:fldData xml:space="preserve">PEVuZE5vdGU+PENpdGU+PEF1dGhvcj5UdWNrZXI8L0F1dGhvcj48WWVhcj4yMDAwPC9ZZWFyPjxS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b25lPC9hYmJyLTE+PC9hbHQtcGVyaW9kaWNhbD48cGFnZXM+ODU3LTYzPC9wYWdlcz48dm9sdW1l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(Tucker et al., 2000; Alexander et al., 2001; Alexander et al., 2003; Young et al., 2011)</w:t>
      </w:r>
      <w:r>
        <w:rPr>
          <w:szCs w:val="24"/>
        </w:rPr>
        <w:fldChar w:fldCharType="end"/>
      </w:r>
      <w:r>
        <w:rPr>
          <w:szCs w:val="24"/>
        </w:rPr>
        <w:t xml:space="preserve"> and can stimulate expression of osteolytic factors </w:t>
      </w:r>
      <w:r>
        <w:rPr>
          <w:szCs w:val="24"/>
        </w:rPr>
        <w:fldChar w:fldCharType="begin">
          <w:fldData xml:space="preserve">PEVuZE5vdGU+PENpdGU+PEF1dGhvcj5Tb21heWFqaTwvQXV0aG9yPjxZZWFyPjIwMDg8L1llYXI+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==
</w:fldData>
        </w:fldChar>
      </w:r>
      <w:r w:rsidR="00864747">
        <w:rPr>
          <w:szCs w:val="24"/>
        </w:rPr>
        <w:instrText xml:space="preserve"> ADDIN EN.CITE </w:instrText>
      </w:r>
      <w:r w:rsidR="00864747">
        <w:rPr>
          <w:szCs w:val="24"/>
        </w:rPr>
        <w:fldChar w:fldCharType="begin">
          <w:fldData xml:space="preserve">PEVuZE5vdGU+PENpdGU+PEF1dGhvcj5Tb21heWFqaTwvQXV0aG9yPjxZZWFyPjIwMDg8L1llYXI+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==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(Somayaji et al., 2008)</w:t>
      </w:r>
      <w:r>
        <w:rPr>
          <w:szCs w:val="24"/>
        </w:rPr>
        <w:fldChar w:fldCharType="end"/>
      </w:r>
      <w:r>
        <w:rPr>
          <w:szCs w:val="24"/>
        </w:rPr>
        <w:t xml:space="preserve"> or reduce the expression of its inhibitors </w:t>
      </w:r>
      <w:r>
        <w:rPr>
          <w:szCs w:val="24"/>
        </w:rPr>
        <w:fldChar w:fldCharType="begin"/>
      </w:r>
      <w:r w:rsidR="00864747">
        <w:rPr>
          <w:szCs w:val="24"/>
        </w:rPr>
        <w:instrText xml:space="preserve"> ADDIN EN.CITE &lt;EndNote&gt;&lt;Cite&gt;&lt;Author&gt;Young&lt;/Author&gt;&lt;Year&gt;2011&lt;/Year&gt;&lt;RecNum&gt;203&lt;/RecNum&gt;&lt;DisplayText&gt;(Young et al., 2011)&lt;/DisplayText&gt;&lt;record&gt;&lt;rec-number&gt;203&lt;/rec-number&gt;&lt;foreign-keys&gt;&lt;key app="EN" db-id="swz09f9rn5safyetpfpxaxprezttdvpd9tft" timestamp="1468338366"&gt;203&lt;/key&gt;&lt;/foreign-keys&gt;&lt;ref-type name="Journal Article"&gt;17&lt;/ref-type&gt;&lt;contributors&gt;&lt;authors&gt;&lt;author&gt;Young, A. B.&lt;/author&gt;&lt;author&gt;Cooley, I. D.&lt;/author&gt;&lt;author&gt;Chauhan, V. S.&lt;/author&gt;&lt;author&gt;Marriott, I.&lt;/author&gt;&lt;/authors&gt;&lt;/contributors&gt;&lt;auth-address&gt;Department of Biology, University of North Carolina at Charlotte, Charlotte, NC 28223, USA.&lt;/auth-address&gt;&lt;titles&gt;&lt;title&gt;Causative agents of osteomyelitis induce death domain-containing TNF-related apoptosis-inducing ligand receptor expression on osteoblasts&lt;/title&gt;&lt;secondary-title&gt;Bone&lt;/secondary-title&gt;&lt;alt-title&gt;Bone&lt;/alt-title&gt;&lt;/titles&gt;&lt;periodical&gt;&lt;full-title&gt;Bone&lt;/full-title&gt;&lt;abbr-1&gt;Bone&lt;/abbr-1&gt;&lt;/periodical&gt;&lt;alt-periodical&gt;&lt;full-title&gt;Bone&lt;/full-title&gt;&lt;abbr-1&gt;Bone&lt;/abbr-1&gt;&lt;/alt-periodical&gt;&lt;pages&gt;857-63&lt;/pages&gt;&lt;volume&gt;48&lt;/volume&gt;&lt;number&gt;4&lt;/number&gt;&lt;edition&gt;2010/12/07&lt;/edition&gt;&lt;keywords&gt;&lt;keyword&gt;Animals&lt;/keyword&gt;&lt;keyword&gt;Flow Cytometry&lt;/keyword&gt;&lt;keyword&gt;Humans&lt;/keyword&gt;&lt;keyword&gt;Mice&lt;/keyword&gt;&lt;keyword&gt;Osteoblasts/*metabolism&lt;/keyword&gt;&lt;keyword&gt;Osteomyelitis/*microbiology&lt;/keyword&gt;&lt;keyword&gt;Polymerase Chain Reaction&lt;/keyword&gt;&lt;keyword&gt;Receptors, TNF-Related Apoptosis-Inducing Ligand/*metabolism&lt;/keyword&gt;&lt;/keywords&gt;&lt;dates&gt;&lt;year&gt;2011&lt;/year&gt;&lt;pub-dates&gt;&lt;date&gt;Apr 1&lt;/date&gt;&lt;/pub-dates&gt;&lt;/dates&gt;&lt;isbn&gt;1873-2763&lt;/isbn&gt;&lt;accession-num&gt;21130908&lt;/accession-num&gt;&lt;urls&gt;&lt;related-urls&gt;&lt;url&gt;http://ac.els-cdn.com/S8756328210020466/1-s2.0-S8756328210020466-main.pdf?_tid=c1177a94-4847-11e6-ace5-00000aacb362&amp;amp;acdnat=1468338550_c8eb836d37aa279094d340159e1b0e8d&lt;/url&gt;&lt;/related-urls&gt;&lt;/urls&gt;&lt;electronic-resource-num&gt;10.1016/j.bone.2010.11.015&lt;/electronic-resource-num&gt;&lt;remote-database-provider&gt;NLM&lt;/remote-database-provider&gt;&lt;language&gt;eng&lt;/language&gt;&lt;/record&gt;&lt;/Cite&gt;&lt;/EndNote&gt;</w:instrText>
      </w:r>
      <w:r>
        <w:rPr>
          <w:szCs w:val="24"/>
        </w:rPr>
        <w:fldChar w:fldCharType="separate"/>
      </w:r>
      <w:r w:rsidR="00864747">
        <w:rPr>
          <w:noProof/>
          <w:szCs w:val="24"/>
        </w:rPr>
        <w:t>(Young et al., 2011)</w:t>
      </w:r>
      <w:r>
        <w:rPr>
          <w:szCs w:val="24"/>
        </w:rPr>
        <w:fldChar w:fldCharType="end"/>
      </w:r>
      <w:r>
        <w:rPr>
          <w:szCs w:val="24"/>
        </w:rPr>
        <w:t xml:space="preserve">, exacerbating the osteolytic effect. Furthermore, specific bacterial proteins have been identified as responsible for some of these effects on osteoblasts such as </w:t>
      </w:r>
      <w:r>
        <w:rPr>
          <w:i/>
          <w:szCs w:val="24"/>
        </w:rPr>
        <w:t>S. aureus</w:t>
      </w:r>
      <w:r>
        <w:rPr>
          <w:szCs w:val="24"/>
        </w:rPr>
        <w:t xml:space="preserve"> protein A, which has been demonstrated to bind directly to TNF receptor 1, resulting in an inhibitory effect on proliferation, the induction of apoptosis, and the stimulation of RANKL expression </w:t>
      </w:r>
      <w:r>
        <w:rPr>
          <w:szCs w:val="24"/>
        </w:rPr>
        <w:fldChar w:fldCharType="begin">
          <w:fldData xml:space="preserve">PEVuZE5vdGU+PENpdGU+PEF1dGhvcj5DbGFybzwvQXV0aG9yPjxZZWFyPjIwMTM8L1llYXI+PFJl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b1MgT25lPC9mdWxsLXRpdGxlPjwvYWx0LXBlcmlvZGljYWw+PHBhZ2VzPmUxODc0ODwvcGFnZXM+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</w:fldData>
        </w:fldChar>
      </w:r>
      <w:r w:rsidR="00864747">
        <w:rPr>
          <w:szCs w:val="24"/>
        </w:rPr>
        <w:instrText xml:space="preserve"> ADDIN EN.CITE </w:instrText>
      </w:r>
      <w:r w:rsidR="00864747">
        <w:rPr>
          <w:szCs w:val="24"/>
        </w:rPr>
        <w:fldChar w:fldCharType="begin">
          <w:fldData xml:space="preserve">PEVuZE5vdGU+PENpdGU+PEF1dGhvcj5DbGFybzwvQXV0aG9yPjxZZWFyPjIwMTM8L1llYXI+PFJl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(Claro et al., 2011; Claro et al., 2013)</w:t>
      </w:r>
      <w:r>
        <w:rPr>
          <w:szCs w:val="24"/>
        </w:rPr>
        <w:fldChar w:fldCharType="end"/>
      </w:r>
      <w:r>
        <w:rPr>
          <w:szCs w:val="24"/>
        </w:rPr>
        <w:t xml:space="preserve">. </w:t>
      </w:r>
    </w:p>
    <w:p w:rsidR="00C33296" w:rsidP="00C33296" w:rsidRDefault="00C33296">
      <w:pPr>
        <w:spacing w:before="100" w:beforeAutospacing="1" w:after="100" w:afterAutospacing="1"/>
        <w:jc w:val="both"/>
        <w:rPr>
          <w:szCs w:val="24"/>
        </w:rPr>
      </w:pPr>
      <w:r>
        <w:rPr>
          <w:szCs w:val="24"/>
        </w:rPr>
        <w:t xml:space="preserve">Regarding the effects of bacterial infection on osteoclasts, a number of studies have reported the effects of inactivated </w:t>
      </w:r>
      <w:r>
        <w:rPr>
          <w:i/>
          <w:szCs w:val="24"/>
        </w:rPr>
        <w:t>S. aureus</w:t>
      </w:r>
      <w:r>
        <w:rPr>
          <w:szCs w:val="24"/>
        </w:rPr>
        <w:t xml:space="preserve">, or specific </w:t>
      </w:r>
      <w:r>
        <w:rPr>
          <w:i/>
          <w:szCs w:val="24"/>
        </w:rPr>
        <w:t>S. aureus</w:t>
      </w:r>
      <w:r>
        <w:rPr>
          <w:szCs w:val="24"/>
        </w:rPr>
        <w:t xml:space="preserve"> components, for affecting osteoclast formation and/or activity </w:t>
      </w:r>
      <w:r>
        <w:rPr>
          <w:szCs w:val="24"/>
        </w:rPr>
        <w:fldChar w:fldCharType="begin">
          <w:fldData xml:space="preserve">PEVuZE5vdGU+PENpdGU+PEF1dGhvcj5ZYW5nPC9BdXRob3I+PFllYXI+MjAwOTwvWWVhcj48UmVj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UmVzZWFyY2g8L2FiYnItMT48L2FsdC1wZXJpb2RpY2FsPjxwYWdlcz4yMzgxLTkxPC9wYWdlcz48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</w:fldData>
        </w:fldChar>
      </w:r>
      <w:r w:rsidR="00864747">
        <w:rPr>
          <w:szCs w:val="24"/>
        </w:rPr>
        <w:instrText xml:space="preserve"> ADDIN EN.CITE </w:instrText>
      </w:r>
      <w:r w:rsidR="00864747">
        <w:rPr>
          <w:szCs w:val="24"/>
        </w:rPr>
        <w:fldChar w:fldCharType="begin">
          <w:fldData xml:space="preserve">PEVuZE5vdGU+PENpdGU+PEF1dGhvcj5ZYW5nPC9BdXRob3I+PFllYXI+MjAwOTwvWWVhcj48UmVj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UmVzZWFyY2g8L2FiYnItMT48L2FsdC1wZXJpb2RpY2FsPjxwYWdlcz4yMzgxLTkxPC9wYWdlcz48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(Yang et al., 2009; Pietrocola et al., 2011; Kishimoto et al., 2012; Kim et al., 2013)</w:t>
      </w:r>
      <w:r>
        <w:rPr>
          <w:szCs w:val="24"/>
        </w:rPr>
        <w:fldChar w:fldCharType="end"/>
      </w:r>
      <w:r>
        <w:rPr>
          <w:szCs w:val="24"/>
        </w:rPr>
        <w:t xml:space="preserve">. Conversely, staphylococcal LTA inhibits osteoclastogenesis through stimulation of TLR-2 activity </w:t>
      </w:r>
      <w:r>
        <w:rPr>
          <w:szCs w:val="24"/>
        </w:rPr>
        <w:fldChar w:fldCharType="begin">
          <w:fldData xml:space="preserve">PEVuZE5vdGU+PENpdGU+PEF1dGhvcj5ZYW5nPC9BdXRob3I+PFllYXI+MjAwOTwvWWVhcj48UmVj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=
</w:fldData>
        </w:fldChar>
      </w:r>
      <w:r w:rsidR="00864747">
        <w:rPr>
          <w:szCs w:val="24"/>
        </w:rPr>
        <w:instrText xml:space="preserve"> ADDIN EN.CITE </w:instrText>
      </w:r>
      <w:r w:rsidR="00864747">
        <w:rPr>
          <w:szCs w:val="24"/>
        </w:rPr>
        <w:fldChar w:fldCharType="begin">
          <w:fldData xml:space="preserve">PEVuZE5vdGU+PENpdGU+PEF1dGhvcj5ZYW5nPC9BdXRob3I+PFllYXI+MjAwOTwvWWVhcj48UmVj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=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(Yang et al., 2009)</w:t>
      </w:r>
      <w:r>
        <w:rPr>
          <w:szCs w:val="24"/>
        </w:rPr>
        <w:fldChar w:fldCharType="end"/>
      </w:r>
      <w:r>
        <w:rPr>
          <w:szCs w:val="24"/>
        </w:rPr>
        <w:t xml:space="preserve">. Such conflicting data strongly argues for the use of (preferably live) intact bacteria to be used in such osteoclastogenesis assays rather than purified bacterial components. When the effect of intact bacteria on osteoclastogenesis was recently investigated, </w:t>
      </w:r>
      <w:r>
        <w:rPr>
          <w:i/>
          <w:szCs w:val="24"/>
        </w:rPr>
        <w:t>S. aureus</w:t>
      </w:r>
      <w:r>
        <w:rPr>
          <w:szCs w:val="24"/>
        </w:rPr>
        <w:t xml:space="preserve"> was demonstrated to have both direct and indirect stimulatory effects on osteoclasts </w:t>
      </w:r>
      <w:r>
        <w:rPr>
          <w:i/>
          <w:szCs w:val="24"/>
        </w:rPr>
        <w:t>in vitro</w:t>
      </w:r>
      <w:r>
        <w:rPr>
          <w:szCs w:val="24"/>
        </w:rPr>
        <w:t xml:space="preserve"> </w:t>
      </w:r>
      <w:r>
        <w:rPr>
          <w:szCs w:val="24"/>
        </w:rPr>
        <w:fldChar w:fldCharType="begin">
          <w:fldData xml:space="preserve">PEVuZE5vdGU+PENpdGU+PEF1dGhvcj5Ucm91aWxsZXQtQXNzYW50PC9BdXRob3I+PFllYXI+MjAx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</w:fldData>
        </w:fldChar>
      </w:r>
      <w:r w:rsidR="00864747">
        <w:rPr>
          <w:szCs w:val="24"/>
        </w:rPr>
        <w:instrText xml:space="preserve"> ADDIN EN.CITE </w:instrText>
      </w:r>
      <w:r w:rsidR="00864747">
        <w:rPr>
          <w:szCs w:val="24"/>
        </w:rPr>
        <w:fldChar w:fldCharType="begin">
          <w:fldData xml:space="preserve">PEVuZE5vdGU+PENpdGU+PEF1dGhvcj5Ucm91aWxsZXQtQXNzYW50PC9BdXRob3I+PFllYXI+MjAx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(Trouillet-Assant et al., 2015)</w:t>
      </w:r>
      <w:r>
        <w:rPr>
          <w:szCs w:val="24"/>
        </w:rPr>
        <w:fldChar w:fldCharType="end"/>
      </w:r>
      <w:r>
        <w:rPr>
          <w:szCs w:val="24"/>
        </w:rPr>
        <w:t xml:space="preserve">. By inducing activation of macrophages and thereby stimulating the production of pro-inflammatory cytokines, </w:t>
      </w:r>
      <w:r>
        <w:rPr>
          <w:i/>
          <w:szCs w:val="24"/>
        </w:rPr>
        <w:t>S. aureus</w:t>
      </w:r>
      <w:r>
        <w:rPr>
          <w:szCs w:val="24"/>
        </w:rPr>
        <w:t xml:space="preserve"> indirectly enhanced the formation of osteoclasts from precursor cells. Additionally, </w:t>
      </w:r>
      <w:r>
        <w:rPr>
          <w:i/>
          <w:szCs w:val="24"/>
        </w:rPr>
        <w:t>S. aureus</w:t>
      </w:r>
      <w:r>
        <w:rPr>
          <w:szCs w:val="24"/>
        </w:rPr>
        <w:t xml:space="preserve"> could also directly infect mature osteoclasts, resulting in increased cell fusion and enhanced bone resorbing capacity. Much less is known regarding direct interaction of </w:t>
      </w:r>
      <w:r>
        <w:rPr>
          <w:i/>
          <w:szCs w:val="24"/>
        </w:rPr>
        <w:t>S. epidermidis</w:t>
      </w:r>
      <w:r>
        <w:rPr>
          <w:szCs w:val="24"/>
        </w:rPr>
        <w:t xml:space="preserve"> and osteoclasts, although it is expected that induction of pro-inflammatory cytokines will enhance bone destruction in similar ways.</w:t>
      </w:r>
    </w:p>
    <w:p w:rsidR="00C33296" w:rsidP="00C33296" w:rsidRDefault="00C33296">
      <w:pPr>
        <w:spacing w:before="100" w:beforeAutospacing="1" w:after="100" w:afterAutospacing="1"/>
        <w:jc w:val="both"/>
        <w:rPr>
          <w:szCs w:val="24"/>
          <w:highlight w:val="lightGray"/>
        </w:rPr>
      </w:pPr>
      <w:r>
        <w:rPr>
          <w:szCs w:val="24"/>
        </w:rPr>
        <w:t xml:space="preserve">Given the multitude of different effects of </w:t>
      </w:r>
      <w:r>
        <w:rPr>
          <w:i/>
          <w:szCs w:val="24"/>
        </w:rPr>
        <w:t>S. aureus</w:t>
      </w:r>
      <w:r>
        <w:rPr>
          <w:szCs w:val="24"/>
        </w:rPr>
        <w:t xml:space="preserve"> on osteoblast and osteoclast function, it is likely that </w:t>
      </w:r>
      <w:r>
        <w:rPr>
          <w:i/>
          <w:szCs w:val="24"/>
        </w:rPr>
        <w:t>S. epidermidis</w:t>
      </w:r>
      <w:r>
        <w:rPr>
          <w:szCs w:val="24"/>
        </w:rPr>
        <w:t xml:space="preserve"> may also negatively affect the capacity of osteoblasts to produce bone matrix </w:t>
      </w:r>
      <w:r>
        <w:rPr>
          <w:szCs w:val="24"/>
        </w:rPr>
        <w:lastRenderedPageBreak/>
        <w:t>and/or enhance osteoclast formation and function, although much further work is necessary to clarify if this is indeed the case.</w:t>
      </w:r>
    </w:p>
    <w:p w:rsidR="00C33296" w:rsidP="00C33296" w:rsidRDefault="00C33296">
      <w:pPr>
        <w:spacing w:before="100" w:beforeAutospacing="1" w:after="100" w:afterAutospacing="1"/>
        <w:jc w:val="both"/>
        <w:rPr>
          <w:szCs w:val="24"/>
        </w:rPr>
      </w:pPr>
      <w:r>
        <w:rPr>
          <w:szCs w:val="24"/>
        </w:rPr>
        <w:t xml:space="preserve">Lastly, the interaction of </w:t>
      </w:r>
      <w:r>
        <w:rPr>
          <w:i/>
          <w:szCs w:val="24"/>
        </w:rPr>
        <w:t>S. epidermidis</w:t>
      </w:r>
      <w:r>
        <w:rPr>
          <w:szCs w:val="24"/>
        </w:rPr>
        <w:t xml:space="preserve"> with bone cells could provide a location were bacteria can persist and prolong ODRIs. Both </w:t>
      </w:r>
      <w:r>
        <w:rPr>
          <w:i/>
          <w:szCs w:val="24"/>
        </w:rPr>
        <w:t>S. aureus</w:t>
      </w:r>
      <w:r>
        <w:rPr>
          <w:szCs w:val="24"/>
        </w:rPr>
        <w:t xml:space="preserve"> and </w:t>
      </w:r>
      <w:r>
        <w:rPr>
          <w:i/>
          <w:szCs w:val="24"/>
        </w:rPr>
        <w:t>S. epidermidis</w:t>
      </w:r>
      <w:r>
        <w:rPr>
          <w:szCs w:val="24"/>
        </w:rPr>
        <w:t xml:space="preserve"> are capable of invading osteoblasts </w:t>
      </w:r>
      <w:r>
        <w:rPr>
          <w:i/>
          <w:szCs w:val="24"/>
        </w:rPr>
        <w:t>in vitro</w:t>
      </w:r>
      <w:r>
        <w:rPr>
          <w:szCs w:val="24"/>
        </w:rPr>
        <w:t xml:space="preserve"> </w:t>
      </w:r>
      <w:r>
        <w:rPr>
          <w:szCs w:val="24"/>
        </w:rPr>
        <w:fldChar w:fldCharType="begin">
          <w:fldData xml:space="preserve">PEVuZE5vdGU+PENpdGU+PEF1dGhvcj5BaG1lZDwvQXV0aG9yPjxZZWFyPjIwMDE8L1llYXI+PFJl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</w:fldData>
        </w:fldChar>
      </w:r>
      <w:r w:rsidR="00864747">
        <w:rPr>
          <w:szCs w:val="24"/>
        </w:rPr>
        <w:instrText xml:space="preserve"> ADDIN EN.CITE </w:instrText>
      </w:r>
      <w:r w:rsidR="00864747">
        <w:rPr>
          <w:szCs w:val="24"/>
        </w:rPr>
        <w:fldChar w:fldCharType="begin">
          <w:fldData xml:space="preserve">PEVuZE5vdGU+PENpdGU+PEF1dGhvcj5BaG1lZDwvQXV0aG9yPjxZZWFyPjIwMDE8L1llYXI+PFJl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(Ahmed et al., 2001; Khalil et al., 2007)</w:t>
      </w:r>
      <w:r>
        <w:rPr>
          <w:szCs w:val="24"/>
        </w:rPr>
        <w:fldChar w:fldCharType="end"/>
      </w:r>
      <w:r>
        <w:rPr>
          <w:szCs w:val="24"/>
        </w:rPr>
        <w:t xml:space="preserve">, however the mechanism underlying this phenomenon appears to differ between these two species. </w:t>
      </w:r>
      <w:r>
        <w:rPr>
          <w:i/>
          <w:szCs w:val="24"/>
        </w:rPr>
        <w:t>S. aureus</w:t>
      </w:r>
      <w:r>
        <w:rPr>
          <w:szCs w:val="24"/>
        </w:rPr>
        <w:t xml:space="preserve"> requires binding to the ECM protein fibronectin, mediated by α</w:t>
      </w:r>
      <w:r>
        <w:rPr>
          <w:szCs w:val="24"/>
          <w:vertAlign w:val="subscript"/>
        </w:rPr>
        <w:t>5</w:t>
      </w:r>
      <w:r>
        <w:rPr>
          <w:szCs w:val="24"/>
        </w:rPr>
        <w:t>β</w:t>
      </w:r>
      <w:r>
        <w:rPr>
          <w:szCs w:val="24"/>
          <w:vertAlign w:val="subscript"/>
        </w:rPr>
        <w:t>1</w:t>
      </w:r>
      <w:r>
        <w:rPr>
          <w:szCs w:val="24"/>
        </w:rPr>
        <w:t xml:space="preserve"> integrin </w:t>
      </w:r>
      <w:r>
        <w:rPr>
          <w:szCs w:val="24"/>
        </w:rPr>
        <w:fldChar w:fldCharType="begin">
          <w:fldData xml:space="preserve">PEVuZE5vdGU+PENpdGU+PEF1dGhvcj5TaW5oYTwvQXV0aG9yPjxZZWFyPjE5OTk8L1llYXI+PFJl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</w:fldData>
        </w:fldChar>
      </w:r>
      <w:r w:rsidR="00864747">
        <w:rPr>
          <w:szCs w:val="24"/>
        </w:rPr>
        <w:instrText xml:space="preserve"> ADDIN EN.CITE </w:instrText>
      </w:r>
      <w:r w:rsidR="00864747">
        <w:rPr>
          <w:szCs w:val="24"/>
        </w:rPr>
        <w:fldChar w:fldCharType="begin">
          <w:fldData xml:space="preserve">PEVuZE5vdGU+PENpdGU+PEF1dGhvcj5TaW5oYTwvQXV0aG9yPjxZZWFyPjE5OTk8L1llYXI+PFJl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(Sinha et al., 1999)</w:t>
      </w:r>
      <w:r>
        <w:rPr>
          <w:szCs w:val="24"/>
        </w:rPr>
        <w:fldChar w:fldCharType="end"/>
      </w:r>
      <w:r>
        <w:rPr>
          <w:szCs w:val="24"/>
        </w:rPr>
        <w:t xml:space="preserve">, whereas </w:t>
      </w:r>
      <w:r>
        <w:rPr>
          <w:i/>
          <w:szCs w:val="24"/>
        </w:rPr>
        <w:t>S. epidermidis</w:t>
      </w:r>
      <w:r>
        <w:rPr>
          <w:szCs w:val="24"/>
        </w:rPr>
        <w:t xml:space="preserve"> internalization by osteoblasts is not affected by interfering with fibronectin binding or blocking, suggesting a different mechanism </w:t>
      </w:r>
      <w:r>
        <w:rPr>
          <w:szCs w:val="24"/>
        </w:rPr>
        <w:fldChar w:fldCharType="begin">
          <w:fldData xml:space="preserve">PEVuZE5vdGU+PENpdGU+PEF1dGhvcj5LaGFsaWw8L0F1dGhvcj48WWVhcj4yMDA3PC9ZZWFyPjxS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</w:fldData>
        </w:fldChar>
      </w:r>
      <w:r w:rsidR="00864747">
        <w:rPr>
          <w:szCs w:val="24"/>
        </w:rPr>
        <w:instrText xml:space="preserve"> ADDIN EN.CITE </w:instrText>
      </w:r>
      <w:r w:rsidR="00864747">
        <w:rPr>
          <w:szCs w:val="24"/>
        </w:rPr>
        <w:fldChar w:fldCharType="begin">
          <w:fldData xml:space="preserve">PEVuZE5vdGU+PENpdGU+PEF1dGhvcj5LaGFsaWw8L0F1dGhvcj48WWVhcj4yMDA3PC9ZZWFyPjxS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(Khalil et al., 2007)</w:t>
      </w:r>
      <w:r>
        <w:rPr>
          <w:szCs w:val="24"/>
        </w:rPr>
        <w:fldChar w:fldCharType="end"/>
      </w:r>
      <w:r>
        <w:rPr>
          <w:szCs w:val="24"/>
        </w:rPr>
        <w:t xml:space="preserve">. This is supported by the findings of a recent study that reported SdrG mediates the binding of </w:t>
      </w:r>
      <w:r>
        <w:rPr>
          <w:i/>
          <w:szCs w:val="24"/>
        </w:rPr>
        <w:t>S. epidermidis</w:t>
      </w:r>
      <w:r>
        <w:rPr>
          <w:szCs w:val="24"/>
        </w:rPr>
        <w:t xml:space="preserve"> to osteoblasts</w:t>
      </w:r>
      <w:r>
        <w:rPr>
          <w:i/>
          <w:szCs w:val="24"/>
        </w:rPr>
        <w:t xml:space="preserve"> in vitro</w:t>
      </w:r>
      <w:r>
        <w:rPr>
          <w:szCs w:val="24"/>
        </w:rPr>
        <w:t>, an effect likely mediated through SdrG binding to α</w:t>
      </w:r>
      <w:r>
        <w:rPr>
          <w:szCs w:val="24"/>
          <w:vertAlign w:val="subscript"/>
        </w:rPr>
        <w:t>V</w:t>
      </w:r>
      <w:r>
        <w:rPr>
          <w:szCs w:val="24"/>
        </w:rPr>
        <w:t>β</w:t>
      </w:r>
      <w:r>
        <w:rPr>
          <w:szCs w:val="24"/>
          <w:vertAlign w:val="subscript"/>
        </w:rPr>
        <w:t>3</w:t>
      </w:r>
      <w:r>
        <w:rPr>
          <w:szCs w:val="24"/>
        </w:rPr>
        <w:t xml:space="preserve"> integrin </w:t>
      </w:r>
      <w:r>
        <w:rPr>
          <w:szCs w:val="24"/>
        </w:rPr>
        <w:fldChar w:fldCharType="begin">
          <w:fldData xml:space="preserve">PEVuZE5vdGU+PENpdGU+PEF1dGhvcj5DbGFybzwvQXV0aG9yPjxZZWFyPjIwMTU8L1llYXI+PFJl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</w:fldData>
        </w:fldChar>
      </w:r>
      <w:r w:rsidR="00864747">
        <w:rPr>
          <w:szCs w:val="24"/>
        </w:rPr>
        <w:instrText xml:space="preserve"> ADDIN EN.CITE </w:instrText>
      </w:r>
      <w:r w:rsidR="00864747">
        <w:rPr>
          <w:szCs w:val="24"/>
        </w:rPr>
        <w:fldChar w:fldCharType="begin">
          <w:fldData xml:space="preserve">PEVuZE5vdGU+PENpdGU+PEF1dGhvcj5DbGFybzwvQXV0aG9yPjxZZWFyPjIwMTU8L1llYXI+PFJl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(Claro et al., 2015)</w:t>
      </w:r>
      <w:r>
        <w:rPr>
          <w:szCs w:val="24"/>
        </w:rPr>
        <w:fldChar w:fldCharType="end"/>
      </w:r>
      <w:r>
        <w:rPr>
          <w:szCs w:val="24"/>
        </w:rPr>
        <w:t xml:space="preserve">. However, this immune evasion mechanism may be of more importance for </w:t>
      </w:r>
      <w:r>
        <w:rPr>
          <w:i/>
          <w:szCs w:val="24"/>
        </w:rPr>
        <w:t>S. aureus</w:t>
      </w:r>
      <w:r>
        <w:rPr>
          <w:szCs w:val="24"/>
        </w:rPr>
        <w:t xml:space="preserve"> rather than </w:t>
      </w:r>
      <w:r>
        <w:rPr>
          <w:i/>
          <w:szCs w:val="24"/>
        </w:rPr>
        <w:t>S. epidermidis</w:t>
      </w:r>
      <w:r>
        <w:rPr>
          <w:szCs w:val="24"/>
        </w:rPr>
        <w:t xml:space="preserve"> </w:t>
      </w:r>
      <w:r>
        <w:rPr>
          <w:i/>
          <w:szCs w:val="24"/>
        </w:rPr>
        <w:t>per se</w:t>
      </w:r>
      <w:r>
        <w:rPr>
          <w:szCs w:val="24"/>
        </w:rPr>
        <w:t>, since the capacity of</w:t>
      </w:r>
      <w:r>
        <w:rPr>
          <w:i/>
          <w:szCs w:val="24"/>
        </w:rPr>
        <w:t xml:space="preserve"> S. epidermidis</w:t>
      </w:r>
      <w:r>
        <w:rPr>
          <w:szCs w:val="24"/>
        </w:rPr>
        <w:t xml:space="preserve"> for invading osteoblasts </w:t>
      </w:r>
      <w:r>
        <w:rPr>
          <w:i/>
          <w:szCs w:val="24"/>
        </w:rPr>
        <w:t>in vitro</w:t>
      </w:r>
      <w:r>
        <w:rPr>
          <w:szCs w:val="24"/>
        </w:rPr>
        <w:t xml:space="preserve"> does not appear to differ between commensal strains and clinical isolates of </w:t>
      </w:r>
      <w:r>
        <w:rPr>
          <w:i/>
          <w:szCs w:val="24"/>
        </w:rPr>
        <w:t>S. epidermidis</w:t>
      </w:r>
      <w:r>
        <w:rPr>
          <w:szCs w:val="24"/>
        </w:rPr>
        <w:t xml:space="preserve"> obtained from infected orthopedic devices </w:t>
      </w:r>
      <w:r>
        <w:rPr>
          <w:szCs w:val="24"/>
        </w:rPr>
        <w:fldChar w:fldCharType="begin">
          <w:fldData xml:space="preserve">PEVuZE5vdGU+PENpdGU+PEF1dGhvcj5WYWxvdXI8L0F1dGhvcj48WWVhcj4yMDEzPC9ZZWFyPjxS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</w:fldData>
        </w:fldChar>
      </w:r>
      <w:r w:rsidR="00864747">
        <w:rPr>
          <w:szCs w:val="24"/>
        </w:rPr>
        <w:instrText xml:space="preserve"> ADDIN EN.CITE </w:instrText>
      </w:r>
      <w:r w:rsidR="00864747">
        <w:rPr>
          <w:szCs w:val="24"/>
        </w:rPr>
        <w:fldChar w:fldCharType="begin">
          <w:fldData xml:space="preserve">PEVuZE5vdGU+PENpdGU+PEF1dGhvcj5WYWxvdXI8L0F1dGhvcj48WWVhcj4yMDEzPC9ZZWFyPjxS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(Valour et al., 2013)</w:t>
      </w:r>
      <w:r>
        <w:rPr>
          <w:szCs w:val="24"/>
        </w:rPr>
        <w:fldChar w:fldCharType="end"/>
      </w:r>
      <w:r>
        <w:rPr>
          <w:szCs w:val="24"/>
        </w:rPr>
        <w:t xml:space="preserve">. This is reinforced by a recent </w:t>
      </w:r>
      <w:r>
        <w:rPr>
          <w:i/>
          <w:szCs w:val="24"/>
        </w:rPr>
        <w:t>in vitro</w:t>
      </w:r>
      <w:r>
        <w:rPr>
          <w:szCs w:val="24"/>
        </w:rPr>
        <w:t xml:space="preserve"> study demonstrating that </w:t>
      </w:r>
      <w:r>
        <w:rPr>
          <w:i/>
          <w:szCs w:val="24"/>
        </w:rPr>
        <w:t>S. epidermidis</w:t>
      </w:r>
      <w:r>
        <w:rPr>
          <w:szCs w:val="24"/>
        </w:rPr>
        <w:t xml:space="preserve"> as well as other opportunistic pathogens such as </w:t>
      </w:r>
      <w:r>
        <w:rPr>
          <w:i/>
          <w:szCs w:val="24"/>
        </w:rPr>
        <w:t>S. lugdunensis</w:t>
      </w:r>
      <w:r>
        <w:rPr>
          <w:szCs w:val="24"/>
        </w:rPr>
        <w:t xml:space="preserve"> and </w:t>
      </w:r>
      <w:r>
        <w:rPr>
          <w:i/>
          <w:szCs w:val="24"/>
        </w:rPr>
        <w:t>Enterococcus faecalis</w:t>
      </w:r>
      <w:r>
        <w:rPr>
          <w:szCs w:val="24"/>
        </w:rPr>
        <w:t xml:space="preserve"> were incompetent at being internalized by MG63 human osteoblastic cells, being internalized at a level approximately three orders of magnitude lower than that observed with </w:t>
      </w:r>
      <w:r>
        <w:rPr>
          <w:i/>
          <w:szCs w:val="24"/>
        </w:rPr>
        <w:t>S. aureus</w:t>
      </w:r>
      <w:r>
        <w:rPr>
          <w:szCs w:val="24"/>
        </w:rPr>
        <w:t xml:space="preserve"> </w:t>
      </w:r>
      <w:r>
        <w:rPr>
          <w:szCs w:val="24"/>
        </w:rPr>
        <w:fldChar w:fldCharType="begin">
          <w:fldData xml:space="preserve">PEVuZE5vdGU+PENpdGU+PEF1dGhvcj5DYW1wb2NjaWE8L0F1dGhvcj48WWVhcj4yMDE1PC9ZZWFy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</w:fldData>
        </w:fldChar>
      </w:r>
      <w:r w:rsidR="00864747">
        <w:rPr>
          <w:szCs w:val="24"/>
        </w:rPr>
        <w:instrText xml:space="preserve"> ADDIN EN.CITE </w:instrText>
      </w:r>
      <w:r w:rsidR="00864747">
        <w:rPr>
          <w:szCs w:val="24"/>
        </w:rPr>
        <w:fldChar w:fldCharType="begin">
          <w:fldData xml:space="preserve">PEVuZE5vdGU+PENpdGU+PEF1dGhvcj5DYW1wb2NjaWE8L0F1dGhvcj48WWVhcj4yMDE1PC9ZZWFy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</w:fldData>
        </w:fldChar>
      </w:r>
      <w:r w:rsidR="00864747">
        <w:rPr>
          <w:szCs w:val="24"/>
        </w:rPr>
        <w:instrText xml:space="preserve"> ADDIN EN.CITE.DATA </w:instrText>
      </w:r>
      <w:r w:rsidR="00864747">
        <w:rPr>
          <w:szCs w:val="24"/>
        </w:rPr>
      </w:r>
      <w:r w:rsidR="00864747">
        <w:rPr>
          <w:szCs w:val="24"/>
        </w:rPr>
        <w:fldChar w:fldCharType="end"/>
      </w:r>
      <w:r>
        <w:rPr>
          <w:szCs w:val="24"/>
        </w:rPr>
      </w:r>
      <w:r>
        <w:rPr>
          <w:szCs w:val="24"/>
        </w:rPr>
        <w:fldChar w:fldCharType="separate"/>
      </w:r>
      <w:r w:rsidR="00864747">
        <w:rPr>
          <w:noProof/>
          <w:szCs w:val="24"/>
        </w:rPr>
        <w:t>(Campoccia et al., 2015)</w:t>
      </w:r>
      <w:r>
        <w:rPr>
          <w:szCs w:val="24"/>
        </w:rPr>
        <w:fldChar w:fldCharType="end"/>
      </w:r>
      <w:r>
        <w:rPr>
          <w:szCs w:val="24"/>
        </w:rPr>
        <w:t xml:space="preserve">. Osteoclasts are also able to internalize, at least, </w:t>
      </w:r>
      <w:r>
        <w:rPr>
          <w:i/>
          <w:szCs w:val="24"/>
        </w:rPr>
        <w:t>S. aureus.</w:t>
      </w:r>
      <w:r>
        <w:rPr>
          <w:szCs w:val="24"/>
        </w:rPr>
        <w:t xml:space="preserve"> Given the inherent phagocytic capacity of osteoclasts, it may be that internalization of </w:t>
      </w:r>
      <w:r>
        <w:rPr>
          <w:i/>
          <w:szCs w:val="24"/>
        </w:rPr>
        <w:t>S. aureus</w:t>
      </w:r>
      <w:r>
        <w:rPr>
          <w:szCs w:val="24"/>
        </w:rPr>
        <w:t xml:space="preserve"> by osteoclasts relies on such a phagocytic mechanism of uptake. This raises the possibility that </w:t>
      </w:r>
      <w:r>
        <w:rPr>
          <w:i/>
          <w:szCs w:val="24"/>
        </w:rPr>
        <w:t>S. epidermidis</w:t>
      </w:r>
      <w:r>
        <w:rPr>
          <w:szCs w:val="24"/>
        </w:rPr>
        <w:t xml:space="preserve"> may also be the object of uptake by osteoclasts. Together with the previously stated ability of </w:t>
      </w:r>
      <w:r>
        <w:rPr>
          <w:i/>
          <w:szCs w:val="24"/>
        </w:rPr>
        <w:t>S. epidermidis</w:t>
      </w:r>
      <w:r>
        <w:rPr>
          <w:szCs w:val="24"/>
        </w:rPr>
        <w:t xml:space="preserve"> to bind to α</w:t>
      </w:r>
      <w:r>
        <w:rPr>
          <w:szCs w:val="24"/>
          <w:vertAlign w:val="subscript"/>
        </w:rPr>
        <w:t>V</w:t>
      </w:r>
      <w:r>
        <w:rPr>
          <w:szCs w:val="24"/>
        </w:rPr>
        <w:t>β</w:t>
      </w:r>
      <w:r>
        <w:rPr>
          <w:szCs w:val="24"/>
          <w:vertAlign w:val="subscript"/>
        </w:rPr>
        <w:t>3</w:t>
      </w:r>
      <w:r>
        <w:rPr>
          <w:szCs w:val="24"/>
        </w:rPr>
        <w:t xml:space="preserve"> integrin, which is highly expressed by osteoclasts </w:t>
      </w:r>
      <w:r>
        <w:rPr>
          <w:szCs w:val="24"/>
        </w:rPr>
        <w:fldChar w:fldCharType="begin"/>
      </w:r>
      <w:r w:rsidR="00864747">
        <w:rPr>
          <w:szCs w:val="24"/>
        </w:rPr>
        <w:instrText xml:space="preserve"> ADDIN EN.CITE &lt;EndNote&gt;&lt;Cite&gt;&lt;Author&gt;Quinn&lt;/Author&gt;&lt;Year&gt;1991&lt;/Year&gt;&lt;RecNum&gt;189&lt;/RecNum&gt;&lt;DisplayText&gt;(Quinn et al., 1991)&lt;/DisplayText&gt;&lt;record&gt;&lt;rec-number&gt;189&lt;/rec-number&gt;&lt;foreign-keys&gt;&lt;key app="EN" db-id="swz09f9rn5safyetpfpxaxprezttdvpd9tft" timestamp="1468338165"&gt;189&lt;/key&gt;&lt;/foreign-keys&gt;&lt;ref-type name="Journal Article"&gt;17&lt;/ref-type&gt;&lt;contributors&gt;&lt;authors&gt;&lt;author&gt;Quinn, J. M.&lt;/author&gt;&lt;author&gt;Athanasou, N. A.&lt;/author&gt;&lt;author&gt;McGee, J. O.&lt;/author&gt;&lt;/authors&gt;&lt;/contributors&gt;&lt;auth-address&gt;University of Oxford, Nuffield Department of Pathology, John Radcliffe Hospital, Headington, Oxford, UK.&lt;/auth-address&gt;&lt;titles&gt;&lt;title&gt;Extracellular matrix receptor and platelet antigens on osteoclasts and foreign body giant cells&lt;/title&gt;&lt;secondary-title&gt;Histochemistry&lt;/secondary-title&gt;&lt;alt-title&gt;Histochemistry&lt;/alt-title&gt;&lt;/titles&gt;&lt;periodical&gt;&lt;full-title&gt;Histochemistry&lt;/full-title&gt;&lt;abbr-1&gt;Histochemistry&lt;/abbr-1&gt;&lt;/periodical&gt;&lt;alt-periodical&gt;&lt;full-title&gt;Histochemistry&lt;/full-title&gt;&lt;abbr-1&gt;Histochemistry&lt;/abbr-1&gt;&lt;/alt-periodical&gt;&lt;pages&gt;169-76&lt;/pages&gt;&lt;volume&gt;96&lt;/volume&gt;&lt;number&gt;2&lt;/number&gt;&lt;edition&gt;1991/01/01&lt;/edition&gt;&lt;keywords&gt;&lt;keyword&gt;Antigens, Human Platelet/*analysis&lt;/keyword&gt;&lt;keyword&gt;Fibrinogen/analysis&lt;/keyword&gt;&lt;keyword&gt;Fibronectins/analysis&lt;/keyword&gt;&lt;keyword&gt;Giant Cells, Foreign-Body/*metabolism&lt;/keyword&gt;&lt;keyword&gt;Glycoproteins/analysis&lt;/keyword&gt;&lt;keyword&gt;Hip Joint/*metabolism&lt;/keyword&gt;&lt;keyword&gt;Humans&lt;/keyword&gt;&lt;keyword&gt;Immunoenzyme Techniques&lt;/keyword&gt;&lt;keyword&gt;Integrins/analysis&lt;/keyword&gt;&lt;keyword&gt;Osteoclasts/*metabolism&lt;/keyword&gt;&lt;keyword&gt;Receptors, Cell Surface/*analysis&lt;/keyword&gt;&lt;keyword&gt;Vitronectin&lt;/keyword&gt;&lt;/keywords&gt;&lt;dates&gt;&lt;year&gt;1991&lt;/year&gt;&lt;/dates&gt;&lt;isbn&gt;0301-5564 (Print)&amp;#xD;0301-5564&lt;/isbn&gt;&lt;accession-num&gt;1717412&lt;/accession-num&gt;&lt;urls&gt;&lt;related-urls&gt;&lt;url&gt;http://link.springer.com/article/10.1007%2FBF00315989&lt;/url&gt;&lt;/related-urls&gt;&lt;/urls&gt;&lt;remote-database-provider&gt;NLM&lt;/remote-database-provider&gt;&lt;language&gt;eng&lt;/language&gt;&lt;/record&gt;&lt;/Cite&gt;&lt;/EndNote&gt;</w:instrText>
      </w:r>
      <w:r>
        <w:rPr>
          <w:szCs w:val="24"/>
        </w:rPr>
        <w:fldChar w:fldCharType="separate"/>
      </w:r>
      <w:r w:rsidR="00864747">
        <w:rPr>
          <w:noProof/>
          <w:szCs w:val="24"/>
        </w:rPr>
        <w:t>(Quinn et al., 1991)</w:t>
      </w:r>
      <w:r>
        <w:rPr>
          <w:szCs w:val="24"/>
        </w:rPr>
        <w:fldChar w:fldCharType="end"/>
      </w:r>
      <w:r>
        <w:rPr>
          <w:szCs w:val="24"/>
        </w:rPr>
        <w:t xml:space="preserve">, this further suggests that </w:t>
      </w:r>
      <w:r>
        <w:rPr>
          <w:i/>
          <w:szCs w:val="24"/>
        </w:rPr>
        <w:t>S. epidermidis</w:t>
      </w:r>
      <w:r>
        <w:rPr>
          <w:szCs w:val="24"/>
        </w:rPr>
        <w:t xml:space="preserve"> may bind to and be internalized by osteoclasts, although this and the subsequent phenotypical changes resulting from such an interaction requires to be validated experimentally. Taken together, this suggests that while the persistence of orthopedic implant-associated </w:t>
      </w:r>
      <w:r>
        <w:rPr>
          <w:i/>
          <w:szCs w:val="24"/>
        </w:rPr>
        <w:t>S. aureus</w:t>
      </w:r>
      <w:r>
        <w:rPr>
          <w:szCs w:val="24"/>
        </w:rPr>
        <w:t xml:space="preserve"> infections</w:t>
      </w:r>
      <w:r>
        <w:rPr>
          <w:i/>
          <w:szCs w:val="24"/>
        </w:rPr>
        <w:t xml:space="preserve"> in vivo</w:t>
      </w:r>
      <w:r>
        <w:rPr>
          <w:szCs w:val="24"/>
        </w:rPr>
        <w:t xml:space="preserve"> may well stem from its enhanced ability to invade osteoblasts, and potentially osteoclasts, other mechanisms, such as biofilm formation, may underlie the persistence of </w:t>
      </w:r>
      <w:r>
        <w:rPr>
          <w:i/>
          <w:szCs w:val="24"/>
        </w:rPr>
        <w:t>S. epidermidis</w:t>
      </w:r>
      <w:r>
        <w:rPr>
          <w:szCs w:val="24"/>
        </w:rPr>
        <w:t xml:space="preserve"> in implant-related infection.</w:t>
      </w:r>
    </w:p>
    <w:p w:rsidRPr="00C33296" w:rsidR="005B188A" w:rsidP="00C33296" w:rsidRDefault="00C33296">
      <w:pPr>
        <w:tabs>
          <w:tab w:val="left" w:pos="3240"/>
        </w:tabs>
        <w:spacing w:before="100" w:beforeAutospacing="1" w:after="100" w:afterAutospacing="1"/>
        <w:jc w:val="both"/>
        <w:rPr>
          <w:color w:val="000000"/>
          <w:szCs w:val="24"/>
        </w:rPr>
      </w:pPr>
      <w:r>
        <w:rPr>
          <w:color w:val="000000"/>
          <w:szCs w:val="24"/>
        </w:rPr>
        <w:t xml:space="preserve">Finally, the integration of immune responses within the bone system in the context of </w:t>
      </w:r>
      <w:r>
        <w:rPr>
          <w:i/>
          <w:color w:val="000000"/>
          <w:szCs w:val="24"/>
        </w:rPr>
        <w:t>S. epidermidis</w:t>
      </w:r>
      <w:r>
        <w:rPr>
          <w:color w:val="000000"/>
          <w:szCs w:val="24"/>
        </w:rPr>
        <w:t xml:space="preserve"> infection has been largely unexplored. The number of models described for </w:t>
      </w:r>
      <w:r>
        <w:rPr>
          <w:i/>
          <w:color w:val="000000"/>
          <w:szCs w:val="24"/>
        </w:rPr>
        <w:t>S. epidermidis</w:t>
      </w:r>
      <w:r>
        <w:rPr>
          <w:color w:val="000000"/>
          <w:szCs w:val="24"/>
        </w:rPr>
        <w:t xml:space="preserve"> bone infection is limited (Table 1) and none have really focused on host immune responses. Most of the data available is based on </w:t>
      </w:r>
      <w:r>
        <w:rPr>
          <w:i/>
          <w:color w:val="000000"/>
          <w:szCs w:val="24"/>
        </w:rPr>
        <w:t>S. aureus</w:t>
      </w:r>
      <w:r>
        <w:rPr>
          <w:color w:val="000000"/>
          <w:szCs w:val="24"/>
        </w:rPr>
        <w:t xml:space="preserve"> models, where a combination of Th1/Th17 responses has been observed </w:t>
      </w:r>
      <w:r>
        <w:rPr>
          <w:color w:val="000000"/>
          <w:szCs w:val="24"/>
        </w:rPr>
        <w:fldChar w:fldCharType="begin">
          <w:fldData xml:space="preserve">PEVuZE5vdGU+PENpdGU+PEF1dGhvcj5Sb2NoZm9yZDwvQXV0aG9yPjxZZWFyPjIwMTY8L1llYXI+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</w:fldData>
        </w:fldChar>
      </w:r>
      <w:r w:rsidR="00864747">
        <w:rPr>
          <w:color w:val="000000"/>
          <w:szCs w:val="24"/>
        </w:rPr>
        <w:instrText xml:space="preserve"> ADDIN EN.CITE </w:instrText>
      </w:r>
      <w:r w:rsidR="00864747">
        <w:rPr>
          <w:color w:val="000000"/>
          <w:szCs w:val="24"/>
        </w:rPr>
        <w:fldChar w:fldCharType="begin">
          <w:fldData xml:space="preserve">PEVuZE5vdGU+PENpdGU+PEF1dGhvcj5Sb2NoZm9yZDwvQXV0aG9yPjxZZWFyPjIwMTY8L1llYXI+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(Prabhakara et al., 2011a; Rochford et al., 2016)</w:t>
      </w:r>
      <w:r>
        <w:rPr>
          <w:color w:val="000000"/>
          <w:szCs w:val="24"/>
        </w:rPr>
        <w:fldChar w:fldCharType="end"/>
      </w:r>
      <w:r>
        <w:rPr>
          <w:color w:val="000000"/>
          <w:szCs w:val="24"/>
        </w:rPr>
        <w:t xml:space="preserve">, although it is not clear if this response is beneficial or detrimental to the host as no bacterial clearance was achieved </w:t>
      </w:r>
      <w:r>
        <w:rPr>
          <w:color w:val="000000"/>
          <w:szCs w:val="24"/>
        </w:rPr>
        <w:fldChar w:fldCharType="begin">
          <w:fldData xml:space="preserve">PEVuZE5vdGU+PENpdGU+PEF1dGhvcj5KZW5zZW48L0F1dGhvcj48WWVhcj4yMDE1PC9ZZWFyPjxS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</w:fldData>
        </w:fldChar>
      </w:r>
      <w:r w:rsidR="00864747">
        <w:rPr>
          <w:color w:val="000000"/>
          <w:szCs w:val="24"/>
        </w:rPr>
        <w:instrText xml:space="preserve"> ADDIN EN.CITE </w:instrText>
      </w:r>
      <w:r w:rsidR="00864747">
        <w:rPr>
          <w:color w:val="000000"/>
          <w:szCs w:val="24"/>
        </w:rPr>
        <w:fldChar w:fldCharType="begin">
          <w:fldData xml:space="preserve">PEVuZE5vdGU+PENpdGU+PEF1dGhvcj5KZW5zZW48L0F1dGhvcj48WWVhcj4yMDE1PC9ZZWFyPjxS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(Prabhakara et al., 2011b; Jensen et al., 2015)</w:t>
      </w:r>
      <w:r>
        <w:rPr>
          <w:color w:val="000000"/>
          <w:szCs w:val="24"/>
        </w:rPr>
        <w:fldChar w:fldCharType="end"/>
      </w:r>
      <w:r>
        <w:rPr>
          <w:color w:val="000000"/>
          <w:szCs w:val="24"/>
        </w:rPr>
        <w:t xml:space="preserve">. The observation that anti-IL-12p40 conferred protection in </w:t>
      </w:r>
      <w:r>
        <w:rPr>
          <w:i/>
          <w:color w:val="000000"/>
          <w:szCs w:val="24"/>
        </w:rPr>
        <w:t>S. aureus</w:t>
      </w:r>
      <w:r>
        <w:rPr>
          <w:color w:val="000000"/>
          <w:szCs w:val="24"/>
        </w:rPr>
        <w:t xml:space="preserve"> infected C57BL/6 mice supported the hypothesis that skewed Th1/Th17 responses may be harmful </w:t>
      </w:r>
      <w:r>
        <w:rPr>
          <w:color w:val="000000"/>
          <w:szCs w:val="24"/>
        </w:rPr>
        <w:fldChar w:fldCharType="begin">
          <w:fldData xml:space="preserve">PEVuZE5vdGU+PENpdGU+PEF1dGhvcj5QcmFiaGFrYXJhPC9BdXRob3I+PFllYXI+MjAxMTwvWWVh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</w:fldData>
        </w:fldChar>
      </w:r>
      <w:r w:rsidR="00864747">
        <w:rPr>
          <w:color w:val="000000"/>
          <w:szCs w:val="24"/>
        </w:rPr>
        <w:instrText xml:space="preserve"> ADDIN EN.CITE </w:instrText>
      </w:r>
      <w:r w:rsidR="00864747">
        <w:rPr>
          <w:color w:val="000000"/>
          <w:szCs w:val="24"/>
        </w:rPr>
        <w:fldChar w:fldCharType="begin">
          <w:fldData xml:space="preserve">PEVuZE5vdGU+PENpdGU+PEF1dGhvcj5QcmFiaGFrYXJhPC9BdXRob3I+PFllYXI+MjAxMTwvWWVh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(Prabhakara et al., 2011b)</w:t>
      </w:r>
      <w:r>
        <w:rPr>
          <w:color w:val="000000"/>
          <w:szCs w:val="24"/>
        </w:rPr>
        <w:fldChar w:fldCharType="end"/>
      </w:r>
      <w:r>
        <w:rPr>
          <w:color w:val="000000"/>
          <w:szCs w:val="24"/>
        </w:rPr>
        <w:t xml:space="preserve">, as IL-12p40 plays a role in polarization of these cell types. This observation, however, could be due to a decrease in myeloid-derived suppressor cells (MDSC) that otherwise would impair immune responses in the vicinity of an implant, as described by Heim </w:t>
      </w:r>
      <w:r>
        <w:rPr>
          <w:i/>
          <w:color w:val="000000"/>
          <w:szCs w:val="24"/>
        </w:rPr>
        <w:t>et al.</w:t>
      </w:r>
      <w:r>
        <w:rPr>
          <w:color w:val="000000"/>
          <w:szCs w:val="24"/>
        </w:rPr>
        <w:t xml:space="preserve"> </w:t>
      </w:r>
      <w:r>
        <w:rPr>
          <w:color w:val="000000"/>
          <w:szCs w:val="24"/>
        </w:rPr>
        <w:fldChar w:fldCharType="begin">
          <w:fldData xml:space="preserve">PEVuZE5vdGU+PENpdGU+PEF1dGhvcj5IZWltPC9BdXRob3I+PFllYXI+MjAxNTwvWWVhcj48UmVj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</w:fldData>
        </w:fldChar>
      </w:r>
      <w:r w:rsidR="00864747">
        <w:rPr>
          <w:color w:val="000000"/>
          <w:szCs w:val="24"/>
        </w:rPr>
        <w:instrText xml:space="preserve"> ADDIN EN.CITE </w:instrText>
      </w:r>
      <w:r w:rsidR="00864747">
        <w:rPr>
          <w:color w:val="000000"/>
          <w:szCs w:val="24"/>
        </w:rPr>
        <w:fldChar w:fldCharType="begin">
          <w:fldData xml:space="preserve">PEVuZE5vdGU+PENpdGU+PEF1dGhvcj5IZWltPC9BdXRob3I+PFllYXI+MjAxNTwvWWVhcj48UmVj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</w:fldData>
        </w:fldChar>
      </w:r>
      <w:r w:rsidR="00864747">
        <w:rPr>
          <w:color w:val="000000"/>
          <w:szCs w:val="24"/>
        </w:rPr>
        <w:instrText xml:space="preserve"> ADDIN EN.CITE.DATA </w:instrText>
      </w:r>
      <w:r w:rsidR="00864747">
        <w:rPr>
          <w:color w:val="000000"/>
          <w:szCs w:val="24"/>
        </w:rPr>
      </w:r>
      <w:r w:rsidR="00864747">
        <w:rPr>
          <w:color w:val="000000"/>
          <w:szCs w:val="24"/>
        </w:rPr>
        <w:fldChar w:fldCharType="end"/>
      </w:r>
      <w:r>
        <w:rPr>
          <w:color w:val="000000"/>
          <w:szCs w:val="24"/>
        </w:rPr>
      </w:r>
      <w:r>
        <w:rPr>
          <w:color w:val="000000"/>
          <w:szCs w:val="24"/>
        </w:rPr>
        <w:fldChar w:fldCharType="separate"/>
      </w:r>
      <w:r w:rsidR="00864747">
        <w:rPr>
          <w:noProof/>
          <w:color w:val="000000"/>
          <w:szCs w:val="24"/>
        </w:rPr>
        <w:t>(Heim et al., 2015)</w:t>
      </w:r>
      <w:r>
        <w:rPr>
          <w:color w:val="000000"/>
          <w:szCs w:val="24"/>
        </w:rPr>
        <w:fldChar w:fldCharType="end"/>
      </w:r>
      <w:r>
        <w:rPr>
          <w:color w:val="000000"/>
          <w:szCs w:val="24"/>
        </w:rPr>
        <w:t xml:space="preserve">. The use of different murine strains, inoculum dose and models are factors contributing to the disparity in the available data. Furthermore, the differences between </w:t>
      </w:r>
      <w:r>
        <w:rPr>
          <w:i/>
          <w:color w:val="000000"/>
          <w:szCs w:val="24"/>
        </w:rPr>
        <w:t xml:space="preserve">S. aureus </w:t>
      </w:r>
      <w:r>
        <w:rPr>
          <w:color w:val="000000"/>
          <w:szCs w:val="24"/>
        </w:rPr>
        <w:t xml:space="preserve">and </w:t>
      </w:r>
      <w:r>
        <w:rPr>
          <w:i/>
          <w:color w:val="000000"/>
          <w:szCs w:val="24"/>
        </w:rPr>
        <w:t xml:space="preserve">S. epidermidis </w:t>
      </w:r>
      <w:r>
        <w:rPr>
          <w:color w:val="000000"/>
          <w:szCs w:val="24"/>
        </w:rPr>
        <w:t xml:space="preserve">are quite significant, and so further work focused on </w:t>
      </w:r>
      <w:r>
        <w:rPr>
          <w:i/>
          <w:color w:val="000000"/>
          <w:szCs w:val="24"/>
        </w:rPr>
        <w:t xml:space="preserve">S. epidermidis </w:t>
      </w:r>
      <w:r>
        <w:rPr>
          <w:color w:val="000000"/>
          <w:szCs w:val="24"/>
        </w:rPr>
        <w:t xml:space="preserve">is required to provide a proper understanding of adaptive immune responses to </w:t>
      </w:r>
      <w:r>
        <w:rPr>
          <w:i/>
          <w:color w:val="000000"/>
          <w:szCs w:val="24"/>
        </w:rPr>
        <w:t>S. epidermidis</w:t>
      </w:r>
      <w:r>
        <w:rPr>
          <w:color w:val="000000"/>
          <w:szCs w:val="24"/>
        </w:rPr>
        <w:t xml:space="preserve"> bone infection.</w:t>
      </w:r>
    </w:p>
    <w:p w:rsidR="00C33296" w:rsidP="005B188A" w:rsidRDefault="00C33296">
      <w:pPr>
        <w:pStyle w:val="Heading1"/>
      </w:pPr>
      <w:r>
        <w:t>Summary and outlook</w:t>
      </w:r>
    </w:p>
    <w:p w:rsidR="00C33296" w:rsidP="00C33296" w:rsidRDefault="00C33296">
      <w:pPr>
        <w:spacing w:before="100" w:beforeAutospacing="1" w:after="100" w:afterAutospacing="1"/>
        <w:jc w:val="both"/>
        <w:rPr>
          <w:szCs w:val="24"/>
        </w:rPr>
      </w:pPr>
      <w:r>
        <w:rPr>
          <w:i/>
          <w:szCs w:val="24"/>
        </w:rPr>
        <w:lastRenderedPageBreak/>
        <w:t>S. epidermidis</w:t>
      </w:r>
      <w:r>
        <w:rPr>
          <w:szCs w:val="24"/>
        </w:rPr>
        <w:t xml:space="preserve"> is a commensal microorganism adapted for the colonization of human skin. In healthy individuals, </w:t>
      </w:r>
      <w:r>
        <w:rPr>
          <w:i/>
          <w:szCs w:val="24"/>
        </w:rPr>
        <w:t xml:space="preserve">S. epidermidis </w:t>
      </w:r>
      <w:r>
        <w:rPr>
          <w:szCs w:val="24"/>
        </w:rPr>
        <w:t xml:space="preserve">can provide several benefits by competing with pathogenic species or by modulating the immune system. Induction of tolerance has been demonstrated recently in murine models although similar mechanisms remain to be proven in humans. The great advances in "omics" are providing enormous amounts of data about cell/tissue behavior and also about human microbiome (from transcriptome to metabolome). The application and integration of this data for </w:t>
      </w:r>
      <w:r>
        <w:rPr>
          <w:i/>
          <w:szCs w:val="24"/>
        </w:rPr>
        <w:t xml:space="preserve">S. epidermidis </w:t>
      </w:r>
      <w:r>
        <w:rPr>
          <w:szCs w:val="24"/>
        </w:rPr>
        <w:t xml:space="preserve">commensalism will provide a much better understanding of the roles of </w:t>
      </w:r>
      <w:r>
        <w:rPr>
          <w:i/>
          <w:szCs w:val="24"/>
        </w:rPr>
        <w:t>S. epidermidis</w:t>
      </w:r>
      <w:r>
        <w:rPr>
          <w:szCs w:val="24"/>
        </w:rPr>
        <w:t xml:space="preserve"> in health and also in certain skin diseases, such as atopic dermatitis or psoriasis.</w:t>
      </w:r>
    </w:p>
    <w:p w:rsidR="00C33296" w:rsidP="00C33296" w:rsidRDefault="00C33296">
      <w:pPr>
        <w:spacing w:before="100" w:beforeAutospacing="1" w:after="100" w:afterAutospacing="1"/>
        <w:jc w:val="both"/>
        <w:rPr>
          <w:szCs w:val="24"/>
        </w:rPr>
      </w:pPr>
      <w:r>
        <w:rPr>
          <w:szCs w:val="24"/>
        </w:rPr>
        <w:t xml:space="preserve">Upon a transition to a pathogenic interaction with the host, as occurs in DRI, the same mechanisms that allow </w:t>
      </w:r>
      <w:r>
        <w:rPr>
          <w:i/>
          <w:szCs w:val="24"/>
        </w:rPr>
        <w:t>S. epidermidis</w:t>
      </w:r>
      <w:r>
        <w:rPr>
          <w:szCs w:val="24"/>
        </w:rPr>
        <w:t xml:space="preserve"> to reside in human skin and mucosal tissues allow adhesion and biofilm formation upon the implanted device. Adhesion to host proteins and biofilm formation are thought to be the main </w:t>
      </w:r>
      <w:r>
        <w:rPr>
          <w:i/>
          <w:szCs w:val="24"/>
        </w:rPr>
        <w:t>S. epidermidis</w:t>
      </w:r>
      <w:r>
        <w:rPr>
          <w:szCs w:val="24"/>
        </w:rPr>
        <w:t xml:space="preserve"> pathogenic mechanisms. For this reason, the development of antimicrobial surfaces and therapies targeting biofilm are areas which are expected to be </w:t>
      </w:r>
      <w:r w:rsidR="00EB4A8F">
        <w:rPr>
          <w:szCs w:val="24"/>
        </w:rPr>
        <w:t>in development in the coming years</w:t>
      </w:r>
      <w:r>
        <w:rPr>
          <w:szCs w:val="24"/>
        </w:rPr>
        <w:t>. In th</w:t>
      </w:r>
      <w:r w:rsidR="00830617">
        <w:rPr>
          <w:szCs w:val="24"/>
        </w:rPr>
        <w:t>e</w:t>
      </w:r>
      <w:r>
        <w:rPr>
          <w:szCs w:val="24"/>
        </w:rPr>
        <w:t xml:space="preserve"> face of high antibiotic resistance, these technologies may need to consider alternative antimicrobial agents. </w:t>
      </w:r>
    </w:p>
    <w:p w:rsidRPr="00C33296" w:rsidR="00C33296" w:rsidP="00C33296" w:rsidRDefault="00C33296">
      <w:pPr>
        <w:spacing w:before="100" w:beforeAutospacing="1" w:after="100" w:afterAutospacing="1"/>
        <w:jc w:val="both"/>
        <w:rPr>
          <w:szCs w:val="24"/>
        </w:rPr>
      </w:pPr>
      <w:r>
        <w:rPr>
          <w:szCs w:val="24"/>
        </w:rPr>
        <w:t xml:space="preserve">Finally, there remains a lack of understanding of immune responses to </w:t>
      </w:r>
      <w:r>
        <w:rPr>
          <w:i/>
          <w:szCs w:val="24"/>
        </w:rPr>
        <w:t>S. epidermidis</w:t>
      </w:r>
      <w:r>
        <w:rPr>
          <w:szCs w:val="24"/>
        </w:rPr>
        <w:t xml:space="preserve"> infections. </w:t>
      </w:r>
      <w:r>
        <w:rPr>
          <w:i/>
          <w:szCs w:val="24"/>
        </w:rPr>
        <w:t>S. epidermidis</w:t>
      </w:r>
      <w:r>
        <w:rPr>
          <w:szCs w:val="24"/>
        </w:rPr>
        <w:t xml:space="preserve"> seems to trigger low levels of pro-inflammatory cytokines secretion and high levels of IL-10, which may contribute to the sub-acute nature and persistence of the infection. As yet, adaptive immune responses to the bacterium remain poorly described and are an area which may provide significant new discoveries in the coming years.</w:t>
      </w:r>
    </w:p>
    <w:p w:rsidR="00CB43D5" w:rsidP="005B188A" w:rsidRDefault="00C33296">
      <w:pPr>
        <w:pStyle w:val="Heading1"/>
      </w:pPr>
      <w:r>
        <w:t>Abbreviations</w:t>
      </w:r>
    </w:p>
    <w:p w:rsidRPr="00C33296" w:rsidR="00C33296" w:rsidP="00C33296" w:rsidRDefault="00C33296">
      <w:pPr>
        <w:spacing w:before="100" w:beforeAutospacing="1" w:after="100" w:afterAutospacing="1"/>
        <w:rPr>
          <w:rFonts w:eastAsia="Times New Roman"/>
          <w:szCs w:val="24"/>
          <w:lang w:val="en-GB" w:eastAsia="en-GB"/>
        </w:rPr>
      </w:pPr>
      <w:r>
        <w:rPr>
          <w:noProof/>
          <w:szCs w:val="24"/>
        </w:rPr>
        <w:t xml:space="preserve">Aae: </w:t>
      </w:r>
      <w:r>
        <w:rPr>
          <w:szCs w:val="24"/>
          <w:lang w:val="en-GB"/>
        </w:rPr>
        <w:t xml:space="preserve">autolysin/adhesion from </w:t>
      </w:r>
      <w:r>
        <w:rPr>
          <w:i/>
          <w:szCs w:val="24"/>
          <w:lang w:val="en-GB"/>
        </w:rPr>
        <w:t>S. epidermidis</w:t>
      </w:r>
      <w:r>
        <w:rPr>
          <w:szCs w:val="24"/>
          <w:lang w:val="en-GB"/>
        </w:rPr>
        <w:t xml:space="preserve"> / Aap: Accumulation associated protein / </w:t>
      </w:r>
      <w:r>
        <w:rPr>
          <w:noProof/>
          <w:szCs w:val="24"/>
        </w:rPr>
        <w:t xml:space="preserve">AMPs: antimicrobial peptides / AtlE: Autolysin / Bhp: </w:t>
      </w:r>
      <w:r>
        <w:rPr>
          <w:szCs w:val="24"/>
          <w:lang w:val="en-GB"/>
        </w:rPr>
        <w:t xml:space="preserve">Biofilm associated homologue protein / </w:t>
      </w:r>
      <w:r>
        <w:rPr>
          <w:noProof/>
          <w:szCs w:val="24"/>
        </w:rPr>
        <w:t xml:space="preserve">CoNS: Coagulase-negative staphylococcus / CWA: Cell-wall-anchored / DRI: </w:t>
      </w:r>
      <w:r>
        <w:rPr>
          <w:color w:val="000000"/>
          <w:szCs w:val="24"/>
        </w:rPr>
        <w:t>Device-related infection</w:t>
      </w:r>
      <w:r>
        <w:rPr>
          <w:noProof/>
          <w:szCs w:val="24"/>
        </w:rPr>
        <w:t xml:space="preserve"> / ECM: </w:t>
      </w:r>
      <w:r>
        <w:rPr>
          <w:szCs w:val="24"/>
          <w:lang w:val="en-GB"/>
        </w:rPr>
        <w:t xml:space="preserve">Extracellular matrix / </w:t>
      </w:r>
      <w:r>
        <w:rPr>
          <w:noProof/>
          <w:szCs w:val="24"/>
        </w:rPr>
        <w:t xml:space="preserve">eDNA: extracellular DNA / Embp: </w:t>
      </w:r>
      <w:r>
        <w:rPr>
          <w:szCs w:val="24"/>
          <w:lang w:val="en-GB"/>
        </w:rPr>
        <w:t>Extracellular matrix-binding protein</w:t>
      </w:r>
      <w:r>
        <w:rPr>
          <w:noProof/>
          <w:szCs w:val="24"/>
        </w:rPr>
        <w:t xml:space="preserve"> / EPS: Extracellulas polymeric substances / FPR2: </w:t>
      </w:r>
      <w:r>
        <w:rPr>
          <w:color w:val="000000"/>
          <w:szCs w:val="24"/>
        </w:rPr>
        <w:t xml:space="preserve">formyl peptide receptor 2 / </w:t>
      </w:r>
      <w:r>
        <w:rPr>
          <w:noProof/>
          <w:szCs w:val="24"/>
        </w:rPr>
        <w:t xml:space="preserve">IFN: Interferon / IL: Interleukin / KO: knock-out / LTA: Lipoteichoic acid / moDC: </w:t>
      </w:r>
      <w:r>
        <w:rPr>
          <w:szCs w:val="24"/>
        </w:rPr>
        <w:t xml:space="preserve">monocyte-derived dendritic cells / MRSE: Methicillin resistant </w:t>
      </w:r>
      <w:r>
        <w:rPr>
          <w:i/>
          <w:szCs w:val="24"/>
        </w:rPr>
        <w:t>S. epidermidis</w:t>
      </w:r>
      <w:r>
        <w:rPr>
          <w:szCs w:val="24"/>
        </w:rPr>
        <w:t xml:space="preserve"> / </w:t>
      </w:r>
      <w:r>
        <w:rPr>
          <w:noProof/>
          <w:szCs w:val="24"/>
        </w:rPr>
        <w:t xml:space="preserve">MSCRAMMs: </w:t>
      </w:r>
      <w:r>
        <w:rPr>
          <w:szCs w:val="24"/>
          <w:lang w:val="en"/>
        </w:rPr>
        <w:t xml:space="preserve">Microbial surface components recognizing adhesive matrix molecules / </w:t>
      </w:r>
      <w:r>
        <w:rPr>
          <w:noProof/>
          <w:szCs w:val="24"/>
        </w:rPr>
        <w:t xml:space="preserve">ODRIs: </w:t>
      </w:r>
      <w:r>
        <w:rPr>
          <w:color w:val="000000"/>
          <w:szCs w:val="24"/>
        </w:rPr>
        <w:t>Orthopedic device-related infections /</w:t>
      </w:r>
      <w:r>
        <w:rPr>
          <w:noProof/>
          <w:szCs w:val="24"/>
        </w:rPr>
        <w:t xml:space="preserve"> PDG: </w:t>
      </w:r>
      <w:r>
        <w:rPr>
          <w:color w:val="000000"/>
          <w:szCs w:val="24"/>
        </w:rPr>
        <w:t>peptidoglycan</w:t>
      </w:r>
      <w:r>
        <w:rPr>
          <w:noProof/>
          <w:szCs w:val="24"/>
        </w:rPr>
        <w:t xml:space="preserve"> / PIA: </w:t>
      </w:r>
      <w:r>
        <w:rPr>
          <w:szCs w:val="24"/>
          <w:lang w:val="en-GB"/>
        </w:rPr>
        <w:t>Polysaccharide intercellular adhesin</w:t>
      </w:r>
      <w:r>
        <w:rPr>
          <w:noProof/>
          <w:szCs w:val="24"/>
        </w:rPr>
        <w:t xml:space="preserve"> / PGA: </w:t>
      </w:r>
      <w:r>
        <w:rPr>
          <w:szCs w:val="24"/>
          <w:lang w:val="en-GB"/>
        </w:rPr>
        <w:t>Poly-γ-glutamic acid</w:t>
      </w:r>
      <w:r>
        <w:rPr>
          <w:noProof/>
          <w:szCs w:val="24"/>
        </w:rPr>
        <w:t xml:space="preserve"> / PSMs: </w:t>
      </w:r>
      <w:r>
        <w:rPr>
          <w:rFonts w:eastAsia="Times New Roman"/>
          <w:szCs w:val="24"/>
          <w:lang w:val="en-GB" w:eastAsia="en-GB"/>
        </w:rPr>
        <w:t xml:space="preserve">Phenol-soluble modulins / RANKL: </w:t>
      </w:r>
      <w:r>
        <w:rPr>
          <w:szCs w:val="24"/>
        </w:rPr>
        <w:t xml:space="preserve">receptor activator of NFĸB ligand / ROS: </w:t>
      </w:r>
      <w:r>
        <w:rPr>
          <w:iCs/>
          <w:szCs w:val="24"/>
        </w:rPr>
        <w:t xml:space="preserve">reactive oxygen species / </w:t>
      </w:r>
      <w:r>
        <w:rPr>
          <w:rFonts w:eastAsia="Times New Roman"/>
          <w:szCs w:val="24"/>
          <w:lang w:val="en-GB" w:eastAsia="en-GB"/>
        </w:rPr>
        <w:t xml:space="preserve">Sdr: </w:t>
      </w:r>
      <w:r>
        <w:rPr>
          <w:iCs/>
          <w:szCs w:val="24"/>
        </w:rPr>
        <w:t>Serine-aspartate repeat protein /</w:t>
      </w:r>
      <w:r>
        <w:rPr>
          <w:rFonts w:eastAsia="Times New Roman"/>
          <w:szCs w:val="24"/>
          <w:lang w:val="en-GB" w:eastAsia="en-GB"/>
        </w:rPr>
        <w:t xml:space="preserve"> SCC</w:t>
      </w:r>
      <w:r>
        <w:rPr>
          <w:rFonts w:eastAsia="Times New Roman"/>
          <w:i/>
          <w:szCs w:val="24"/>
          <w:lang w:val="en-GB" w:eastAsia="en-GB"/>
        </w:rPr>
        <w:t>mec</w:t>
      </w:r>
      <w:r>
        <w:rPr>
          <w:rFonts w:eastAsia="Times New Roman"/>
          <w:szCs w:val="24"/>
          <w:lang w:val="en-GB" w:eastAsia="en-GB"/>
        </w:rPr>
        <w:t xml:space="preserve">: Staphylococcal cassette chromosome </w:t>
      </w:r>
      <w:r>
        <w:rPr>
          <w:rFonts w:eastAsia="Times New Roman"/>
          <w:i/>
          <w:szCs w:val="24"/>
          <w:lang w:val="en-GB" w:eastAsia="en-GB"/>
        </w:rPr>
        <w:t>mec</w:t>
      </w:r>
      <w:r>
        <w:rPr>
          <w:rFonts w:eastAsia="Times New Roman"/>
          <w:szCs w:val="24"/>
          <w:lang w:val="en-GB" w:eastAsia="en-GB"/>
        </w:rPr>
        <w:t xml:space="preserve"> / Ses: </w:t>
      </w:r>
      <w:r>
        <w:rPr>
          <w:i/>
          <w:szCs w:val="24"/>
          <w:lang w:val="en-GB"/>
        </w:rPr>
        <w:t xml:space="preserve">S. epidermidis </w:t>
      </w:r>
      <w:r>
        <w:rPr>
          <w:szCs w:val="24"/>
          <w:lang w:val="en-GB"/>
        </w:rPr>
        <w:t>surface protein /</w:t>
      </w:r>
      <w:r>
        <w:rPr>
          <w:rFonts w:eastAsia="Times New Roman"/>
          <w:szCs w:val="24"/>
          <w:lang w:val="en-GB" w:eastAsia="en-GB"/>
        </w:rPr>
        <w:t xml:space="preserve"> SCV: Small colony variant / SSP: </w:t>
      </w:r>
      <w:r>
        <w:rPr>
          <w:szCs w:val="24"/>
        </w:rPr>
        <w:t xml:space="preserve">Staphylococcal surface protein / TNF-α: Tumor necrosis factor alpha / Th: T helper / TLR: Toll-like receptor / </w:t>
      </w:r>
      <w:r>
        <w:rPr>
          <w:rFonts w:eastAsia="Times New Roman"/>
          <w:szCs w:val="24"/>
          <w:lang w:val="en-GB" w:eastAsia="en-GB"/>
        </w:rPr>
        <w:t xml:space="preserve">WTA: </w:t>
      </w:r>
      <w:r>
        <w:rPr>
          <w:szCs w:val="24"/>
          <w:lang w:val="en-GB"/>
        </w:rPr>
        <w:t>Wall teichoic acids</w:t>
      </w:r>
      <w:r>
        <w:rPr>
          <w:rFonts w:eastAsia="Times New Roman"/>
          <w:szCs w:val="24"/>
          <w:lang w:val="en-GB" w:eastAsia="en-GB"/>
        </w:rPr>
        <w:t xml:space="preserve">. </w:t>
      </w:r>
    </w:p>
    <w:p w:rsidRPr="00376CC5" w:rsidR="006B2D5B" w:rsidP="00A53000" w:rsidRDefault="006B2D5B">
      <w:pPr>
        <w:pStyle w:val="Heading1"/>
      </w:pPr>
      <w:r w:rsidRPr="00376CC5">
        <w:t>Acknowledgments</w:t>
      </w:r>
    </w:p>
    <w:p w:rsidRPr="00376CC5" w:rsidR="00330B0A" w:rsidP="00A53000" w:rsidRDefault="000A4F56">
      <w:pPr>
        <w:rPr>
          <w:szCs w:val="24"/>
          <w:shd w:val="clear" w:color="auto" w:fill="FFFFFF"/>
        </w:rPr>
      </w:pPr>
      <w:r w:rsidRPr="000A4F56">
        <w:rPr>
          <w:szCs w:val="24"/>
          <w:shd w:val="clear" w:color="auto" w:fill="FFFFFF"/>
        </w:rPr>
        <w:t xml:space="preserve">The authors would like to thank Tyler Lieberthal for </w:t>
      </w:r>
      <w:r w:rsidR="00EB4A8F">
        <w:rPr>
          <w:szCs w:val="24"/>
          <w:shd w:val="clear" w:color="auto" w:fill="FFFFFF"/>
        </w:rPr>
        <w:t>creation of Figures 3, 4 and 5.</w:t>
      </w:r>
      <w:r w:rsidRPr="00376CC5" w:rsidR="006B2D5B">
        <w:rPr>
          <w:szCs w:val="24"/>
          <w:shd w:val="clear" w:color="auto" w:fill="FFFFFF"/>
        </w:rPr>
        <w:t xml:space="preserve"> </w:t>
      </w:r>
    </w:p>
    <w:p w:rsidRPr="00B519DA" w:rsidR="001435F6" w:rsidP="006B2D5B" w:rsidRDefault="00B519DA">
      <w:pPr>
        <w:rPr>
          <w:rFonts w:cs="Times New Roman"/>
          <w:b/>
          <w:szCs w:val="24"/>
        </w:rPr>
      </w:pPr>
      <w:r w:rsidRPr="00B519DA">
        <w:rPr>
          <w:rFonts w:cs="Times New Roman"/>
          <w:b/>
          <w:szCs w:val="24"/>
        </w:rPr>
        <w:t xml:space="preserve">8 </w:t>
      </w:r>
      <w:r w:rsidRPr="00B519DA">
        <w:rPr>
          <w:rFonts w:cs="Times New Roman"/>
          <w:b/>
          <w:szCs w:val="24"/>
        </w:rPr>
        <w:tab/>
        <w:t>Bibliography</w:t>
      </w:r>
    </w:p>
    <w:p w:rsidRPr="004C1458" w:rsidR="004C1458" w:rsidP="004C1458" w:rsidRDefault="001435F6">
      <w:pPr>
        <w:pStyle w:val="EndNoteBibliography"/>
        <w:spacing w:after="0"/>
        <w:ind w:left="720" w:hanging="720"/>
      </w:pPr>
      <w:r>
        <w:fldChar w:fldCharType="begin"/>
      </w:r>
      <w:r>
        <w:instrText xml:space="preserve"> ADDIN EN.REFLIST </w:instrText>
      </w:r>
      <w:r>
        <w:fldChar w:fldCharType="separate"/>
      </w:r>
      <w:r w:rsidRPr="004C1458" w:rsidR="004C1458">
        <w:t xml:space="preserve">Ahmed, S., Meghji, S., Williams, R.J., Henderson, B., Brock, J.H., and Nair, S.P. (2001). Staphylococcus aureus fibronectin binding proteins are essential for internalization by osteoblasts but do not account for differences in intracellular levels of bacteria. </w:t>
      </w:r>
      <w:r w:rsidRPr="004C1458" w:rsidR="004C1458">
        <w:rPr>
          <w:i/>
        </w:rPr>
        <w:t>Infect Immun</w:t>
      </w:r>
      <w:r w:rsidRPr="004C1458" w:rsidR="004C1458">
        <w:t xml:space="preserve"> 69(5)</w:t>
      </w:r>
      <w:r w:rsidRPr="004C1458" w:rsidR="004C1458">
        <w:rPr>
          <w:b/>
        </w:rPr>
        <w:t>,</w:t>
      </w:r>
      <w:r w:rsidRPr="004C1458" w:rsidR="004C1458">
        <w:t xml:space="preserve"> 2872-2877. doi: 10.1128/iai.69.5.2872-2877.2001.</w:t>
      </w:r>
    </w:p>
    <w:p w:rsidRPr="004C1458" w:rsidR="004C1458" w:rsidP="004C1458" w:rsidRDefault="004C1458">
      <w:pPr>
        <w:pStyle w:val="EndNoteBibliography"/>
        <w:spacing w:after="0"/>
        <w:ind w:left="720" w:hanging="720"/>
      </w:pPr>
      <w:r w:rsidRPr="004C1458">
        <w:t xml:space="preserve">Ahtinen, H., Kulkova, J., Lindholm, L., Eerola, E., Hakanen, A.J., Moritz, N., et al. (2014). (68)Ga-DOTA-Siglec-9 PET/CT imaging of peri-implant tissue responses and staphylococcal infections. </w:t>
      </w:r>
      <w:r w:rsidRPr="004C1458">
        <w:rPr>
          <w:i/>
        </w:rPr>
        <w:t>EJNMMI Res</w:t>
      </w:r>
      <w:r w:rsidRPr="004C1458">
        <w:t xml:space="preserve"> 4</w:t>
      </w:r>
      <w:r w:rsidRPr="004C1458">
        <w:rPr>
          <w:b/>
        </w:rPr>
        <w:t>,</w:t>
      </w:r>
      <w:r w:rsidRPr="004C1458">
        <w:t xml:space="preserve"> 45. doi: 10.1186/s13550-014-0045-3.</w:t>
      </w:r>
    </w:p>
    <w:p w:rsidRPr="004C1458" w:rsidR="004C1458" w:rsidP="004C1458" w:rsidRDefault="004C1458">
      <w:pPr>
        <w:pStyle w:val="EndNoteBibliography"/>
        <w:spacing w:after="0"/>
        <w:ind w:left="720" w:hanging="720"/>
      </w:pPr>
      <w:r w:rsidRPr="004C1458">
        <w:t xml:space="preserve">Akira, S., and Hemmi, H. (2003). Recognition of pathogen-associated molecular patterns by TLR family. </w:t>
      </w:r>
      <w:r w:rsidRPr="004C1458">
        <w:rPr>
          <w:i/>
        </w:rPr>
        <w:t>Immunol Lett</w:t>
      </w:r>
      <w:r w:rsidRPr="004C1458">
        <w:t xml:space="preserve"> 85(2)</w:t>
      </w:r>
      <w:r w:rsidRPr="004C1458">
        <w:rPr>
          <w:b/>
        </w:rPr>
        <w:t>,</w:t>
      </w:r>
      <w:r w:rsidRPr="004C1458">
        <w:t xml:space="preserve"> 85-95.</w:t>
      </w:r>
    </w:p>
    <w:p w:rsidRPr="004C1458" w:rsidR="004C1458" w:rsidP="004C1458" w:rsidRDefault="004C1458">
      <w:pPr>
        <w:pStyle w:val="EndNoteBibliography"/>
        <w:spacing w:after="0"/>
        <w:ind w:left="720" w:hanging="720"/>
      </w:pPr>
      <w:r w:rsidRPr="004C1458">
        <w:t xml:space="preserve">Akira, S., Uematsu, S., and Takeuchi, O. (2006). Pathogen recognition and innate immunity. </w:t>
      </w:r>
      <w:r w:rsidRPr="004C1458">
        <w:rPr>
          <w:i/>
        </w:rPr>
        <w:t>Cell</w:t>
      </w:r>
      <w:r w:rsidRPr="004C1458">
        <w:t xml:space="preserve"> 124(4)</w:t>
      </w:r>
      <w:r w:rsidRPr="004C1458">
        <w:rPr>
          <w:b/>
        </w:rPr>
        <w:t>,</w:t>
      </w:r>
      <w:r w:rsidRPr="004C1458">
        <w:t xml:space="preserve"> 783-801. doi: 10.1016/j.cell.2006.02.015.</w:t>
      </w:r>
    </w:p>
    <w:p w:rsidRPr="004C1458" w:rsidR="004C1458" w:rsidP="004C1458" w:rsidRDefault="004C1458">
      <w:pPr>
        <w:pStyle w:val="EndNoteBibliography"/>
        <w:spacing w:after="0"/>
        <w:ind w:left="720" w:hanging="720"/>
      </w:pPr>
      <w:r w:rsidRPr="004C1458">
        <w:t xml:space="preserve">Al-Ishaq, R., Armstrong, J., Gregory, M., O'Hara, M., Phiri, K., Harris, L.G., et al. (2015). Effects of polysaccharide intercellular adhesin (PIA) in an ex vivo model of whole blood killing and in prosthetic joint infection (PJI): A role for C5a. </w:t>
      </w:r>
      <w:r w:rsidRPr="004C1458">
        <w:rPr>
          <w:i/>
        </w:rPr>
        <w:t>Int J Med Microbiol</w:t>
      </w:r>
      <w:r w:rsidRPr="004C1458">
        <w:t xml:space="preserve"> 305(8)</w:t>
      </w:r>
      <w:r w:rsidRPr="004C1458">
        <w:rPr>
          <w:b/>
        </w:rPr>
        <w:t>,</w:t>
      </w:r>
      <w:r w:rsidRPr="004C1458">
        <w:t xml:space="preserve"> 948-956. doi: 10.1016/j.ijmm.2015.08.005.</w:t>
      </w:r>
    </w:p>
    <w:p w:rsidRPr="004C1458" w:rsidR="004C1458" w:rsidP="004C1458" w:rsidRDefault="004C1458">
      <w:pPr>
        <w:pStyle w:val="EndNoteBibliography"/>
        <w:spacing w:after="0"/>
        <w:ind w:left="720" w:hanging="720"/>
      </w:pPr>
      <w:r w:rsidRPr="004C1458">
        <w:t xml:space="preserve">Alexander, E.H., Bento, J.L., Hughes, F.M., Jr., Marriott, I., Hudson, M.C., and Bost, K.L. (2001). Staphylococcus aureus and Salmonella enterica serovar Dublin induce tumor necrosis factor-related apoptosis-inducing ligand expression by normal mouse and human osteoblasts. </w:t>
      </w:r>
      <w:r w:rsidRPr="004C1458">
        <w:rPr>
          <w:i/>
        </w:rPr>
        <w:t>Infect Immun</w:t>
      </w:r>
      <w:r w:rsidRPr="004C1458">
        <w:t xml:space="preserve"> 69(3)</w:t>
      </w:r>
      <w:r w:rsidRPr="004C1458">
        <w:rPr>
          <w:b/>
        </w:rPr>
        <w:t>,</w:t>
      </w:r>
      <w:r w:rsidRPr="004C1458">
        <w:t xml:space="preserve"> 1581-1586. doi: 10.1128/iai.69.3.1581-1586.2001.</w:t>
      </w:r>
    </w:p>
    <w:p w:rsidRPr="004C1458" w:rsidR="004C1458" w:rsidP="004C1458" w:rsidRDefault="004C1458">
      <w:pPr>
        <w:pStyle w:val="EndNoteBibliography"/>
        <w:spacing w:after="0"/>
        <w:ind w:left="720" w:hanging="720"/>
      </w:pPr>
      <w:r w:rsidRPr="004C1458">
        <w:t xml:space="preserve">Alexander, E.H., Rivera, F.A., Marriott, I., Anguita, J., Bost, K.L., and Hudson, M.C. (2003). Staphylococcus aureus - induced tumor necrosis factor - related apoptosis - inducing ligand expression mediates apoptosis and caspase-8 activation in infected osteoblasts. </w:t>
      </w:r>
      <w:r w:rsidRPr="004C1458">
        <w:rPr>
          <w:i/>
        </w:rPr>
        <w:t>BMC Microbiol</w:t>
      </w:r>
      <w:r w:rsidRPr="004C1458">
        <w:t xml:space="preserve"> 3</w:t>
      </w:r>
      <w:r w:rsidRPr="004C1458">
        <w:rPr>
          <w:b/>
        </w:rPr>
        <w:t>,</w:t>
      </w:r>
      <w:r w:rsidRPr="004C1458">
        <w:t xml:space="preserve"> 5.</w:t>
      </w:r>
    </w:p>
    <w:p w:rsidRPr="004C1458" w:rsidR="004C1458" w:rsidP="004C1458" w:rsidRDefault="004C1458">
      <w:pPr>
        <w:pStyle w:val="EndNoteBibliography"/>
        <w:spacing w:after="0"/>
        <w:ind w:left="720" w:hanging="720"/>
      </w:pPr>
      <w:r w:rsidRPr="004C1458">
        <w:t xml:space="preserve">Allgaier, H., Jung, G., Werner, R.G., Schneider, U., and Zahner, H. (1986). Epidermin: sequencing of a heterodetic tetracyclic 21-peptide amide antibiotic. </w:t>
      </w:r>
      <w:r w:rsidRPr="004C1458">
        <w:rPr>
          <w:i/>
        </w:rPr>
        <w:t>Eur J Biochem</w:t>
      </w:r>
      <w:r w:rsidRPr="004C1458">
        <w:t xml:space="preserve"> 160(1)</w:t>
      </w:r>
      <w:r w:rsidRPr="004C1458">
        <w:rPr>
          <w:b/>
        </w:rPr>
        <w:t>,</w:t>
      </w:r>
      <w:r w:rsidRPr="004C1458">
        <w:t xml:space="preserve"> 9-22.</w:t>
      </w:r>
    </w:p>
    <w:p w:rsidRPr="004C1458" w:rsidR="004C1458" w:rsidP="004C1458" w:rsidRDefault="004C1458">
      <w:pPr>
        <w:pStyle w:val="EndNoteBibliography"/>
        <w:spacing w:after="0"/>
        <w:ind w:left="720" w:hanging="720"/>
      </w:pPr>
      <w:r w:rsidRPr="004C1458">
        <w:t xml:space="preserve">Amin, U.S., Lash, T.D., and Wilkinson, B.J. (1995). Proline betaine is a highly effective osmoprotectant for Staphylococcus aureus. </w:t>
      </w:r>
      <w:r w:rsidRPr="004C1458">
        <w:rPr>
          <w:i/>
        </w:rPr>
        <w:t>Arch Microbiol</w:t>
      </w:r>
      <w:r w:rsidRPr="004C1458">
        <w:t xml:space="preserve"> 163(2)</w:t>
      </w:r>
      <w:r w:rsidRPr="004C1458">
        <w:rPr>
          <w:b/>
        </w:rPr>
        <w:t>,</w:t>
      </w:r>
      <w:r w:rsidRPr="004C1458">
        <w:t xml:space="preserve"> 138-142.</w:t>
      </w:r>
    </w:p>
    <w:p w:rsidRPr="004C1458" w:rsidR="004C1458" w:rsidP="004C1458" w:rsidRDefault="004C1458">
      <w:pPr>
        <w:pStyle w:val="EndNoteBibliography"/>
        <w:spacing w:after="0"/>
        <w:ind w:left="720" w:hanging="720"/>
      </w:pPr>
      <w:r w:rsidRPr="004C1458">
        <w:t xml:space="preserve">An, Y.H., Bradley, J., Powers, D.L., and Friedman, R.J. (1997). The prevention of prosthetic infection using a cross-linked albumin coating in a rabbit model. </w:t>
      </w:r>
      <w:r w:rsidRPr="004C1458">
        <w:rPr>
          <w:i/>
        </w:rPr>
        <w:t>J Bone Joint Surg Br</w:t>
      </w:r>
      <w:r w:rsidRPr="004C1458">
        <w:t xml:space="preserve"> 79(5)</w:t>
      </w:r>
      <w:r w:rsidRPr="004C1458">
        <w:rPr>
          <w:b/>
        </w:rPr>
        <w:t>,</w:t>
      </w:r>
      <w:r w:rsidRPr="004C1458">
        <w:t xml:space="preserve"> 816-819.</w:t>
      </w:r>
    </w:p>
    <w:p w:rsidRPr="004C1458" w:rsidR="004C1458" w:rsidP="004C1458" w:rsidRDefault="004C1458">
      <w:pPr>
        <w:pStyle w:val="EndNoteBibliography"/>
        <w:spacing w:after="0"/>
        <w:ind w:left="720" w:hanging="720"/>
      </w:pPr>
      <w:r w:rsidRPr="004C1458">
        <w:t xml:space="preserve">Arciola, C.R., Bustanji, Y., Conti, M., Campoccia, D., Baldassarri, L., Samori, B., et al. (2003). Staphylococcus epidermidis-fibronectin binding and its inhibition by heparin. </w:t>
      </w:r>
      <w:r w:rsidRPr="004C1458">
        <w:rPr>
          <w:i/>
        </w:rPr>
        <w:t>Biomaterials</w:t>
      </w:r>
      <w:r w:rsidRPr="004C1458">
        <w:t xml:space="preserve"> 24(18)</w:t>
      </w:r>
      <w:r w:rsidRPr="004C1458">
        <w:rPr>
          <w:b/>
        </w:rPr>
        <w:t>,</w:t>
      </w:r>
      <w:r w:rsidRPr="004C1458">
        <w:t xml:space="preserve"> 3013-3019.</w:t>
      </w:r>
    </w:p>
    <w:p w:rsidRPr="004C1458" w:rsidR="004C1458" w:rsidP="004C1458" w:rsidRDefault="004C1458">
      <w:pPr>
        <w:pStyle w:val="EndNoteBibliography"/>
        <w:spacing w:after="0"/>
        <w:ind w:left="720" w:hanging="720"/>
      </w:pPr>
      <w:r w:rsidRPr="004C1458">
        <w:t xml:space="preserve">Arrecubieta, C., Lee, M.-H., Macey, A., Foster, T.J., and Lowy, F.D. (2007). SdrF, a </w:t>
      </w:r>
      <w:r w:rsidRPr="004C1458">
        <w:rPr>
          <w:i/>
        </w:rPr>
        <w:t>Staphylococcus epidermidis</w:t>
      </w:r>
      <w:r w:rsidRPr="004C1458">
        <w:t xml:space="preserve"> Surface Protein, Binds Type I Collagen. </w:t>
      </w:r>
      <w:r w:rsidRPr="004C1458">
        <w:rPr>
          <w:i/>
        </w:rPr>
        <w:t>J. Biol. Chem.</w:t>
      </w:r>
      <w:r w:rsidRPr="004C1458">
        <w:t xml:space="preserve"> 282(26)</w:t>
      </w:r>
      <w:r w:rsidRPr="004C1458">
        <w:rPr>
          <w:b/>
        </w:rPr>
        <w:t>,</w:t>
      </w:r>
      <w:r w:rsidRPr="004C1458">
        <w:t xml:space="preserve"> 18767-18776. doi: 10.1074/jbc.M610940200.</w:t>
      </w:r>
    </w:p>
    <w:p w:rsidRPr="004C1458" w:rsidR="004C1458" w:rsidP="004C1458" w:rsidRDefault="004C1458">
      <w:pPr>
        <w:pStyle w:val="EndNoteBibliography"/>
        <w:spacing w:after="0"/>
        <w:ind w:left="720" w:hanging="720"/>
      </w:pPr>
      <w:r w:rsidRPr="004C1458">
        <w:t xml:space="preserve">Baier, R.E., Meyer, A.E., Natiella, J.R., Natiella, R.R., and Carter, J.M. (1984). Surface properties determine bioadhesive outcomes: methods and results. </w:t>
      </w:r>
      <w:r w:rsidRPr="004C1458">
        <w:rPr>
          <w:i/>
        </w:rPr>
        <w:t>J. Biomed. Mater. Res.</w:t>
      </w:r>
      <w:r w:rsidRPr="004C1458">
        <w:t xml:space="preserve"> 18(4)</w:t>
      </w:r>
      <w:r w:rsidRPr="004C1458">
        <w:rPr>
          <w:b/>
        </w:rPr>
        <w:t>,</w:t>
      </w:r>
      <w:r w:rsidRPr="004C1458">
        <w:t xml:space="preserve"> 327-355.</w:t>
      </w:r>
    </w:p>
    <w:p w:rsidRPr="004C1458" w:rsidR="004C1458" w:rsidP="004C1458" w:rsidRDefault="004C1458">
      <w:pPr>
        <w:pStyle w:val="EndNoteBibliography"/>
        <w:spacing w:after="0"/>
        <w:ind w:left="720" w:hanging="720"/>
      </w:pPr>
      <w:r w:rsidRPr="004C1458">
        <w:t xml:space="preserve">Bastos, M.C., Ceotto, H., Coelho, M.L., and Nascimento, J.S. (2009). Staphylococcal antimicrobial peptides: relevant properties and potential biotechnological applications. </w:t>
      </w:r>
      <w:r w:rsidRPr="004C1458">
        <w:rPr>
          <w:i/>
        </w:rPr>
        <w:t>Curr Pharm Biotechnol</w:t>
      </w:r>
      <w:r w:rsidRPr="004C1458">
        <w:t xml:space="preserve"> 10(1)</w:t>
      </w:r>
      <w:r w:rsidRPr="004C1458">
        <w:rPr>
          <w:b/>
        </w:rPr>
        <w:t>,</w:t>
      </w:r>
      <w:r w:rsidRPr="004C1458">
        <w:t xml:space="preserve"> 38-61.</w:t>
      </w:r>
    </w:p>
    <w:p w:rsidRPr="004C1458" w:rsidR="004C1458" w:rsidP="004C1458" w:rsidRDefault="004C1458">
      <w:pPr>
        <w:pStyle w:val="EndNoteBibliography"/>
        <w:spacing w:after="0"/>
        <w:ind w:left="720" w:hanging="720"/>
      </w:pPr>
      <w:r w:rsidRPr="004C1458">
        <w:t xml:space="preserve">Bennallack, P.R., Burt, S.R., Heder, M.J., Robison, R.A., and Griffitts, J.S. (2014). Characterization of a novel plasmid-borne thiopeptide gene cluster in Staphylococcus epidermidis strain 115. </w:t>
      </w:r>
      <w:r w:rsidRPr="004C1458">
        <w:rPr>
          <w:i/>
        </w:rPr>
        <w:t>J Bacteriol</w:t>
      </w:r>
      <w:r w:rsidRPr="004C1458">
        <w:t xml:space="preserve"> 196(24)</w:t>
      </w:r>
      <w:r w:rsidRPr="004C1458">
        <w:rPr>
          <w:b/>
        </w:rPr>
        <w:t>,</w:t>
      </w:r>
      <w:r w:rsidRPr="004C1458">
        <w:t xml:space="preserve"> 4344-4350. doi: 10.1128/JB.02243-14.</w:t>
      </w:r>
    </w:p>
    <w:p w:rsidRPr="004C1458" w:rsidR="004C1458" w:rsidP="004C1458" w:rsidRDefault="004C1458">
      <w:pPr>
        <w:pStyle w:val="EndNoteBibliography"/>
        <w:spacing w:after="0"/>
        <w:ind w:left="720" w:hanging="720"/>
      </w:pPr>
      <w:r w:rsidRPr="004C1458">
        <w:t xml:space="preserve">Bi, D., Qiao, L., Bergelson, I., Ek, C.J., Duan, L., Zhang, X., et al. (2015). Staphylococcus epidermidis Bacteremia Induces Brain Injury in Neonatal Mice via Toll-like Receptor 2-Dependent and -Independent Pathways. </w:t>
      </w:r>
      <w:r w:rsidRPr="004C1458">
        <w:rPr>
          <w:i/>
        </w:rPr>
        <w:t>J Infect Dis</w:t>
      </w:r>
      <w:r w:rsidRPr="004C1458">
        <w:t xml:space="preserve"> 212(9)</w:t>
      </w:r>
      <w:r w:rsidRPr="004C1458">
        <w:rPr>
          <w:b/>
        </w:rPr>
        <w:t>,</w:t>
      </w:r>
      <w:r w:rsidRPr="004C1458">
        <w:t xml:space="preserve"> 1480-1490. doi: 10.1093/infdis/jiv231.</w:t>
      </w:r>
    </w:p>
    <w:p w:rsidRPr="004C1458" w:rsidR="004C1458" w:rsidP="004C1458" w:rsidRDefault="004C1458">
      <w:pPr>
        <w:pStyle w:val="EndNoteBibliography"/>
        <w:spacing w:after="0"/>
        <w:ind w:left="720" w:hanging="720"/>
      </w:pPr>
      <w:r w:rsidRPr="004C1458">
        <w:t xml:space="preserve">Bialecka, A., Mak, M., Biedron, R., Bobek, M., Kasprowicz, A., and Marcinkiewicz, J. (2005). Different pro-inflammatory and immunogenic potentials of Propionibacterium acnes and Staphylococcus epidermidis: implications for chronic inflammatory acne. </w:t>
      </w:r>
      <w:r w:rsidRPr="004C1458">
        <w:rPr>
          <w:i/>
        </w:rPr>
        <w:t>Arch Immunol Ther Exp (Warsz)</w:t>
      </w:r>
      <w:r w:rsidRPr="004C1458">
        <w:t xml:space="preserve"> 53(1)</w:t>
      </w:r>
      <w:r w:rsidRPr="004C1458">
        <w:rPr>
          <w:b/>
        </w:rPr>
        <w:t>,</w:t>
      </w:r>
      <w:r w:rsidRPr="004C1458">
        <w:t xml:space="preserve"> 79-85.</w:t>
      </w:r>
    </w:p>
    <w:p w:rsidRPr="004C1458" w:rsidR="004C1458" w:rsidP="004C1458" w:rsidRDefault="004C1458">
      <w:pPr>
        <w:pStyle w:val="EndNoteBibliography"/>
        <w:spacing w:after="0"/>
        <w:ind w:left="720" w:hanging="720"/>
      </w:pPr>
      <w:r w:rsidRPr="004C1458">
        <w:t xml:space="preserve">Bjorkqvist, M., Liljedahl, M., Zimmermann, J., Schollin, J., and Soderquist, B. (2010). Colonization pattern of coagulase-negative staphylococci in preterm neonates and the relation to bacteremia. </w:t>
      </w:r>
      <w:r w:rsidRPr="004C1458">
        <w:rPr>
          <w:i/>
        </w:rPr>
        <w:t>Eur J Clin Microbiol Infect Dis</w:t>
      </w:r>
      <w:r w:rsidRPr="004C1458">
        <w:t xml:space="preserve"> 29(9)</w:t>
      </w:r>
      <w:r w:rsidRPr="004C1458">
        <w:rPr>
          <w:b/>
        </w:rPr>
        <w:t>,</w:t>
      </w:r>
      <w:r w:rsidRPr="004C1458">
        <w:t xml:space="preserve"> 1085-1093. doi: 10.1007/s10096-010-0966-3.</w:t>
      </w:r>
    </w:p>
    <w:p w:rsidRPr="004C1458" w:rsidR="004C1458" w:rsidP="004C1458" w:rsidRDefault="004C1458">
      <w:pPr>
        <w:pStyle w:val="EndNoteBibliography"/>
        <w:spacing w:after="0"/>
        <w:ind w:left="720" w:hanging="720"/>
      </w:pPr>
      <w:r w:rsidRPr="004C1458">
        <w:t xml:space="preserve">Boelens, J.J., van der Poll, T., Dankert, J., and Zaat, S.A. (2000a). Interferon-gamma protects against biomaterial-associated Staphylococcus epidermidis infection in mice. </w:t>
      </w:r>
      <w:r w:rsidRPr="004C1458">
        <w:rPr>
          <w:i/>
        </w:rPr>
        <w:t>J Infect Dis</w:t>
      </w:r>
      <w:r w:rsidRPr="004C1458">
        <w:t xml:space="preserve"> 181(3)</w:t>
      </w:r>
      <w:r w:rsidRPr="004C1458">
        <w:rPr>
          <w:b/>
        </w:rPr>
        <w:t>,</w:t>
      </w:r>
      <w:r w:rsidRPr="004C1458">
        <w:t xml:space="preserve"> 1167-1171. doi: 10.1086/315344.</w:t>
      </w:r>
    </w:p>
    <w:p w:rsidRPr="004C1458" w:rsidR="004C1458" w:rsidP="004C1458" w:rsidRDefault="004C1458">
      <w:pPr>
        <w:pStyle w:val="EndNoteBibliography"/>
        <w:spacing w:after="0"/>
        <w:ind w:left="720" w:hanging="720"/>
      </w:pPr>
      <w:r w:rsidRPr="004C1458">
        <w:t xml:space="preserve">Boelens, J.J., van der Poll, T., Zaat, S.A., Murk, J.L., Weening, J.J., and Dankert, J. (2000b). Interleukin-1 receptor type I gene-deficient mice are less susceptible to Staphylococcus epidermidis biomaterial-associated infection than are wild-type mice. </w:t>
      </w:r>
      <w:r w:rsidRPr="004C1458">
        <w:rPr>
          <w:i/>
        </w:rPr>
        <w:t>Infect Immun</w:t>
      </w:r>
      <w:r w:rsidRPr="004C1458">
        <w:t xml:space="preserve"> 68(12)</w:t>
      </w:r>
      <w:r w:rsidRPr="004C1458">
        <w:rPr>
          <w:b/>
        </w:rPr>
        <w:t>,</w:t>
      </w:r>
      <w:r w:rsidRPr="004C1458">
        <w:t xml:space="preserve"> 6924-6931.</w:t>
      </w:r>
    </w:p>
    <w:p w:rsidRPr="004C1458" w:rsidR="004C1458" w:rsidP="004C1458" w:rsidRDefault="004C1458">
      <w:pPr>
        <w:pStyle w:val="EndNoteBibliography"/>
        <w:spacing w:after="0"/>
        <w:ind w:left="720" w:hanging="720"/>
      </w:pPr>
      <w:r w:rsidRPr="004C1458">
        <w:t xml:space="preserve">Bowden, M.G., Chen, W., Singvall, J., Xu, Y., Peacock, S.J., Valtulina, V., et al. (2005). Identification and preliminary characterization of cell-wall-anchored proteins of Staphylococcus epidermidis. </w:t>
      </w:r>
      <w:r w:rsidRPr="004C1458">
        <w:rPr>
          <w:i/>
        </w:rPr>
        <w:t>Microbiology</w:t>
      </w:r>
      <w:r w:rsidRPr="004C1458">
        <w:t xml:space="preserve"> 151(Pt 5)</w:t>
      </w:r>
      <w:r w:rsidRPr="004C1458">
        <w:rPr>
          <w:b/>
        </w:rPr>
        <w:t>,</w:t>
      </w:r>
      <w:r w:rsidRPr="004C1458">
        <w:t xml:space="preserve"> 1453-1464. doi: 10.1099/mic.0.27534-0.</w:t>
      </w:r>
    </w:p>
    <w:p w:rsidRPr="004C1458" w:rsidR="004C1458" w:rsidP="004C1458" w:rsidRDefault="004C1458">
      <w:pPr>
        <w:pStyle w:val="EndNoteBibliography"/>
        <w:spacing w:after="0"/>
        <w:ind w:left="720" w:hanging="720"/>
      </w:pPr>
      <w:r w:rsidRPr="004C1458">
        <w:t xml:space="preserve">Bowden, M.G., Visai, L., Longshaw, C.M., Holland, K.T., Speziale, P., and Hook, M. (2002). Is the GehD Lipase from </w:t>
      </w:r>
      <w:r w:rsidRPr="004C1458">
        <w:rPr>
          <w:i/>
        </w:rPr>
        <w:t>Staphylococcus epidermidis</w:t>
      </w:r>
      <w:r w:rsidRPr="004C1458">
        <w:t xml:space="preserve"> a Collagen Binding Adhesin? </w:t>
      </w:r>
      <w:r w:rsidRPr="004C1458">
        <w:rPr>
          <w:i/>
        </w:rPr>
        <w:t>J. Biol. Chem.</w:t>
      </w:r>
      <w:r w:rsidRPr="004C1458">
        <w:t xml:space="preserve"> 277(45)</w:t>
      </w:r>
      <w:r w:rsidRPr="004C1458">
        <w:rPr>
          <w:b/>
        </w:rPr>
        <w:t>,</w:t>
      </w:r>
      <w:r w:rsidRPr="004C1458">
        <w:t xml:space="preserve"> 43017-43023. doi: 10.1074/jbc.M207921200.</w:t>
      </w:r>
    </w:p>
    <w:p w:rsidRPr="004C1458" w:rsidR="004C1458" w:rsidP="004C1458" w:rsidRDefault="004C1458">
      <w:pPr>
        <w:pStyle w:val="EndNoteBibliography"/>
        <w:spacing w:after="0"/>
        <w:ind w:left="720" w:hanging="720"/>
      </w:pPr>
      <w:r w:rsidRPr="004C1458">
        <w:t xml:space="preserve">Brancatisano, F.L., Maisetta, G., Di Luca, M., Esin, S., Bottai, D., Bizzarri, R., et al. (2014). Inhibitory effect of the human liver-derived antimicrobial peptide hepcidin 20 on biofilms of polysaccharide intercellular adhesin (PIA)-positive and PIA-negative strains of Staphylococcus epidermidis. </w:t>
      </w:r>
      <w:r w:rsidRPr="004C1458">
        <w:rPr>
          <w:i/>
        </w:rPr>
        <w:t>Biofouling</w:t>
      </w:r>
      <w:r w:rsidRPr="004C1458">
        <w:t xml:space="preserve"> 30(4)</w:t>
      </w:r>
      <w:r w:rsidRPr="004C1458">
        <w:rPr>
          <w:b/>
        </w:rPr>
        <w:t>,</w:t>
      </w:r>
      <w:r w:rsidRPr="004C1458">
        <w:t xml:space="preserve"> 435-446. doi: 10.1080/08927014.2014.888062.</w:t>
      </w:r>
    </w:p>
    <w:p w:rsidRPr="004C1458" w:rsidR="004C1458" w:rsidP="004C1458" w:rsidRDefault="004C1458">
      <w:pPr>
        <w:pStyle w:val="EndNoteBibliography"/>
        <w:spacing w:after="0"/>
        <w:ind w:left="720" w:hanging="720"/>
      </w:pPr>
      <w:r w:rsidRPr="004C1458">
        <w:t xml:space="preserve">Brennan, M.P., Loughman, A., Devocelle, M., Arasu, S., Chubb, A.J., Foster, T.J., et al. (2009). Elucidating the role of Staphylococcus epidermidis serine-aspartate repeat protein G in platelet activation. </w:t>
      </w:r>
      <w:r w:rsidRPr="004C1458">
        <w:rPr>
          <w:i/>
        </w:rPr>
        <w:t>J Thromb Haemost</w:t>
      </w:r>
      <w:r w:rsidRPr="004C1458">
        <w:t xml:space="preserve"> 7(8)</w:t>
      </w:r>
      <w:r w:rsidRPr="004C1458">
        <w:rPr>
          <w:b/>
        </w:rPr>
        <w:t>,</w:t>
      </w:r>
      <w:r w:rsidRPr="004C1458">
        <w:t xml:space="preserve"> 1364-1372. doi: 10.1111/j.1538-7836.2009.03495.x.</w:t>
      </w:r>
    </w:p>
    <w:p w:rsidRPr="004C1458" w:rsidR="004C1458" w:rsidP="004C1458" w:rsidRDefault="004C1458">
      <w:pPr>
        <w:pStyle w:val="EndNoteBibliography"/>
        <w:spacing w:after="0"/>
        <w:ind w:left="720" w:hanging="720"/>
      </w:pPr>
      <w:r w:rsidRPr="004C1458">
        <w:t xml:space="preserve">Brown, A.F., Leech, J.M., Rogers, T.R., and McLoughlin, R.M. (2014). Staphylococcus aureus Colonization: Modulation of Host Immune Response and Impact on Human Vaccine Design. </w:t>
      </w:r>
      <w:r w:rsidRPr="004C1458">
        <w:rPr>
          <w:i/>
        </w:rPr>
        <w:t>Front Immunol</w:t>
      </w:r>
      <w:r w:rsidRPr="004C1458">
        <w:t xml:space="preserve"> 4</w:t>
      </w:r>
      <w:r w:rsidRPr="004C1458">
        <w:rPr>
          <w:b/>
        </w:rPr>
        <w:t>,</w:t>
      </w:r>
      <w:r w:rsidRPr="004C1458">
        <w:t xml:space="preserve"> 507. doi: 10.3389/fimmu.2013.00507.</w:t>
      </w:r>
    </w:p>
    <w:p w:rsidRPr="004C1458" w:rsidR="004C1458" w:rsidP="004C1458" w:rsidRDefault="004C1458">
      <w:pPr>
        <w:pStyle w:val="EndNoteBibliography"/>
        <w:spacing w:after="0"/>
        <w:ind w:left="720" w:hanging="720"/>
      </w:pPr>
      <w:r w:rsidRPr="004C1458">
        <w:t xml:space="preserve">Brown, R.L., and Clarke, T.B. (2017). The regulation of host defences to infection by the microbiota. </w:t>
      </w:r>
      <w:r w:rsidRPr="004C1458">
        <w:rPr>
          <w:i/>
        </w:rPr>
        <w:t>Immunology</w:t>
      </w:r>
      <w:r w:rsidRPr="004C1458">
        <w:t xml:space="preserve"> 150(1)</w:t>
      </w:r>
      <w:r w:rsidRPr="004C1458">
        <w:rPr>
          <w:b/>
        </w:rPr>
        <w:t>,</w:t>
      </w:r>
      <w:r w:rsidRPr="004C1458">
        <w:t xml:space="preserve"> 1-6. doi: 10.1111/imm.12634.</w:t>
      </w:r>
    </w:p>
    <w:p w:rsidRPr="004C1458" w:rsidR="004C1458" w:rsidP="004C1458" w:rsidRDefault="004C1458">
      <w:pPr>
        <w:pStyle w:val="EndNoteBibliography"/>
        <w:spacing w:after="0"/>
        <w:ind w:left="720" w:hanging="720"/>
      </w:pPr>
      <w:r w:rsidRPr="004C1458">
        <w:t xml:space="preserve">Burgey, C., Kern, W.V., Romer, W., and Rieg, S. (2016). Differential induction of innate defense antimicrobial peptides in primary nasal epithelial cells upon stimulation with inflammatory cytokines, Th17 cytokines or bacterial conditioned medium from Staphylococcus aureus isolates. </w:t>
      </w:r>
      <w:r w:rsidRPr="004C1458">
        <w:rPr>
          <w:i/>
        </w:rPr>
        <w:t>Microb Pathog</w:t>
      </w:r>
      <w:r w:rsidRPr="004C1458">
        <w:t xml:space="preserve"> 90</w:t>
      </w:r>
      <w:r w:rsidRPr="004C1458">
        <w:rPr>
          <w:b/>
        </w:rPr>
        <w:t>,</w:t>
      </w:r>
      <w:r w:rsidRPr="004C1458">
        <w:t xml:space="preserve"> 69-77. doi: 10.1016/j.micpath.2015.11.023.</w:t>
      </w:r>
    </w:p>
    <w:p w:rsidRPr="004C1458" w:rsidR="004C1458" w:rsidP="004C1458" w:rsidRDefault="004C1458">
      <w:pPr>
        <w:pStyle w:val="EndNoteBibliography"/>
        <w:spacing w:after="0"/>
        <w:ind w:left="720" w:hanging="720"/>
      </w:pPr>
      <w:r w:rsidRPr="004C1458">
        <w:t xml:space="preserve">Campoccia, D., Testoni, F., Ravaioli, S., Cangini, I., Maso, A., Speziale, P., et al. (2015). Orthopedic implant-infections. Incompetence of Staphylococcus epidermidis, Staphylococcus lugdunensis and Enterococcus faecalis to invade osteoblasts. </w:t>
      </w:r>
      <w:r w:rsidRPr="004C1458">
        <w:rPr>
          <w:i/>
        </w:rPr>
        <w:t>J Biomed Mater Res A</w:t>
      </w:r>
      <w:r w:rsidRPr="004C1458">
        <w:t>. doi: 10.1002/jbm.a.35564.</w:t>
      </w:r>
    </w:p>
    <w:p w:rsidRPr="004C1458" w:rsidR="004C1458" w:rsidP="004C1458" w:rsidRDefault="004C1458">
      <w:pPr>
        <w:pStyle w:val="EndNoteBibliography"/>
        <w:spacing w:after="0"/>
        <w:ind w:left="720" w:hanging="720"/>
      </w:pPr>
      <w:r w:rsidRPr="004C1458">
        <w:t xml:space="preserve">Carvalhais, V., Amado, F., Cerveira, F., Ferreira, R., Vilanova, M., Cerca, N., et al. (2015). Immunoreactive pattern of Staphylococcus epidermidis biofilm against human whole saliva. </w:t>
      </w:r>
      <w:r w:rsidRPr="004C1458">
        <w:rPr>
          <w:i/>
        </w:rPr>
        <w:t>Electrophoresis</w:t>
      </w:r>
      <w:r w:rsidRPr="004C1458">
        <w:t xml:space="preserve"> 36(9-10)</w:t>
      </w:r>
      <w:r w:rsidRPr="004C1458">
        <w:rPr>
          <w:b/>
        </w:rPr>
        <w:t>,</w:t>
      </w:r>
      <w:r w:rsidRPr="004C1458">
        <w:t xml:space="preserve"> 1228-1233. doi: 10.1002/elps.201500043.</w:t>
      </w:r>
    </w:p>
    <w:p w:rsidRPr="004C1458" w:rsidR="004C1458" w:rsidP="004C1458" w:rsidRDefault="004C1458">
      <w:pPr>
        <w:pStyle w:val="EndNoteBibliography"/>
        <w:spacing w:after="0"/>
        <w:ind w:left="720" w:hanging="720"/>
      </w:pPr>
      <w:r w:rsidRPr="004C1458">
        <w:t xml:space="preserve">Cerca, F., Andrade, F., Franca, A., Andrade, E.B., Ribeiro, A., Almeida, A.A., et al. (2011). Staphylococcus epidermidis biofilms with higher proportions of dormant bacteria induce a lower activation of murine macrophages. </w:t>
      </w:r>
      <w:r w:rsidRPr="004C1458">
        <w:rPr>
          <w:i/>
        </w:rPr>
        <w:t>J Med Microbiol</w:t>
      </w:r>
      <w:r w:rsidRPr="004C1458">
        <w:t xml:space="preserve"> 60(Pt 12)</w:t>
      </w:r>
      <w:r w:rsidRPr="004C1458">
        <w:rPr>
          <w:b/>
        </w:rPr>
        <w:t>,</w:t>
      </w:r>
      <w:r w:rsidRPr="004C1458">
        <w:t xml:space="preserve"> 1717-1724. doi: 10.1099/jmm.0.031922-0.</w:t>
      </w:r>
    </w:p>
    <w:p w:rsidRPr="004C1458" w:rsidR="004C1458" w:rsidP="004C1458" w:rsidRDefault="004C1458">
      <w:pPr>
        <w:pStyle w:val="EndNoteBibliography"/>
        <w:spacing w:after="0"/>
        <w:ind w:left="720" w:hanging="720"/>
      </w:pPr>
      <w:r w:rsidRPr="004C1458">
        <w:t xml:space="preserve">Cerca, N., Jefferson, K.K., Oliveira, R., Pier, G.B., and Azeredo, J. (2006). Comparative antibody-mediated phagocytosis of Staphylococcus epidermidis cells grown in a biofilm or in the planktonic state. </w:t>
      </w:r>
      <w:r w:rsidRPr="004C1458">
        <w:rPr>
          <w:i/>
        </w:rPr>
        <w:t>Infect Immun</w:t>
      </w:r>
      <w:r w:rsidRPr="004C1458">
        <w:t xml:space="preserve"> 74(8)</w:t>
      </w:r>
      <w:r w:rsidRPr="004C1458">
        <w:rPr>
          <w:b/>
        </w:rPr>
        <w:t>,</w:t>
      </w:r>
      <w:r w:rsidRPr="004C1458">
        <w:t xml:space="preserve"> 4849-4855. doi: 10.1128/IAI.00230-06.</w:t>
      </w:r>
    </w:p>
    <w:p w:rsidRPr="004C1458" w:rsidR="004C1458" w:rsidP="004C1458" w:rsidRDefault="004C1458">
      <w:pPr>
        <w:pStyle w:val="EndNoteBibliography"/>
        <w:spacing w:after="0"/>
        <w:ind w:left="720" w:hanging="720"/>
      </w:pPr>
      <w:r w:rsidRPr="004C1458">
        <w:t xml:space="preserve">Chambers, H.F., Hartman, B.J., and Tomasz, A. (1985). Increased amounts of a novel penicillin-binding protein in a strain of methicillin-resistant Staphylococcus aureus exposed to nafcillin. </w:t>
      </w:r>
      <w:r w:rsidRPr="004C1458">
        <w:rPr>
          <w:i/>
        </w:rPr>
        <w:t>J Clin Invest</w:t>
      </w:r>
      <w:r w:rsidRPr="004C1458">
        <w:t xml:space="preserve"> 76(1)</w:t>
      </w:r>
      <w:r w:rsidRPr="004C1458">
        <w:rPr>
          <w:b/>
        </w:rPr>
        <w:t>,</w:t>
      </w:r>
      <w:r w:rsidRPr="004C1458">
        <w:t xml:space="preserve"> 325-331. doi: 10.1172/JCI111965.</w:t>
      </w:r>
    </w:p>
    <w:p w:rsidRPr="004C1458" w:rsidR="004C1458" w:rsidP="004C1458" w:rsidRDefault="004C1458">
      <w:pPr>
        <w:pStyle w:val="EndNoteBibliography"/>
        <w:spacing w:after="0"/>
        <w:ind w:left="720" w:hanging="720"/>
      </w:pPr>
      <w:r w:rsidRPr="004C1458">
        <w:t xml:space="preserve">Cherifi, S., Byl, B., Deplano, A., Nonhoff, C., Denis, O., and Hallin, M. (2013). Comparative epidemiology of Staphylococcus epidermidis isolates from patients with catheter-related bacteremia and from healthy volunteers. </w:t>
      </w:r>
      <w:r w:rsidRPr="004C1458">
        <w:rPr>
          <w:i/>
        </w:rPr>
        <w:t>J Clin Microbiol</w:t>
      </w:r>
      <w:r w:rsidRPr="004C1458">
        <w:t xml:space="preserve"> 51(5)</w:t>
      </w:r>
      <w:r w:rsidRPr="004C1458">
        <w:rPr>
          <w:b/>
        </w:rPr>
        <w:t>,</w:t>
      </w:r>
      <w:r w:rsidRPr="004C1458">
        <w:t xml:space="preserve"> 1541-1547. doi: 10.1128/JCM.03378-12.</w:t>
      </w:r>
    </w:p>
    <w:p w:rsidRPr="004C1458" w:rsidR="004C1458" w:rsidP="004C1458" w:rsidRDefault="004C1458">
      <w:pPr>
        <w:pStyle w:val="EndNoteBibliography"/>
        <w:spacing w:after="0"/>
        <w:ind w:left="720" w:hanging="720"/>
      </w:pPr>
      <w:r w:rsidRPr="004C1458">
        <w:t xml:space="preserve">Cheung, G.Y., Rigby, K., Wang, R., Queck, S.Y., Braughton, K.R., Whitney, A.R., et al. (2010). Staphylococcus epidermidis strategies to avoid killing by human neutrophils. </w:t>
      </w:r>
      <w:r w:rsidRPr="004C1458">
        <w:rPr>
          <w:i/>
        </w:rPr>
        <w:t>PLoS Pathog</w:t>
      </w:r>
      <w:r w:rsidRPr="004C1458">
        <w:t xml:space="preserve"> 6(10)</w:t>
      </w:r>
      <w:r w:rsidRPr="004C1458">
        <w:rPr>
          <w:b/>
        </w:rPr>
        <w:t>,</w:t>
      </w:r>
      <w:r w:rsidRPr="004C1458">
        <w:t xml:space="preserve"> e1001133. doi: 10.1371/journal.ppat.1001133.</w:t>
      </w:r>
    </w:p>
    <w:p w:rsidRPr="004C1458" w:rsidR="004C1458" w:rsidP="004C1458" w:rsidRDefault="004C1458">
      <w:pPr>
        <w:pStyle w:val="EndNoteBibliography"/>
        <w:ind w:left="720" w:hanging="720"/>
      </w:pPr>
      <w:r w:rsidRPr="004C1458">
        <w:t xml:space="preserve">Chokr, A., Leterme, D., Watier, D., and Jabbouri, S. (2007). Neither the presence of ica locus, nor in vitro-biofilm formation ability is a crucial parameter for some Staphylococcus epidermidis strains to maintain an infection in a guinea pig tissue cage model. </w:t>
      </w:r>
      <w:r w:rsidRPr="004C1458">
        <w:rPr>
          <w:i/>
        </w:rPr>
        <w:t>Microb Pathog</w:t>
      </w:r>
      <w:r w:rsidRPr="004C1458">
        <w:t xml:space="preserve"> 42(2-3)</w:t>
      </w:r>
      <w:r w:rsidRPr="004C1458">
        <w:rPr>
          <w:b/>
        </w:rPr>
        <w:t>,</w:t>
      </w:r>
      <w:r w:rsidRPr="004C1458">
        <w:t xml:space="preserve"> 94-97. doi: S0882-4010(06)00123-9 [pii]</w:t>
      </w:r>
    </w:p>
    <w:p w:rsidRPr="004C1458" w:rsidR="004C1458" w:rsidP="004C1458" w:rsidRDefault="004C1458">
      <w:pPr>
        <w:pStyle w:val="EndNoteBibliography"/>
        <w:spacing w:after="0"/>
        <w:ind w:left="720" w:hanging="720"/>
      </w:pPr>
      <w:r w:rsidRPr="004C1458">
        <w:t>10.1016/j.micpath.2006.09.001.</w:t>
      </w:r>
    </w:p>
    <w:p w:rsidRPr="004C1458" w:rsidR="004C1458" w:rsidP="004C1458" w:rsidRDefault="004C1458">
      <w:pPr>
        <w:pStyle w:val="EndNoteBibliography"/>
        <w:spacing w:after="0"/>
        <w:ind w:left="720" w:hanging="720"/>
      </w:pPr>
      <w:r w:rsidRPr="004C1458">
        <w:t xml:space="preserve">Christensen, G.J., Scholz, C.F., Enghild, J., Rohde, H., Kilian, M., Thurmer, A., et al. (2016). Antagonism between Staphylococcus epidermidis and Propionibacterium acnes and its genomic basis. </w:t>
      </w:r>
      <w:r w:rsidRPr="004C1458">
        <w:rPr>
          <w:i/>
        </w:rPr>
        <w:t>BMC Genomics</w:t>
      </w:r>
      <w:r w:rsidRPr="004C1458">
        <w:t xml:space="preserve"> 17</w:t>
      </w:r>
      <w:r w:rsidRPr="004C1458">
        <w:rPr>
          <w:b/>
        </w:rPr>
        <w:t>,</w:t>
      </w:r>
      <w:r w:rsidRPr="004C1458">
        <w:t xml:space="preserve"> 152. doi: 10.1186/s12864-016-2489-5.</w:t>
      </w:r>
    </w:p>
    <w:p w:rsidRPr="004C1458" w:rsidR="004C1458" w:rsidP="004C1458" w:rsidRDefault="004C1458">
      <w:pPr>
        <w:pStyle w:val="EndNoteBibliography"/>
        <w:spacing w:after="0"/>
        <w:ind w:left="720" w:hanging="720"/>
      </w:pPr>
      <w:r w:rsidRPr="004C1458">
        <w:t xml:space="preserve">Christner, M., Franke, G., C. , Schommer, N., N. , Wend, t., Wegert, K., Pehle, P., et al. (2010). The giant extracellular matrix-binding protein of </w:t>
      </w:r>
      <w:r w:rsidRPr="004C1458">
        <w:rPr>
          <w:i/>
        </w:rPr>
        <w:t xml:space="preserve">Staphylococcus epidermidis </w:t>
      </w:r>
      <w:r w:rsidRPr="004C1458">
        <w:t xml:space="preserve">mediates biofilm accumulation and attachment to fibronectin. </w:t>
      </w:r>
      <w:r w:rsidRPr="004C1458">
        <w:rPr>
          <w:i/>
        </w:rPr>
        <w:t>Mol. Microbiol.</w:t>
      </w:r>
      <w:r w:rsidRPr="004C1458">
        <w:t xml:space="preserve"> 75(1)</w:t>
      </w:r>
      <w:r w:rsidRPr="004C1458">
        <w:rPr>
          <w:b/>
        </w:rPr>
        <w:t>,</w:t>
      </w:r>
      <w:r w:rsidRPr="004C1458">
        <w:t xml:space="preserve"> 187-207.</w:t>
      </w:r>
    </w:p>
    <w:p w:rsidRPr="004C1458" w:rsidR="004C1458" w:rsidP="004C1458" w:rsidRDefault="004C1458">
      <w:pPr>
        <w:pStyle w:val="EndNoteBibliography"/>
        <w:spacing w:after="0"/>
        <w:ind w:left="720" w:hanging="720"/>
      </w:pPr>
      <w:r w:rsidRPr="004C1458">
        <w:t xml:space="preserve">Christner, M., Heinze, C., Busch, M., Franke, G., Hentschke, M., Bayard Duhring, S., et al. (2012). sarA negatively regulates Staphylococcus epidermidis biofilm formation by modulating expression of 1 MDa extracellular matrix binding protein and autolysis-dependent release of eDNA. </w:t>
      </w:r>
      <w:r w:rsidRPr="004C1458">
        <w:rPr>
          <w:i/>
        </w:rPr>
        <w:t>Mol Microbiol</w:t>
      </w:r>
      <w:r w:rsidRPr="004C1458">
        <w:t xml:space="preserve"> 86(2)</w:t>
      </w:r>
      <w:r w:rsidRPr="004C1458">
        <w:rPr>
          <w:b/>
        </w:rPr>
        <w:t>,</w:t>
      </w:r>
      <w:r w:rsidRPr="004C1458">
        <w:t xml:space="preserve"> 394-410. doi: 10.1111/j.1365-2958.2012.08203.x.</w:t>
      </w:r>
    </w:p>
    <w:p w:rsidRPr="004C1458" w:rsidR="004C1458" w:rsidP="004C1458" w:rsidRDefault="004C1458">
      <w:pPr>
        <w:pStyle w:val="EndNoteBibliography"/>
        <w:spacing w:after="0"/>
        <w:ind w:left="720" w:hanging="720"/>
      </w:pPr>
      <w:r w:rsidRPr="004C1458">
        <w:t xml:space="preserve">Chugh, T.D., Burns, G.J., Shuhaiber, H.J., and Bahr, G.M. (1990). Adherence of Staphylococcus epidermidis to fibrin-platelet clots in vitro mediated by lipoteichoic acid. </w:t>
      </w:r>
      <w:r w:rsidRPr="004C1458">
        <w:rPr>
          <w:i/>
        </w:rPr>
        <w:t>Infect Immun</w:t>
      </w:r>
      <w:r w:rsidRPr="004C1458">
        <w:t xml:space="preserve"> 58(2)</w:t>
      </w:r>
      <w:r w:rsidRPr="004C1458">
        <w:rPr>
          <w:b/>
        </w:rPr>
        <w:t>,</w:t>
      </w:r>
      <w:r w:rsidRPr="004C1458">
        <w:t xml:space="preserve"> 315-319.</w:t>
      </w:r>
    </w:p>
    <w:p w:rsidRPr="004C1458" w:rsidR="004C1458" w:rsidP="004C1458" w:rsidRDefault="004C1458">
      <w:pPr>
        <w:pStyle w:val="EndNoteBibliography"/>
        <w:spacing w:after="0"/>
        <w:ind w:left="720" w:hanging="720"/>
      </w:pPr>
      <w:r w:rsidRPr="004C1458">
        <w:t xml:space="preserve">Claro, T., Kavanagh, N., Foster, T.J., O'Brien, F.J., and Kerrigan, S.W. (2015). Staphylococcus epidermidis serine--aspartate repeat protein G (SdrG) binds to osteoblast integrin alpha V beta 3. </w:t>
      </w:r>
      <w:r w:rsidRPr="004C1458">
        <w:rPr>
          <w:i/>
        </w:rPr>
        <w:t>Microbes Infect</w:t>
      </w:r>
      <w:r w:rsidRPr="004C1458">
        <w:t xml:space="preserve"> 17(6)</w:t>
      </w:r>
      <w:r w:rsidRPr="004C1458">
        <w:rPr>
          <w:b/>
        </w:rPr>
        <w:t>,</w:t>
      </w:r>
      <w:r w:rsidRPr="004C1458">
        <w:t xml:space="preserve"> 395-401. doi: 10.1016/j.micinf.2015.02.003.</w:t>
      </w:r>
    </w:p>
    <w:p w:rsidRPr="004C1458" w:rsidR="004C1458" w:rsidP="004C1458" w:rsidRDefault="004C1458">
      <w:pPr>
        <w:pStyle w:val="EndNoteBibliography"/>
        <w:spacing w:after="0"/>
        <w:ind w:left="720" w:hanging="720"/>
      </w:pPr>
      <w:r w:rsidRPr="004C1458">
        <w:t xml:space="preserve">Claro, T., Widaa, A., McDonnell, C., Foster, T.J., O'Brien, F.J., and Kerrigan, S.W. (2013). Staphylococcus aureus protein A binding to osteoblast tumour necrosis factor receptor 1 results in activation of nuclear factor kappa B and release of interleukin-6 in bone infection. </w:t>
      </w:r>
      <w:r w:rsidRPr="004C1458">
        <w:rPr>
          <w:i/>
        </w:rPr>
        <w:t>Microbiology</w:t>
      </w:r>
      <w:r w:rsidRPr="004C1458">
        <w:t xml:space="preserve"> 159(Pt 1)</w:t>
      </w:r>
      <w:r w:rsidRPr="004C1458">
        <w:rPr>
          <w:b/>
        </w:rPr>
        <w:t>,</w:t>
      </w:r>
      <w:r w:rsidRPr="004C1458">
        <w:t xml:space="preserve"> 147-154. doi: 10.1099/mic.0.063016-0.</w:t>
      </w:r>
    </w:p>
    <w:p w:rsidRPr="004C1458" w:rsidR="004C1458" w:rsidP="004C1458" w:rsidRDefault="004C1458">
      <w:pPr>
        <w:pStyle w:val="EndNoteBibliography"/>
        <w:spacing w:after="0"/>
        <w:ind w:left="720" w:hanging="720"/>
      </w:pPr>
      <w:r w:rsidRPr="004C1458">
        <w:t xml:space="preserve">Claro, T., Widaa, A., O'Seaghdha, M., Miajlovic, H., Foster, T.J., O'Brien, F.J., et al. (2011). Staphylococcus aureus protein A binds to osteoblasts and triggers signals that weaken bone in osteomyelitis. </w:t>
      </w:r>
      <w:r w:rsidRPr="004C1458">
        <w:rPr>
          <w:i/>
        </w:rPr>
        <w:t>PLoS One</w:t>
      </w:r>
      <w:r w:rsidRPr="004C1458">
        <w:t xml:space="preserve"> 6(4)</w:t>
      </w:r>
      <w:r w:rsidRPr="004C1458">
        <w:rPr>
          <w:b/>
        </w:rPr>
        <w:t>,</w:t>
      </w:r>
      <w:r w:rsidRPr="004C1458">
        <w:t xml:space="preserve"> e18748. doi: 10.1371/journal.pone.0018748.</w:t>
      </w:r>
    </w:p>
    <w:p w:rsidRPr="004C1458" w:rsidR="004C1458" w:rsidP="004C1458" w:rsidRDefault="004C1458">
      <w:pPr>
        <w:pStyle w:val="EndNoteBibliography"/>
        <w:spacing w:after="0"/>
        <w:ind w:left="720" w:hanging="720"/>
      </w:pPr>
      <w:r w:rsidRPr="004C1458">
        <w:t xml:space="preserve">Coates, R., Moran, J., and Horsburgh, M.J. (2014). Staphylococci: colonizers and pathogens of human skin. </w:t>
      </w:r>
      <w:r w:rsidRPr="004C1458">
        <w:rPr>
          <w:i/>
        </w:rPr>
        <w:t>Future Microbiol</w:t>
      </w:r>
      <w:r w:rsidRPr="004C1458">
        <w:t xml:space="preserve"> 9(1)</w:t>
      </w:r>
      <w:r w:rsidRPr="004C1458">
        <w:rPr>
          <w:b/>
        </w:rPr>
        <w:t>,</w:t>
      </w:r>
      <w:r w:rsidRPr="004C1458">
        <w:t xml:space="preserve"> 75-91. doi: 10.2217/fmb.13.145.</w:t>
      </w:r>
    </w:p>
    <w:p w:rsidRPr="004C1458" w:rsidR="004C1458" w:rsidP="004C1458" w:rsidRDefault="004C1458">
      <w:pPr>
        <w:pStyle w:val="EndNoteBibliography"/>
        <w:spacing w:after="0"/>
        <w:ind w:left="720" w:hanging="720"/>
      </w:pPr>
      <w:r w:rsidRPr="004C1458">
        <w:t xml:space="preserve">Cogen, A.L., Yamasaki, K., Muto, J., Sanchez, K.M., Crotty Alexander, L., Tanios, J., et al. (2010a). Staphylococcus epidermidis antimicrobial delta-toxin (phenol-soluble modulin-gamma) cooperates with host antimicrobial peptides to kill group A Streptococcus. </w:t>
      </w:r>
      <w:r w:rsidRPr="004C1458">
        <w:rPr>
          <w:i/>
        </w:rPr>
        <w:t>PLoS One</w:t>
      </w:r>
      <w:r w:rsidRPr="004C1458">
        <w:t xml:space="preserve"> 5(1)</w:t>
      </w:r>
      <w:r w:rsidRPr="004C1458">
        <w:rPr>
          <w:b/>
        </w:rPr>
        <w:t>,</w:t>
      </w:r>
      <w:r w:rsidRPr="004C1458">
        <w:t xml:space="preserve"> e8557. doi: 10.1371/journal.pone.0008557.</w:t>
      </w:r>
    </w:p>
    <w:p w:rsidRPr="004C1458" w:rsidR="004C1458" w:rsidP="004C1458" w:rsidRDefault="004C1458">
      <w:pPr>
        <w:pStyle w:val="EndNoteBibliography"/>
        <w:spacing w:after="0"/>
        <w:ind w:left="720" w:hanging="720"/>
      </w:pPr>
      <w:r w:rsidRPr="004C1458">
        <w:t xml:space="preserve">Cogen, A.L., Yamasaki, K., Sanchez, K.M., Dorschner, R.A., Lai, Y., MacLeod, D.T., et al. (2010b). Selective antimicrobial action is provided by phenol-soluble modulins derived from Staphylococcus epidermidis, a normal resident of the skin. </w:t>
      </w:r>
      <w:r w:rsidRPr="004C1458">
        <w:rPr>
          <w:i/>
        </w:rPr>
        <w:t>J Invest Dermatol</w:t>
      </w:r>
      <w:r w:rsidRPr="004C1458">
        <w:t xml:space="preserve"> 130(1)</w:t>
      </w:r>
      <w:r w:rsidRPr="004C1458">
        <w:rPr>
          <w:b/>
        </w:rPr>
        <w:t>,</w:t>
      </w:r>
      <w:r w:rsidRPr="004C1458">
        <w:t xml:space="preserve"> 192-200. doi: 10.1038/jid.2009.243.</w:t>
      </w:r>
    </w:p>
    <w:p w:rsidRPr="004C1458" w:rsidR="004C1458" w:rsidP="004C1458" w:rsidRDefault="004C1458">
      <w:pPr>
        <w:pStyle w:val="EndNoteBibliography"/>
        <w:spacing w:after="0"/>
        <w:ind w:left="720" w:hanging="720"/>
      </w:pPr>
      <w:r w:rsidRPr="004C1458">
        <w:t xml:space="preserve">Cole, L.E., Zhang, J., Kesselly, A., Anosova, N.G., Lam, H., Kleanthous, H., et al. (2016). Limitations of Murine Models for Assessment of Antibody-Mediated Therapies or Vaccine Candidates against Staphylococcus epidermidis Bloodstream Infection. </w:t>
      </w:r>
      <w:r w:rsidRPr="004C1458">
        <w:rPr>
          <w:i/>
        </w:rPr>
        <w:t>Infect Immun</w:t>
      </w:r>
      <w:r w:rsidRPr="004C1458">
        <w:t xml:space="preserve"> 84(4)</w:t>
      </w:r>
      <w:r w:rsidRPr="004C1458">
        <w:rPr>
          <w:b/>
        </w:rPr>
        <w:t>,</w:t>
      </w:r>
      <w:r w:rsidRPr="004C1458">
        <w:t xml:space="preserve"> 1143-1149. doi: 10.1128/IAI.01472-15.</w:t>
      </w:r>
    </w:p>
    <w:p w:rsidRPr="004C1458" w:rsidR="004C1458" w:rsidP="004C1458" w:rsidRDefault="004C1458">
      <w:pPr>
        <w:pStyle w:val="EndNoteBibliography"/>
        <w:spacing w:after="0"/>
        <w:ind w:left="720" w:hanging="720"/>
      </w:pPr>
      <w:r w:rsidRPr="004C1458">
        <w:t xml:space="preserve">Collado, M.C., Rautava, S., Aakko, J., Isolauri, E., and Salminen, S. (2016). Human gut colonisation may be initiated in utero by distinct microbial communities in the placenta and amniotic fluid. </w:t>
      </w:r>
      <w:r w:rsidRPr="004C1458">
        <w:rPr>
          <w:i/>
        </w:rPr>
        <w:t>Sci Rep</w:t>
      </w:r>
      <w:r w:rsidRPr="004C1458">
        <w:t xml:space="preserve"> 6</w:t>
      </w:r>
      <w:r w:rsidRPr="004C1458">
        <w:rPr>
          <w:b/>
        </w:rPr>
        <w:t>,</w:t>
      </w:r>
      <w:r w:rsidRPr="004C1458">
        <w:t xml:space="preserve"> 23129. doi: 10.1038/srep23129.</w:t>
      </w:r>
    </w:p>
    <w:p w:rsidRPr="004C1458" w:rsidR="004C1458" w:rsidP="004C1458" w:rsidRDefault="004C1458">
      <w:pPr>
        <w:pStyle w:val="EndNoteBibliography"/>
        <w:spacing w:after="0"/>
        <w:ind w:left="720" w:hanging="720"/>
      </w:pPr>
      <w:r w:rsidRPr="004C1458">
        <w:t xml:space="preserve">Costerton, J.W., Lewandowski, Z., Caldwell, D.E., Korber, D.R., and Lappin-Scott, H.M. (1995). Microbial biofilms. </w:t>
      </w:r>
      <w:r w:rsidRPr="004C1458">
        <w:rPr>
          <w:i/>
        </w:rPr>
        <w:t>Annu Rev Microbiol</w:t>
      </w:r>
      <w:r w:rsidRPr="004C1458">
        <w:t xml:space="preserve"> 49</w:t>
      </w:r>
      <w:r w:rsidRPr="004C1458">
        <w:rPr>
          <w:b/>
        </w:rPr>
        <w:t>,</w:t>
      </w:r>
      <w:r w:rsidRPr="004C1458">
        <w:t xml:space="preserve"> 711-745.</w:t>
      </w:r>
    </w:p>
    <w:p w:rsidRPr="004C1458" w:rsidR="004C1458" w:rsidP="004C1458" w:rsidRDefault="004C1458">
      <w:pPr>
        <w:pStyle w:val="EndNoteBibliography"/>
        <w:spacing w:after="0"/>
        <w:ind w:left="720" w:hanging="720"/>
      </w:pPr>
      <w:r w:rsidRPr="004C1458">
        <w:t xml:space="preserve">Costerton, J.W., Post, J.C., Ehrlich, G.D., Hu, F.Z., Kreft, R., Nistico, L., et al. (2011). New methods for the detection of orthopedic and other biofilm infections. </w:t>
      </w:r>
      <w:r w:rsidRPr="004C1458">
        <w:rPr>
          <w:i/>
        </w:rPr>
        <w:t>Fems Immunology and Medical Microbiology</w:t>
      </w:r>
      <w:r w:rsidRPr="004C1458">
        <w:t xml:space="preserve"> 61(2)</w:t>
      </w:r>
      <w:r w:rsidRPr="004C1458">
        <w:rPr>
          <w:b/>
        </w:rPr>
        <w:t>,</w:t>
      </w:r>
      <w:r w:rsidRPr="004C1458">
        <w:t xml:space="preserve"> 133-140. doi: 10.1111/j.1574-695X.2010.00766.x.</w:t>
      </w:r>
    </w:p>
    <w:p w:rsidRPr="004C1458" w:rsidR="004C1458" w:rsidP="004C1458" w:rsidRDefault="004C1458">
      <w:pPr>
        <w:pStyle w:val="EndNoteBibliography"/>
        <w:spacing w:after="0"/>
        <w:ind w:left="720" w:hanging="720"/>
      </w:pPr>
      <w:r w:rsidRPr="004C1458">
        <w:t xml:space="preserve">Dapunt, U., Gaida, M.M., Meyle, E., Prior, B., and Hansch, G.M. (2016a). Activation of phagocytic cells by Staphylococcus epidermidis biofilms: effects of extracellular matrix proteins and the bacterial stress protein GroEL on netosis and MRP-14 release. </w:t>
      </w:r>
      <w:r w:rsidRPr="004C1458">
        <w:rPr>
          <w:i/>
        </w:rPr>
        <w:t>Pathog Dis</w:t>
      </w:r>
      <w:r w:rsidRPr="004C1458">
        <w:t xml:space="preserve"> 74(5). doi: 10.1093/femspd/ftw035.</w:t>
      </w:r>
    </w:p>
    <w:p w:rsidRPr="004C1458" w:rsidR="004C1458" w:rsidP="004C1458" w:rsidRDefault="004C1458">
      <w:pPr>
        <w:pStyle w:val="EndNoteBibliography"/>
        <w:spacing w:after="0"/>
        <w:ind w:left="720" w:hanging="720"/>
      </w:pPr>
      <w:r w:rsidRPr="004C1458">
        <w:t xml:space="preserve">Dapunt, U., Giese, T., Stegmaier, S., Moghaddam, A., and Hansch, G.M. (2016b). The osteoblast as an inflammatory cell: production of cytokines in response to bacteria and components of bacterial biofilms. </w:t>
      </w:r>
      <w:r w:rsidRPr="004C1458">
        <w:rPr>
          <w:i/>
        </w:rPr>
        <w:t>BMC Musculoskelet Disord</w:t>
      </w:r>
      <w:r w:rsidRPr="004C1458">
        <w:t xml:space="preserve"> 17(1)</w:t>
      </w:r>
      <w:r w:rsidRPr="004C1458">
        <w:rPr>
          <w:b/>
        </w:rPr>
        <w:t>,</w:t>
      </w:r>
      <w:r w:rsidRPr="004C1458">
        <w:t xml:space="preserve"> 243. doi: 10.1186/s12891-016-1091-y.</w:t>
      </w:r>
    </w:p>
    <w:p w:rsidRPr="004C1458" w:rsidR="004C1458" w:rsidP="004C1458" w:rsidRDefault="004C1458">
      <w:pPr>
        <w:pStyle w:val="EndNoteBibliography"/>
        <w:spacing w:after="0"/>
        <w:ind w:left="720" w:hanging="720"/>
      </w:pPr>
      <w:r w:rsidRPr="004C1458">
        <w:t xml:space="preserve">Dapunt, U., Spranger, O., Gantz, S., Burckhardt, I., Zimmermann, S., Schmidmaier, G., et al. (2015). Are atrophic long-bone nonunions associated with low-grade infections? </w:t>
      </w:r>
      <w:r w:rsidRPr="004C1458">
        <w:rPr>
          <w:i/>
        </w:rPr>
        <w:t>Ther Clin Risk Manag</w:t>
      </w:r>
      <w:r w:rsidRPr="004C1458">
        <w:t xml:space="preserve"> 11</w:t>
      </w:r>
      <w:r w:rsidRPr="004C1458">
        <w:rPr>
          <w:b/>
        </w:rPr>
        <w:t>,</w:t>
      </w:r>
      <w:r w:rsidRPr="004C1458">
        <w:t xml:space="preserve"> 1843-1852. doi: 10.2147/TCRM.S91532.</w:t>
      </w:r>
    </w:p>
    <w:p w:rsidRPr="004C1458" w:rsidR="004C1458" w:rsidP="004C1458" w:rsidRDefault="004C1458">
      <w:pPr>
        <w:pStyle w:val="EndNoteBibliography"/>
        <w:spacing w:after="0"/>
        <w:ind w:left="720" w:hanging="720"/>
      </w:pPr>
      <w:r w:rsidRPr="004C1458">
        <w:t xml:space="preserve">Darouiche, R.O. (2004). Treatment of infections associated with surgical implants. </w:t>
      </w:r>
      <w:r w:rsidRPr="004C1458">
        <w:rPr>
          <w:i/>
        </w:rPr>
        <w:t>N Engl J Med</w:t>
      </w:r>
      <w:r w:rsidRPr="004C1458">
        <w:t xml:space="preserve"> 350(14)</w:t>
      </w:r>
      <w:r w:rsidRPr="004C1458">
        <w:rPr>
          <w:b/>
        </w:rPr>
        <w:t>,</w:t>
      </w:r>
      <w:r w:rsidRPr="004C1458">
        <w:t xml:space="preserve"> 1422-1429. doi: 10.1056/NEJMra035415.</w:t>
      </w:r>
    </w:p>
    <w:p w:rsidRPr="004C1458" w:rsidR="004C1458" w:rsidP="004C1458" w:rsidRDefault="004C1458">
      <w:pPr>
        <w:pStyle w:val="EndNoteBibliography"/>
        <w:spacing w:after="0"/>
        <w:ind w:left="720" w:hanging="720"/>
      </w:pPr>
      <w:r w:rsidRPr="004C1458">
        <w:t xml:space="preserve">Del Pozo, J.L., Rouse, M.S., Euba, G., Kang, C.I., Mandrekar, J.N., Steckelberg, J.M., et al. (2009). The electricidal effect is active in an experimental model of Staphylococcus epidermidis chronic foreign body osteomyelitis. </w:t>
      </w:r>
      <w:r w:rsidRPr="004C1458">
        <w:rPr>
          <w:i/>
        </w:rPr>
        <w:t>Antimicrob Agents Chemother</w:t>
      </w:r>
      <w:r w:rsidRPr="004C1458">
        <w:t xml:space="preserve"> 53(10)</w:t>
      </w:r>
      <w:r w:rsidRPr="004C1458">
        <w:rPr>
          <w:b/>
        </w:rPr>
        <w:t>,</w:t>
      </w:r>
      <w:r w:rsidRPr="004C1458">
        <w:t xml:space="preserve"> 4064-4068. doi: 10.1128/AAC.00432-09.</w:t>
      </w:r>
    </w:p>
    <w:p w:rsidRPr="004C1458" w:rsidR="004C1458" w:rsidP="004C1458" w:rsidRDefault="004C1458">
      <w:pPr>
        <w:pStyle w:val="EndNoteBibliography"/>
        <w:spacing w:after="0"/>
        <w:ind w:left="720" w:hanging="720"/>
      </w:pPr>
      <w:r w:rsidRPr="004C1458">
        <w:t xml:space="preserve">den Dunnen, J., Vogelpoel, L.T., Wypych, T., Muller, F.J., de Boer, L., Kuijpers, T.W., et al. (2012). IgG opsonization of bacteria promotes Th17 responses via synergy between TLRs and FcgammaRIIa in human dendritic cells. </w:t>
      </w:r>
      <w:r w:rsidRPr="004C1458">
        <w:rPr>
          <w:i/>
        </w:rPr>
        <w:t>Blood</w:t>
      </w:r>
      <w:r w:rsidRPr="004C1458">
        <w:t xml:space="preserve"> 120(1)</w:t>
      </w:r>
      <w:r w:rsidRPr="004C1458">
        <w:rPr>
          <w:b/>
        </w:rPr>
        <w:t>,</w:t>
      </w:r>
      <w:r w:rsidRPr="004C1458">
        <w:t xml:space="preserve"> 112-121. doi: 10.1182/blood-2011-12-399931.</w:t>
      </w:r>
    </w:p>
    <w:p w:rsidRPr="004C1458" w:rsidR="004C1458" w:rsidP="004C1458" w:rsidRDefault="004C1458">
      <w:pPr>
        <w:pStyle w:val="EndNoteBibliography"/>
        <w:spacing w:after="0"/>
        <w:ind w:left="720" w:hanging="720"/>
      </w:pPr>
      <w:r w:rsidRPr="004C1458">
        <w:t xml:space="preserve">Dhople, V.M., and Nagaraj, R. (1993). Delta-toxin, unlike melittin, has only hemolytic activity and no antimicrobial activity: rationalization of this specific biological activity. </w:t>
      </w:r>
      <w:r w:rsidRPr="004C1458">
        <w:rPr>
          <w:i/>
        </w:rPr>
        <w:t>Biosci Rep</w:t>
      </w:r>
      <w:r w:rsidRPr="004C1458">
        <w:t xml:space="preserve"> 13(4)</w:t>
      </w:r>
      <w:r w:rsidRPr="004C1458">
        <w:rPr>
          <w:b/>
        </w:rPr>
        <w:t>,</w:t>
      </w:r>
      <w:r w:rsidRPr="004C1458">
        <w:t xml:space="preserve"> 245-250.</w:t>
      </w:r>
    </w:p>
    <w:p w:rsidRPr="004C1458" w:rsidR="004C1458" w:rsidP="004C1458" w:rsidRDefault="004C1458">
      <w:pPr>
        <w:pStyle w:val="EndNoteBibliography"/>
        <w:spacing w:after="0"/>
        <w:ind w:left="720" w:hanging="720"/>
      </w:pPr>
      <w:r w:rsidRPr="004C1458">
        <w:t xml:space="preserve">Dhople, V.M., and Nagaraj, R. (2005). Conformation and activity of delta-lysin and its analogs. </w:t>
      </w:r>
      <w:r w:rsidRPr="004C1458">
        <w:rPr>
          <w:i/>
        </w:rPr>
        <w:t>Peptides</w:t>
      </w:r>
      <w:r w:rsidRPr="004C1458">
        <w:t xml:space="preserve"> 26(2)</w:t>
      </w:r>
      <w:r w:rsidRPr="004C1458">
        <w:rPr>
          <w:b/>
        </w:rPr>
        <w:t>,</w:t>
      </w:r>
      <w:r w:rsidRPr="004C1458">
        <w:t xml:space="preserve"> 217-225. doi: 10.1016/j.peptides.2004.09.013.</w:t>
      </w:r>
    </w:p>
    <w:p w:rsidRPr="004C1458" w:rsidR="004C1458" w:rsidP="004C1458" w:rsidRDefault="004C1458">
      <w:pPr>
        <w:pStyle w:val="EndNoteBibliography"/>
        <w:spacing w:after="0"/>
        <w:ind w:left="720" w:hanging="720"/>
      </w:pPr>
      <w:r w:rsidRPr="004C1458">
        <w:t xml:space="preserve">Diekema, D.J., Pfaller, M.A., Schmitz, F.J., Smayevsky, J., Bell, J., Jones, R.N., et al. (2001). Survey of infections due to Staphylococcus species: frequency of occurrence and antimicrobial susceptibility of isolates collected in the United States, Canada, Latin America, Europe, and the Western Pacific region for the SENTRY Antimicrobial Surveillance Program, 1997-1999. </w:t>
      </w:r>
      <w:r w:rsidRPr="004C1458">
        <w:rPr>
          <w:i/>
        </w:rPr>
        <w:t>Clin Infect Dis</w:t>
      </w:r>
      <w:r w:rsidRPr="004C1458">
        <w:t xml:space="preserve"> 32 Suppl 2</w:t>
      </w:r>
      <w:r w:rsidRPr="004C1458">
        <w:rPr>
          <w:b/>
        </w:rPr>
        <w:t>,</w:t>
      </w:r>
      <w:r w:rsidRPr="004C1458">
        <w:t xml:space="preserve"> S114-132. doi: 10.1086/320184.</w:t>
      </w:r>
    </w:p>
    <w:p w:rsidRPr="004C1458" w:rsidR="004C1458" w:rsidP="004C1458" w:rsidRDefault="004C1458">
      <w:pPr>
        <w:pStyle w:val="EndNoteBibliography"/>
        <w:spacing w:after="0"/>
        <w:ind w:left="720" w:hanging="720"/>
      </w:pPr>
      <w:r w:rsidRPr="004C1458">
        <w:t xml:space="preserve">Dominguez-Bello, M.G., Costello, E.K., Contreras, M., Magris, M., Hidalgo, G., Fierer, N., et al. (2010). Delivery mode shapes the acquisition and structure of the initial microbiota across multiple body habitats in newborns. </w:t>
      </w:r>
      <w:r w:rsidRPr="004C1458">
        <w:rPr>
          <w:i/>
        </w:rPr>
        <w:t>Proc Natl Acad Sci U S A</w:t>
      </w:r>
      <w:r w:rsidRPr="004C1458">
        <w:t xml:space="preserve"> 107(26)</w:t>
      </w:r>
      <w:r w:rsidRPr="004C1458">
        <w:rPr>
          <w:b/>
        </w:rPr>
        <w:t>,</w:t>
      </w:r>
      <w:r w:rsidRPr="004C1458">
        <w:t xml:space="preserve"> 11971-11975. doi: 10.1073/pnas.1002601107.</w:t>
      </w:r>
    </w:p>
    <w:p w:rsidRPr="004C1458" w:rsidR="004C1458" w:rsidP="004C1458" w:rsidRDefault="004C1458">
      <w:pPr>
        <w:pStyle w:val="EndNoteBibliography"/>
        <w:spacing w:after="0"/>
        <w:ind w:left="720" w:hanging="720"/>
      </w:pPr>
      <w:r w:rsidRPr="004C1458">
        <w:t xml:space="preserve">Dong, Y., and Speer, C.P. (2014). The role of Staphylococcus epidermidis in neonatal sepsis: guarding angel or pathogenic devil? </w:t>
      </w:r>
      <w:r w:rsidRPr="004C1458">
        <w:rPr>
          <w:i/>
        </w:rPr>
        <w:t>Int J Med Microbiol</w:t>
      </w:r>
      <w:r w:rsidRPr="004C1458">
        <w:t xml:space="preserve"> 304(5-6)</w:t>
      </w:r>
      <w:r w:rsidRPr="004C1458">
        <w:rPr>
          <w:b/>
        </w:rPr>
        <w:t>,</w:t>
      </w:r>
      <w:r w:rsidRPr="004C1458">
        <w:t xml:space="preserve"> 513-520. doi: 10.1016/j.ijmm.2014.04.013.</w:t>
      </w:r>
    </w:p>
    <w:p w:rsidRPr="004C1458" w:rsidR="004C1458" w:rsidP="004C1458" w:rsidRDefault="004C1458">
      <w:pPr>
        <w:pStyle w:val="EndNoteBibliography"/>
        <w:spacing w:after="0"/>
        <w:ind w:left="720" w:hanging="720"/>
      </w:pPr>
      <w:r w:rsidRPr="004C1458">
        <w:t xml:space="preserve">Ekkelenkamp, M.B., Hanssen, M., Danny Hsu, S.T., de Jong, A., Milatovic, D., Verhoef, J., et al. (2005). Isolation and structural characterization of epilancin 15X, a novel lantibiotic from a clinical strain of Staphylococcus epidermidis. </w:t>
      </w:r>
      <w:r w:rsidRPr="004C1458">
        <w:rPr>
          <w:i/>
        </w:rPr>
        <w:t>FEBS Lett</w:t>
      </w:r>
      <w:r w:rsidRPr="004C1458">
        <w:t xml:space="preserve"> 579(9)</w:t>
      </w:r>
      <w:r w:rsidRPr="004C1458">
        <w:rPr>
          <w:b/>
        </w:rPr>
        <w:t>,</w:t>
      </w:r>
      <w:r w:rsidRPr="004C1458">
        <w:t xml:space="preserve"> 1917-1922. doi: 10.1016/j.febslet.2005.01.083.</w:t>
      </w:r>
    </w:p>
    <w:p w:rsidRPr="004C1458" w:rsidR="004C1458" w:rsidP="004C1458" w:rsidRDefault="004C1458">
      <w:pPr>
        <w:pStyle w:val="EndNoteBibliography"/>
        <w:spacing w:after="0"/>
        <w:ind w:left="720" w:hanging="720"/>
      </w:pPr>
      <w:r w:rsidRPr="004C1458">
        <w:t xml:space="preserve">Farina, N., Samudio, M., Carpinelli, L., Nentwich, M.M., and de Kaspar, H.M. (2016). Methicillin resistance and biofilm production of Staphylococcus epidermidis isolates from infectious and normal flora conjunctiva. </w:t>
      </w:r>
      <w:r w:rsidRPr="004C1458">
        <w:rPr>
          <w:i/>
        </w:rPr>
        <w:t>Int Ophthalmol</w:t>
      </w:r>
      <w:r w:rsidRPr="004C1458">
        <w:t>. doi: 10.1007/s10792-016-0339-8.</w:t>
      </w:r>
    </w:p>
    <w:p w:rsidRPr="004C1458" w:rsidR="004C1458" w:rsidP="004C1458" w:rsidRDefault="004C1458">
      <w:pPr>
        <w:pStyle w:val="EndNoteBibliography"/>
        <w:spacing w:after="0"/>
        <w:ind w:left="720" w:hanging="720"/>
      </w:pPr>
      <w:r w:rsidRPr="004C1458">
        <w:t xml:space="preserve">Ferreirinha, P., Perez-Cabezas, B., Correia, A., Miyazawa, B., Franca, A., Carvalhais, V., et al. (2016). Poly-N-Acetylglucosamine Production by Staphylococcus epidermidis Cells Increases Their In Vivo Proinflammatory Effect. </w:t>
      </w:r>
      <w:r w:rsidRPr="004C1458">
        <w:rPr>
          <w:i/>
        </w:rPr>
        <w:t>Infect Immun</w:t>
      </w:r>
      <w:r w:rsidRPr="004C1458">
        <w:t xml:space="preserve"> 84(10)</w:t>
      </w:r>
      <w:r w:rsidRPr="004C1458">
        <w:rPr>
          <w:b/>
        </w:rPr>
        <w:t>,</w:t>
      </w:r>
      <w:r w:rsidRPr="004C1458">
        <w:t xml:space="preserve"> 2933-2943. doi: 10.1128/IAI.00290-16.</w:t>
      </w:r>
    </w:p>
    <w:p w:rsidRPr="004C1458" w:rsidR="004C1458" w:rsidP="004C1458" w:rsidRDefault="004C1458">
      <w:pPr>
        <w:pStyle w:val="EndNoteBibliography"/>
        <w:spacing w:after="0"/>
        <w:ind w:left="720" w:hanging="720"/>
      </w:pPr>
      <w:r w:rsidRPr="004C1458">
        <w:t xml:space="preserve">Foster, T.J. (2005). Immune evasion by staphylococci. </w:t>
      </w:r>
      <w:r w:rsidRPr="004C1458">
        <w:rPr>
          <w:i/>
        </w:rPr>
        <w:t>Nat Rev Microbiol</w:t>
      </w:r>
      <w:r w:rsidRPr="004C1458">
        <w:t xml:space="preserve"> 3(12)</w:t>
      </w:r>
      <w:r w:rsidRPr="004C1458">
        <w:rPr>
          <w:b/>
        </w:rPr>
        <w:t>,</w:t>
      </w:r>
      <w:r w:rsidRPr="004C1458">
        <w:t xml:space="preserve"> 948-958. doi: 10.1038/nrmicro1289.</w:t>
      </w:r>
    </w:p>
    <w:p w:rsidRPr="004C1458" w:rsidR="004C1458" w:rsidP="004C1458" w:rsidRDefault="004C1458">
      <w:pPr>
        <w:pStyle w:val="EndNoteBibliography"/>
        <w:spacing w:after="0"/>
        <w:ind w:left="720" w:hanging="720"/>
      </w:pPr>
      <w:r w:rsidRPr="004C1458">
        <w:t xml:space="preserve">Foster, T.J., and Hook, M. (1998). Surface protein adhesins of </w:t>
      </w:r>
      <w:r w:rsidRPr="004C1458">
        <w:rPr>
          <w:i/>
        </w:rPr>
        <w:t>Staphylococcus aureus</w:t>
      </w:r>
      <w:r w:rsidRPr="004C1458">
        <w:t xml:space="preserve">. </w:t>
      </w:r>
      <w:r w:rsidRPr="004C1458">
        <w:rPr>
          <w:i/>
        </w:rPr>
        <w:t>Trend Microbiol</w:t>
      </w:r>
      <w:r w:rsidRPr="004C1458">
        <w:t xml:space="preserve"> 6(12)</w:t>
      </w:r>
      <w:r w:rsidRPr="004C1458">
        <w:rPr>
          <w:b/>
        </w:rPr>
        <w:t>,</w:t>
      </w:r>
      <w:r w:rsidRPr="004C1458">
        <w:t xml:space="preserve"> 484-488.</w:t>
      </w:r>
    </w:p>
    <w:p w:rsidRPr="004C1458" w:rsidR="004C1458" w:rsidP="004C1458" w:rsidRDefault="004C1458">
      <w:pPr>
        <w:pStyle w:val="EndNoteBibliography"/>
        <w:spacing w:after="0"/>
        <w:ind w:left="720" w:hanging="720"/>
      </w:pPr>
      <w:r w:rsidRPr="004C1458">
        <w:t xml:space="preserve">Fournier, B. (2012). The function of TLR2 during staphylococcal diseases. </w:t>
      </w:r>
      <w:r w:rsidRPr="004C1458">
        <w:rPr>
          <w:i/>
        </w:rPr>
        <w:t>Front Cell Infect Microbiol</w:t>
      </w:r>
      <w:r w:rsidRPr="004C1458">
        <w:t xml:space="preserve"> 2</w:t>
      </w:r>
      <w:r w:rsidRPr="004C1458">
        <w:rPr>
          <w:b/>
        </w:rPr>
        <w:t>,</w:t>
      </w:r>
      <w:r w:rsidRPr="004C1458">
        <w:t xml:space="preserve"> 167. doi: 10.3389/fcimb.2012.00167.</w:t>
      </w:r>
    </w:p>
    <w:p w:rsidRPr="004C1458" w:rsidR="004C1458" w:rsidP="004C1458" w:rsidRDefault="004C1458">
      <w:pPr>
        <w:pStyle w:val="EndNoteBibliography"/>
        <w:spacing w:after="0"/>
        <w:ind w:left="720" w:hanging="720"/>
      </w:pPr>
      <w:r w:rsidRPr="004C1458">
        <w:t xml:space="preserve">Franca, A., Vilanova, M., Cerca, N., and Pier, G.B. (2013). Monoclonal antibody raised against PNAG has variable effects on static S. epidermidis biofilm accumulation in vitro. </w:t>
      </w:r>
      <w:r w:rsidRPr="004C1458">
        <w:rPr>
          <w:i/>
        </w:rPr>
        <w:t>Int J Biol Sci</w:t>
      </w:r>
      <w:r w:rsidRPr="004C1458">
        <w:t xml:space="preserve"> 9(5)</w:t>
      </w:r>
      <w:r w:rsidRPr="004C1458">
        <w:rPr>
          <w:b/>
        </w:rPr>
        <w:t>,</w:t>
      </w:r>
      <w:r w:rsidRPr="004C1458">
        <w:t xml:space="preserve"> 518-520. doi: 10.7150/ijbs.6102.</w:t>
      </w:r>
    </w:p>
    <w:p w:rsidRPr="004C1458" w:rsidR="004C1458" w:rsidP="004C1458" w:rsidRDefault="004C1458">
      <w:pPr>
        <w:pStyle w:val="EndNoteBibliography"/>
        <w:spacing w:after="0"/>
        <w:ind w:left="720" w:hanging="720"/>
      </w:pPr>
      <w:r w:rsidRPr="004C1458">
        <w:t xml:space="preserve">Frank, D.N., Feazel, L.M., Bessesen, M.T., Price, C.S., Janoff, E.N., and Pace, N.R. (2010). The human nasal microbiota and Staphylococcus aureus carriage. </w:t>
      </w:r>
      <w:r w:rsidRPr="004C1458">
        <w:rPr>
          <w:i/>
        </w:rPr>
        <w:t>PLoS One</w:t>
      </w:r>
      <w:r w:rsidRPr="004C1458">
        <w:t xml:space="preserve"> 5(5)</w:t>
      </w:r>
      <w:r w:rsidRPr="004C1458">
        <w:rPr>
          <w:b/>
        </w:rPr>
        <w:t>,</w:t>
      </w:r>
      <w:r w:rsidRPr="004C1458">
        <w:t xml:space="preserve"> e10598. doi: 10.1371/journal.pone.0010598.</w:t>
      </w:r>
    </w:p>
    <w:p w:rsidRPr="004C1458" w:rsidR="004C1458" w:rsidP="004C1458" w:rsidRDefault="004C1458">
      <w:pPr>
        <w:pStyle w:val="EndNoteBibliography"/>
        <w:spacing w:after="0"/>
        <w:ind w:left="720" w:hanging="720"/>
      </w:pPr>
      <w:r w:rsidRPr="004C1458">
        <w:t xml:space="preserve">Gilbert, L., He, X., Farmer, P., Boden, S., Kozlowski, M., Rubin, J., et al. (2000). Inhibition of osteoblast differentiation by tumor necrosis factor-alpha. </w:t>
      </w:r>
      <w:r w:rsidRPr="004C1458">
        <w:rPr>
          <w:i/>
        </w:rPr>
        <w:t>Endocrinology</w:t>
      </w:r>
      <w:r w:rsidRPr="004C1458">
        <w:t xml:space="preserve"> 141(11)</w:t>
      </w:r>
      <w:r w:rsidRPr="004C1458">
        <w:rPr>
          <w:b/>
        </w:rPr>
        <w:t>,</w:t>
      </w:r>
      <w:r w:rsidRPr="004C1458">
        <w:t xml:space="preserve"> 3956-3964. doi: 10.1210/endo.141.11.7739.</w:t>
      </w:r>
    </w:p>
    <w:p w:rsidRPr="004C1458" w:rsidR="004C1458" w:rsidP="004C1458" w:rsidRDefault="004C1458">
      <w:pPr>
        <w:pStyle w:val="EndNoteBibliography"/>
        <w:spacing w:after="0"/>
        <w:ind w:left="720" w:hanging="720"/>
      </w:pPr>
      <w:r w:rsidRPr="004C1458">
        <w:t xml:space="preserve">Gilbert, L., He, X., Farmer, P., Rubin, J., Drissi, H., van Wijnen, A.J., et al. (2002). Expression of the osteoblast differentiation factor RUNX2 (Cbfa1/AML3/Pebp2alpha A) is inhibited by tumor necrosis factor-alpha. </w:t>
      </w:r>
      <w:r w:rsidRPr="004C1458">
        <w:rPr>
          <w:i/>
        </w:rPr>
        <w:t>J Biol Chem</w:t>
      </w:r>
      <w:r w:rsidRPr="004C1458">
        <w:t xml:space="preserve"> 277(4)</w:t>
      </w:r>
      <w:r w:rsidRPr="004C1458">
        <w:rPr>
          <w:b/>
        </w:rPr>
        <w:t>,</w:t>
      </w:r>
      <w:r w:rsidRPr="004C1458">
        <w:t xml:space="preserve"> 2695-2701. doi: 10.1074/jbc.M106339200.</w:t>
      </w:r>
    </w:p>
    <w:p w:rsidRPr="004C1458" w:rsidR="004C1458" w:rsidP="004C1458" w:rsidRDefault="004C1458">
      <w:pPr>
        <w:pStyle w:val="EndNoteBibliography"/>
        <w:spacing w:after="0"/>
        <w:ind w:left="720" w:hanging="720"/>
      </w:pPr>
      <w:r w:rsidRPr="004C1458">
        <w:t xml:space="preserve">Gill, S.R., Fouts, D.E., Archer, G.L., Mongodin, E.F., Deboy, R.T., Ravel, J., et al. (2005a). Insights on evolution of virulence and resistance from the complete genome analysis of an early methicillin-resistant Staphylococcus aureus strain and a biofilm-producing methicillin-resistant Staphylococcus epidermidis strain. </w:t>
      </w:r>
      <w:r w:rsidRPr="004C1458">
        <w:rPr>
          <w:i/>
        </w:rPr>
        <w:t>J Bacteriol</w:t>
      </w:r>
      <w:r w:rsidRPr="004C1458">
        <w:t xml:space="preserve"> 187(7)</w:t>
      </w:r>
      <w:r w:rsidRPr="004C1458">
        <w:rPr>
          <w:b/>
        </w:rPr>
        <w:t>,</w:t>
      </w:r>
      <w:r w:rsidRPr="004C1458">
        <w:t xml:space="preserve"> 2426-2438. doi: 10.1128/JB.187.7.2426-2438.2005.</w:t>
      </w:r>
    </w:p>
    <w:p w:rsidRPr="004C1458" w:rsidR="004C1458" w:rsidP="004C1458" w:rsidRDefault="004C1458">
      <w:pPr>
        <w:pStyle w:val="EndNoteBibliography"/>
        <w:spacing w:after="0"/>
        <w:ind w:left="720" w:hanging="720"/>
      </w:pPr>
      <w:r w:rsidRPr="004C1458">
        <w:t xml:space="preserve">Gill, S.R., Fouts, D.E., Archer, G.L., Mongodin, E.F., DeBoy, R.T., Ravel, J., et al. (2005b). Insights on evolution of virulence and resistance from the complete genome analysis of an early methicillin-resistant </w:t>
      </w:r>
      <w:r w:rsidRPr="004C1458">
        <w:rPr>
          <w:i/>
        </w:rPr>
        <w:t>Staphylococcus aureus</w:t>
      </w:r>
      <w:r w:rsidRPr="004C1458">
        <w:t xml:space="preserve"> strain and a biofilm-producing methicillin-resistant </w:t>
      </w:r>
      <w:r w:rsidRPr="004C1458">
        <w:rPr>
          <w:i/>
        </w:rPr>
        <w:t xml:space="preserve">Staphylococcus epidermidis </w:t>
      </w:r>
      <w:r w:rsidRPr="004C1458">
        <w:t xml:space="preserve">strain. </w:t>
      </w:r>
      <w:r w:rsidRPr="004C1458">
        <w:rPr>
          <w:i/>
        </w:rPr>
        <w:t>J. Bacteriol.</w:t>
      </w:r>
      <w:r w:rsidRPr="004C1458">
        <w:t xml:space="preserve"> 187(7)</w:t>
      </w:r>
      <w:r w:rsidRPr="004C1458">
        <w:rPr>
          <w:b/>
        </w:rPr>
        <w:t>,</w:t>
      </w:r>
      <w:r w:rsidRPr="004C1458">
        <w:t xml:space="preserve"> 2426-2438. doi: 10.1128/jb.187.7.2426-2438.2005.</w:t>
      </w:r>
    </w:p>
    <w:p w:rsidRPr="004C1458" w:rsidR="004C1458" w:rsidP="004C1458" w:rsidRDefault="004C1458">
      <w:pPr>
        <w:pStyle w:val="EndNoteBibliography"/>
        <w:spacing w:after="0"/>
        <w:ind w:left="720" w:hanging="720"/>
      </w:pPr>
      <w:r w:rsidRPr="004C1458">
        <w:t xml:space="preserve">Gordon, Y.J., Huang, L.C., Romanowski, E.G., Yates, K.A., Proske, R.J., and McDermott, A.M. (2005). Human cathelicidin (LL-37), a multifunctional peptide, is expressed by ocular surface epithelia and has potent antibacterial and antiviral activity. </w:t>
      </w:r>
      <w:r w:rsidRPr="004C1458">
        <w:rPr>
          <w:i/>
        </w:rPr>
        <w:t>Curr Eye Res</w:t>
      </w:r>
      <w:r w:rsidRPr="004C1458">
        <w:t xml:space="preserve"> 30(5)</w:t>
      </w:r>
      <w:r w:rsidRPr="004C1458">
        <w:rPr>
          <w:b/>
        </w:rPr>
        <w:t>,</w:t>
      </w:r>
      <w:r w:rsidRPr="004C1458">
        <w:t xml:space="preserve"> 385-394. doi: 10.1080/02713680590934111.</w:t>
      </w:r>
    </w:p>
    <w:p w:rsidRPr="004C1458" w:rsidR="004C1458" w:rsidP="004C1458" w:rsidRDefault="004C1458">
      <w:pPr>
        <w:pStyle w:val="EndNoteBibliography"/>
        <w:spacing w:after="0"/>
        <w:ind w:left="720" w:hanging="720"/>
      </w:pPr>
      <w:r w:rsidRPr="004C1458">
        <w:t xml:space="preserve">Grice, E.A., Kong, H.H., Conlan, S., Deming, C.B., Davis, J., Young, A.C., et al. (2009). Topographical and temporal diversity of the human skin microbiome. </w:t>
      </w:r>
      <w:r w:rsidRPr="004C1458">
        <w:rPr>
          <w:i/>
        </w:rPr>
        <w:t>Science</w:t>
      </w:r>
      <w:r w:rsidRPr="004C1458">
        <w:t xml:space="preserve"> 324(5931)</w:t>
      </w:r>
      <w:r w:rsidRPr="004C1458">
        <w:rPr>
          <w:b/>
        </w:rPr>
        <w:t>,</w:t>
      </w:r>
      <w:r w:rsidRPr="004C1458">
        <w:t xml:space="preserve"> 1190-1192. doi: 10.1126/science.1171700.</w:t>
      </w:r>
    </w:p>
    <w:p w:rsidRPr="004C1458" w:rsidR="004C1458" w:rsidP="004C1458" w:rsidRDefault="004C1458">
      <w:pPr>
        <w:pStyle w:val="EndNoteBibliography"/>
        <w:spacing w:after="0"/>
        <w:ind w:left="720" w:hanging="720"/>
      </w:pPr>
      <w:r w:rsidRPr="004C1458">
        <w:t xml:space="preserve">Gristina, A. (1987). Biomaterial-centered infection: microbial adhesion versus tissue integration. </w:t>
      </w:r>
      <w:r w:rsidRPr="004C1458">
        <w:rPr>
          <w:i/>
        </w:rPr>
        <w:t>Science</w:t>
      </w:r>
      <w:r w:rsidRPr="004C1458">
        <w:t xml:space="preserve"> 237</w:t>
      </w:r>
      <w:r w:rsidRPr="004C1458">
        <w:rPr>
          <w:b/>
        </w:rPr>
        <w:t>,</w:t>
      </w:r>
      <w:r w:rsidRPr="004C1458">
        <w:t xml:space="preserve"> 1588-1595.</w:t>
      </w:r>
    </w:p>
    <w:p w:rsidRPr="004C1458" w:rsidR="004C1458" w:rsidP="004C1458" w:rsidRDefault="004C1458">
      <w:pPr>
        <w:pStyle w:val="EndNoteBibliography"/>
        <w:spacing w:after="0"/>
        <w:ind w:left="720" w:hanging="720"/>
      </w:pPr>
      <w:r w:rsidRPr="004C1458">
        <w:t xml:space="preserve">Guenther, F., Stroh, P., Wagner, C., Obst, U., and Hansch, G.M. (2009). Phagocytosis of staphylococci biofilms by polymorphonuclear neutrophils: S. aureus and S. epidermidis differ with regard to their susceptibility towards the host defense. </w:t>
      </w:r>
      <w:r w:rsidRPr="004C1458">
        <w:rPr>
          <w:i/>
        </w:rPr>
        <w:t>Int J Artif Organs</w:t>
      </w:r>
      <w:r w:rsidRPr="004C1458">
        <w:t xml:space="preserve"> 32(9)</w:t>
      </w:r>
      <w:r w:rsidRPr="004C1458">
        <w:rPr>
          <w:b/>
        </w:rPr>
        <w:t>,</w:t>
      </w:r>
      <w:r w:rsidRPr="004C1458">
        <w:t xml:space="preserve"> 565-573.</w:t>
      </w:r>
    </w:p>
    <w:p w:rsidRPr="004C1458" w:rsidR="004C1458" w:rsidP="004C1458" w:rsidRDefault="004C1458">
      <w:pPr>
        <w:pStyle w:val="EndNoteBibliography"/>
        <w:spacing w:after="0"/>
        <w:ind w:left="720" w:hanging="720"/>
      </w:pPr>
      <w:r w:rsidRPr="004C1458">
        <w:t xml:space="preserve">Gutierrez-Murgas, Y.M., Skar, G., Ramirez, D., Beaver, M., and Snowden, J.N. (2016). IL-10 plays an important role in the control of inflammation but not in the bacterial burden in S. epidermidis CNS catheter infection. </w:t>
      </w:r>
      <w:r w:rsidRPr="004C1458">
        <w:rPr>
          <w:i/>
        </w:rPr>
        <w:t>J Neuroinflammation</w:t>
      </w:r>
      <w:r w:rsidRPr="004C1458">
        <w:t xml:space="preserve"> 13(1)</w:t>
      </w:r>
      <w:r w:rsidRPr="004C1458">
        <w:rPr>
          <w:b/>
        </w:rPr>
        <w:t>,</w:t>
      </w:r>
      <w:r w:rsidRPr="004C1458">
        <w:t xml:space="preserve"> 271. doi: 10.1186/s12974-016-0741-1.</w:t>
      </w:r>
    </w:p>
    <w:p w:rsidRPr="004C1458" w:rsidR="004C1458" w:rsidP="004C1458" w:rsidRDefault="004C1458">
      <w:pPr>
        <w:pStyle w:val="EndNoteBibliography"/>
        <w:spacing w:after="0"/>
        <w:ind w:left="720" w:hanging="720"/>
      </w:pPr>
      <w:r w:rsidRPr="004C1458">
        <w:t xml:space="preserve">Hajjar, A.M., O'Mahony, D.S., Ozinsky, A., Underhill, D.M., Aderem, A., Klebanoff, S.J., et al. (2001). Cutting edge: functional interactions between toll-like receptor (TLR) 2 and TLR1 or TLR6 in response to phenol-soluble modulin. </w:t>
      </w:r>
      <w:r w:rsidRPr="004C1458">
        <w:rPr>
          <w:i/>
        </w:rPr>
        <w:t>J Immunol</w:t>
      </w:r>
      <w:r w:rsidRPr="004C1458">
        <w:t xml:space="preserve"> 166(1)</w:t>
      </w:r>
      <w:r w:rsidRPr="004C1458">
        <w:rPr>
          <w:b/>
        </w:rPr>
        <w:t>,</w:t>
      </w:r>
      <w:r w:rsidRPr="004C1458">
        <w:t xml:space="preserve"> 15-19.</w:t>
      </w:r>
    </w:p>
    <w:p w:rsidRPr="004C1458" w:rsidR="004C1458" w:rsidP="004C1458" w:rsidRDefault="004C1458">
      <w:pPr>
        <w:pStyle w:val="EndNoteBibliography"/>
        <w:spacing w:after="0"/>
        <w:ind w:left="720" w:hanging="720"/>
      </w:pPr>
      <w:r w:rsidRPr="004C1458">
        <w:t xml:space="preserve">Hamza, T., and Li, B. (2014). Differential responses of osteoblasts and macrophages upon Staphylococcus aureus infection. </w:t>
      </w:r>
      <w:r w:rsidRPr="004C1458">
        <w:rPr>
          <w:i/>
        </w:rPr>
        <w:t>BMC Microbiol</w:t>
      </w:r>
      <w:r w:rsidRPr="004C1458">
        <w:t xml:space="preserve"> 14</w:t>
      </w:r>
      <w:r w:rsidRPr="004C1458">
        <w:rPr>
          <w:b/>
        </w:rPr>
        <w:t>,</w:t>
      </w:r>
      <w:r w:rsidRPr="004C1458">
        <w:t xml:space="preserve"> 207. doi: 10.1186/s12866-014-0207-5.</w:t>
      </w:r>
    </w:p>
    <w:p w:rsidRPr="004C1458" w:rsidR="004C1458" w:rsidP="004C1458" w:rsidRDefault="004C1458">
      <w:pPr>
        <w:pStyle w:val="EndNoteBibliography"/>
        <w:spacing w:after="0"/>
        <w:ind w:left="720" w:hanging="720"/>
      </w:pPr>
      <w:r w:rsidRPr="004C1458">
        <w:t xml:space="preserve">Hamzeh-Cognasse, H., Damien, P., Chabert, A., Pozzetto, B., Cognasse, F., and Garraud, O. (2015). Platelets and infections - complex interactions with bacteria. </w:t>
      </w:r>
      <w:r w:rsidRPr="004C1458">
        <w:rPr>
          <w:i/>
        </w:rPr>
        <w:t>Front Immunol</w:t>
      </w:r>
      <w:r w:rsidRPr="004C1458">
        <w:t xml:space="preserve"> 6</w:t>
      </w:r>
      <w:r w:rsidRPr="004C1458">
        <w:rPr>
          <w:b/>
        </w:rPr>
        <w:t>,</w:t>
      </w:r>
      <w:r w:rsidRPr="004C1458">
        <w:t xml:space="preserve"> 82. doi: 10.3389/fimmu.2015.00082.</w:t>
      </w:r>
    </w:p>
    <w:p w:rsidRPr="004C1458" w:rsidR="004C1458" w:rsidP="004C1458" w:rsidRDefault="004C1458">
      <w:pPr>
        <w:pStyle w:val="EndNoteBibliography"/>
        <w:spacing w:after="0"/>
        <w:ind w:left="720" w:hanging="720"/>
      </w:pPr>
      <w:r w:rsidRPr="004C1458">
        <w:t xml:space="preserve">Harris, L.G., Murray, S., Pascoe, B., Bray, J., Meric, G., Magerios, L., et al. (2016). Biofilm Morphotypes and Population Structure among Staphylococcus epidermidis from Commensal and Clinical Samples. </w:t>
      </w:r>
      <w:r w:rsidRPr="004C1458">
        <w:rPr>
          <w:i/>
        </w:rPr>
        <w:t>PLoS One</w:t>
      </w:r>
      <w:r w:rsidRPr="004C1458">
        <w:t xml:space="preserve"> 11(3)</w:t>
      </w:r>
      <w:r w:rsidRPr="004C1458">
        <w:rPr>
          <w:b/>
        </w:rPr>
        <w:t>,</w:t>
      </w:r>
      <w:r w:rsidRPr="004C1458">
        <w:t xml:space="preserve"> e0151240. doi: 10.1371/journal.pone.0151240.</w:t>
      </w:r>
    </w:p>
    <w:p w:rsidRPr="004C1458" w:rsidR="004C1458" w:rsidP="004C1458" w:rsidRDefault="004C1458">
      <w:pPr>
        <w:pStyle w:val="EndNoteBibliography"/>
        <w:spacing w:after="0"/>
        <w:ind w:left="720" w:hanging="720"/>
      </w:pPr>
      <w:r w:rsidRPr="004C1458">
        <w:t xml:space="preserve">Hartford, O., O'Brien, L., Schofield, K., Wells, J., and Foster, T.J. (2001). The Fbe (SdrG) protein of </w:t>
      </w:r>
      <w:r w:rsidRPr="004C1458">
        <w:rPr>
          <w:i/>
        </w:rPr>
        <w:t>Staphylococcus epidermidis</w:t>
      </w:r>
      <w:r w:rsidRPr="004C1458">
        <w:t xml:space="preserve"> HB promotes bacterial adherence to fibrinogen. </w:t>
      </w:r>
      <w:r w:rsidRPr="004C1458">
        <w:rPr>
          <w:i/>
        </w:rPr>
        <w:t>Microbiology</w:t>
      </w:r>
      <w:r w:rsidRPr="004C1458">
        <w:t xml:space="preserve"> 147(9)</w:t>
      </w:r>
      <w:r w:rsidRPr="004C1458">
        <w:rPr>
          <w:b/>
        </w:rPr>
        <w:t>,</w:t>
      </w:r>
      <w:r w:rsidRPr="004C1458">
        <w:t xml:space="preserve"> 2545-2552.</w:t>
      </w:r>
    </w:p>
    <w:p w:rsidRPr="004C1458" w:rsidR="004C1458" w:rsidP="004C1458" w:rsidRDefault="004C1458">
      <w:pPr>
        <w:pStyle w:val="EndNoteBibliography"/>
        <w:spacing w:after="0"/>
        <w:ind w:left="720" w:hanging="720"/>
      </w:pPr>
      <w:r w:rsidRPr="004C1458">
        <w:t xml:space="preserve">Hassan, M., Kjos, M., Nes, I.F., Diep, D.B., and Lotfipour, F. (2012). Natural antimicrobial peptides from bacteria: characteristics and potential applications to fight against antibiotic resistance. </w:t>
      </w:r>
      <w:r w:rsidRPr="004C1458">
        <w:rPr>
          <w:i/>
        </w:rPr>
        <w:t>J Appl Microbiol</w:t>
      </w:r>
      <w:r w:rsidRPr="004C1458">
        <w:t xml:space="preserve"> 113(4)</w:t>
      </w:r>
      <w:r w:rsidRPr="004C1458">
        <w:rPr>
          <w:b/>
        </w:rPr>
        <w:t>,</w:t>
      </w:r>
      <w:r w:rsidRPr="004C1458">
        <w:t xml:space="preserve"> 723-736. doi: 10.1111/j.1365-2672.2012.05338.x.</w:t>
      </w:r>
    </w:p>
    <w:p w:rsidRPr="004C1458" w:rsidR="004C1458" w:rsidP="004C1458" w:rsidRDefault="004C1458">
      <w:pPr>
        <w:pStyle w:val="EndNoteBibliography"/>
        <w:spacing w:after="0"/>
        <w:ind w:left="720" w:hanging="720"/>
      </w:pPr>
      <w:r w:rsidRPr="004C1458">
        <w:t xml:space="preserve">Hatakeyama, J., Tamai, R., Sugiyama, A., Akashi, S., Sugawara, S., and Takada, H. (2003). Contrasting responses of human gingival and periodontal ligament fibroblasts to bacterial cell-surface components through the CD14/Toll-like receptor system. </w:t>
      </w:r>
      <w:r w:rsidRPr="004C1458">
        <w:rPr>
          <w:i/>
        </w:rPr>
        <w:t>Oral Microbiol Immunol</w:t>
      </w:r>
      <w:r w:rsidRPr="004C1458">
        <w:t xml:space="preserve"> 18(1)</w:t>
      </w:r>
      <w:r w:rsidRPr="004C1458">
        <w:rPr>
          <w:b/>
        </w:rPr>
        <w:t>,</w:t>
      </w:r>
      <w:r w:rsidRPr="004C1458">
        <w:t xml:space="preserve"> 14-23.</w:t>
      </w:r>
    </w:p>
    <w:p w:rsidRPr="004C1458" w:rsidR="004C1458" w:rsidP="004C1458" w:rsidRDefault="004C1458">
      <w:pPr>
        <w:pStyle w:val="EndNoteBibliography"/>
        <w:spacing w:after="0"/>
        <w:ind w:left="720" w:hanging="720"/>
      </w:pPr>
      <w:r w:rsidRPr="004C1458">
        <w:t xml:space="preserve">Hazenbos, W.L., Kajihara, K.K., Vandlen, R., Morisaki, J.H., Lehar, S.M., Kwakkenbos, M.J., et al. (2013). Novel staphylococcal glycosyltransferases SdgA and SdgB mediate immunogenicity and protection of virulence-associated cell wall proteins. </w:t>
      </w:r>
      <w:r w:rsidRPr="004C1458">
        <w:rPr>
          <w:i/>
        </w:rPr>
        <w:t>PLoS Pathog</w:t>
      </w:r>
      <w:r w:rsidRPr="004C1458">
        <w:t xml:space="preserve"> 9(10)</w:t>
      </w:r>
      <w:r w:rsidRPr="004C1458">
        <w:rPr>
          <w:b/>
        </w:rPr>
        <w:t>,</w:t>
      </w:r>
      <w:r w:rsidRPr="004C1458">
        <w:t xml:space="preserve"> e1003653. doi: 10.1371/journal.ppat.1003653.</w:t>
      </w:r>
    </w:p>
    <w:p w:rsidRPr="004C1458" w:rsidR="004C1458" w:rsidP="004C1458" w:rsidRDefault="004C1458">
      <w:pPr>
        <w:pStyle w:val="EndNoteBibliography"/>
        <w:spacing w:after="0"/>
        <w:ind w:left="720" w:hanging="720"/>
      </w:pPr>
      <w:r w:rsidRPr="004C1458">
        <w:t xml:space="preserve">Heilmann, C., and Gotz, F. (2013). </w:t>
      </w:r>
      <w:r w:rsidRPr="004C1458">
        <w:rPr>
          <w:i/>
        </w:rPr>
        <w:t xml:space="preserve">Staphylococcal Viruelnce Factors. </w:t>
      </w:r>
      <w:r w:rsidRPr="004C1458">
        <w:t>New York: Springer.</w:t>
      </w:r>
    </w:p>
    <w:p w:rsidRPr="004C1458" w:rsidR="004C1458" w:rsidP="004C1458" w:rsidRDefault="004C1458">
      <w:pPr>
        <w:pStyle w:val="EndNoteBibliography"/>
        <w:spacing w:after="0"/>
        <w:ind w:left="720" w:hanging="720"/>
      </w:pPr>
      <w:r w:rsidRPr="004C1458">
        <w:t xml:space="preserve">Heilmann, C., Hussain, M., Peters, G., and Gotz, F. (1997). Evidence for autolysin-mediated primary attachment of </w:t>
      </w:r>
      <w:r w:rsidRPr="004C1458">
        <w:rPr>
          <w:i/>
        </w:rPr>
        <w:t>Staphylococcus epidermidis</w:t>
      </w:r>
      <w:r w:rsidRPr="004C1458">
        <w:t xml:space="preserve"> to a polystyrene surface. </w:t>
      </w:r>
      <w:r w:rsidRPr="004C1458">
        <w:rPr>
          <w:i/>
        </w:rPr>
        <w:t>Mol. Microbiol.</w:t>
      </w:r>
      <w:r w:rsidRPr="004C1458">
        <w:t xml:space="preserve"> 24(5)</w:t>
      </w:r>
      <w:r w:rsidRPr="004C1458">
        <w:rPr>
          <w:b/>
        </w:rPr>
        <w:t>,</w:t>
      </w:r>
      <w:r w:rsidRPr="004C1458">
        <w:t xml:space="preserve"> 1013-1024.</w:t>
      </w:r>
    </w:p>
    <w:p w:rsidRPr="004C1458" w:rsidR="004C1458" w:rsidP="004C1458" w:rsidRDefault="004C1458">
      <w:pPr>
        <w:pStyle w:val="EndNoteBibliography"/>
        <w:spacing w:after="0"/>
        <w:ind w:left="720" w:hanging="720"/>
      </w:pPr>
      <w:r w:rsidRPr="004C1458">
        <w:t xml:space="preserve">Heilmann, C., Schweitzer, O., Gerke, C., Vanittanakom, N., Mack, D., and Gotz, F. (1996). Molecular basis of intercellular adhesion in the biofilm-forming </w:t>
      </w:r>
      <w:r w:rsidRPr="004C1458">
        <w:rPr>
          <w:i/>
        </w:rPr>
        <w:t>Staphylococcus epidermidis</w:t>
      </w:r>
      <w:r w:rsidRPr="004C1458">
        <w:t xml:space="preserve">. </w:t>
      </w:r>
      <w:r w:rsidRPr="004C1458">
        <w:rPr>
          <w:i/>
        </w:rPr>
        <w:t>Mol. Microbiol.</w:t>
      </w:r>
      <w:r w:rsidRPr="004C1458">
        <w:t xml:space="preserve"> 20(5)</w:t>
      </w:r>
      <w:r w:rsidRPr="004C1458">
        <w:rPr>
          <w:b/>
        </w:rPr>
        <w:t>,</w:t>
      </w:r>
      <w:r w:rsidRPr="004C1458">
        <w:t xml:space="preserve"> 1083-1091. doi: doi:10.1111/j.1365-2958.1996.tb02548.x.</w:t>
      </w:r>
    </w:p>
    <w:p w:rsidRPr="004C1458" w:rsidR="004C1458" w:rsidP="004C1458" w:rsidRDefault="004C1458">
      <w:pPr>
        <w:pStyle w:val="EndNoteBibliography"/>
        <w:spacing w:after="0"/>
        <w:ind w:left="720" w:hanging="720"/>
      </w:pPr>
      <w:r w:rsidRPr="004C1458">
        <w:t xml:space="preserve">Heilmann, C., Thumm, G., Chhatwal, G.S., Hartleib, J., Uekotter, A., and Peters, G. (2003). Identification and characterization of a novel autolysin (Aae) with adhesive properties from </w:t>
      </w:r>
      <w:r w:rsidRPr="004C1458">
        <w:rPr>
          <w:i/>
        </w:rPr>
        <w:t>Staphylococcus epidermidis</w:t>
      </w:r>
      <w:r w:rsidRPr="004C1458">
        <w:t xml:space="preserve">. </w:t>
      </w:r>
      <w:r w:rsidRPr="004C1458">
        <w:rPr>
          <w:i/>
        </w:rPr>
        <w:t>Microbiology</w:t>
      </w:r>
      <w:r w:rsidRPr="004C1458">
        <w:t xml:space="preserve"> 149(10)</w:t>
      </w:r>
      <w:r w:rsidRPr="004C1458">
        <w:rPr>
          <w:b/>
        </w:rPr>
        <w:t>,</w:t>
      </w:r>
      <w:r w:rsidRPr="004C1458">
        <w:t xml:space="preserve"> 2769-2778.</w:t>
      </w:r>
    </w:p>
    <w:p w:rsidRPr="004C1458" w:rsidR="004C1458" w:rsidP="004C1458" w:rsidRDefault="004C1458">
      <w:pPr>
        <w:pStyle w:val="EndNoteBibliography"/>
        <w:spacing w:after="0"/>
        <w:ind w:left="720" w:hanging="720"/>
      </w:pPr>
      <w:r w:rsidRPr="004C1458">
        <w:t xml:space="preserve">Heim, C.E., Vidlak, D., Scherr, T.D., Hartman, C.W., Garvin, K.L., and Kielian, T. (2015). IL-12 promotes myeloid-derived suppressor cell recruitment and bacterial persistence during Staphylococcus aureus orthopedic implant infection. </w:t>
      </w:r>
      <w:r w:rsidRPr="004C1458">
        <w:rPr>
          <w:i/>
        </w:rPr>
        <w:t>J Immunol</w:t>
      </w:r>
      <w:r w:rsidRPr="004C1458">
        <w:t xml:space="preserve"> 194(8)</w:t>
      </w:r>
      <w:r w:rsidRPr="004C1458">
        <w:rPr>
          <w:b/>
        </w:rPr>
        <w:t>,</w:t>
      </w:r>
      <w:r w:rsidRPr="004C1458">
        <w:t xml:space="preserve"> 3861-3872. doi: 10.4049/jimmunol.1402689.</w:t>
      </w:r>
    </w:p>
    <w:p w:rsidRPr="004C1458" w:rsidR="004C1458" w:rsidP="004C1458" w:rsidRDefault="004C1458">
      <w:pPr>
        <w:pStyle w:val="EndNoteBibliography"/>
        <w:spacing w:after="0"/>
        <w:ind w:left="720" w:hanging="720"/>
      </w:pPr>
      <w:r w:rsidRPr="004C1458">
        <w:t xml:space="preserve">Hell, E., Giske, C.G., Nelson, A., Romling, U., and Marchini, G. (2010). Human cathelicidin peptide LL37 inhibits both attachment capability and biofilm formation of Staphylococcus epidermidis. </w:t>
      </w:r>
      <w:r w:rsidRPr="004C1458">
        <w:rPr>
          <w:i/>
        </w:rPr>
        <w:t>Lett Appl Microbiol</w:t>
      </w:r>
      <w:r w:rsidRPr="004C1458">
        <w:t xml:space="preserve"> 50(2)</w:t>
      </w:r>
      <w:r w:rsidRPr="004C1458">
        <w:rPr>
          <w:b/>
        </w:rPr>
        <w:t>,</w:t>
      </w:r>
      <w:r w:rsidRPr="004C1458">
        <w:t xml:space="preserve"> 211-215. doi: 10.1111/j.1472-765X.2009.02778.x.</w:t>
      </w:r>
    </w:p>
    <w:p w:rsidRPr="004C1458" w:rsidR="004C1458" w:rsidP="004C1458" w:rsidRDefault="004C1458">
      <w:pPr>
        <w:pStyle w:val="EndNoteBibliography"/>
        <w:spacing w:after="0"/>
        <w:ind w:left="720" w:hanging="720"/>
      </w:pPr>
      <w:r w:rsidRPr="004C1458">
        <w:t xml:space="preserve">Hellmark, B., Unemo, M., Nilsdotter-Augustinsson, A., and Soderquist, B. (2009). Antibiotic susceptibility among Staphylococcus epidermidis isolated from prosthetic joint infections with special focus on rifampicin and variability of the rpoB gene. </w:t>
      </w:r>
      <w:r w:rsidRPr="004C1458">
        <w:rPr>
          <w:i/>
        </w:rPr>
        <w:t>Clin Microbiol Infect</w:t>
      </w:r>
      <w:r w:rsidRPr="004C1458">
        <w:t xml:space="preserve"> 15(3)</w:t>
      </w:r>
      <w:r w:rsidRPr="004C1458">
        <w:rPr>
          <w:b/>
        </w:rPr>
        <w:t>,</w:t>
      </w:r>
      <w:r w:rsidRPr="004C1458">
        <w:t xml:space="preserve"> 238-244. doi: 10.1111/j.1469-0691.2008.02663.x.</w:t>
      </w:r>
    </w:p>
    <w:p w:rsidRPr="004C1458" w:rsidR="004C1458" w:rsidP="004C1458" w:rsidRDefault="004C1458">
      <w:pPr>
        <w:pStyle w:val="EndNoteBibliography"/>
        <w:spacing w:after="0"/>
        <w:ind w:left="720" w:hanging="720"/>
      </w:pPr>
      <w:r w:rsidRPr="004C1458">
        <w:t xml:space="preserve">Hirai, Y. (1991). Survival of bacteria under dry conditions; from a viewpoint of nosocomial infection. </w:t>
      </w:r>
      <w:r w:rsidRPr="004C1458">
        <w:rPr>
          <w:i/>
        </w:rPr>
        <w:t>J Hosp Infect</w:t>
      </w:r>
      <w:r w:rsidRPr="004C1458">
        <w:t xml:space="preserve"> 19(3)</w:t>
      </w:r>
      <w:r w:rsidRPr="004C1458">
        <w:rPr>
          <w:b/>
        </w:rPr>
        <w:t>,</w:t>
      </w:r>
      <w:r w:rsidRPr="004C1458">
        <w:t xml:space="preserve"> 191-200.</w:t>
      </w:r>
    </w:p>
    <w:p w:rsidRPr="004C1458" w:rsidR="004C1458" w:rsidP="004C1458" w:rsidRDefault="004C1458">
      <w:pPr>
        <w:pStyle w:val="EndNoteBibliography"/>
        <w:spacing w:after="0"/>
        <w:ind w:left="720" w:hanging="720"/>
      </w:pPr>
      <w:r w:rsidRPr="004C1458">
        <w:t xml:space="preserve">Hirschhausen, N., Schlesier, T., Schmidt, M.A., Gotz, F., Peters, G., and Heilmann, C. (2010). A novel staphylococcal internalization mechanism involves the major autolysin Atl and heat shock cognate protein Hsc70 as host cell receptor. </w:t>
      </w:r>
      <w:r w:rsidRPr="004C1458">
        <w:rPr>
          <w:i/>
        </w:rPr>
        <w:t>Cell Microbiol</w:t>
      </w:r>
      <w:r w:rsidRPr="004C1458">
        <w:t xml:space="preserve"> 12(12)</w:t>
      </w:r>
      <w:r w:rsidRPr="004C1458">
        <w:rPr>
          <w:b/>
        </w:rPr>
        <w:t>,</w:t>
      </w:r>
      <w:r w:rsidRPr="004C1458">
        <w:t xml:space="preserve"> 1746-1764. doi: 10.1111/j.1462-5822.2010.01506.x.</w:t>
      </w:r>
    </w:p>
    <w:p w:rsidRPr="004C1458" w:rsidR="004C1458" w:rsidP="004C1458" w:rsidRDefault="004C1458">
      <w:pPr>
        <w:pStyle w:val="EndNoteBibliography"/>
        <w:spacing w:after="0"/>
        <w:ind w:left="720" w:hanging="720"/>
      </w:pPr>
      <w:r w:rsidRPr="004C1458">
        <w:t xml:space="preserve">Holland, L.M., Conlon, B., and O'Gara, J.P. (2011). Mutation of tagO reveals an essential role for wall teichoic acids in Staphylococcus epidermidis biofilm development. </w:t>
      </w:r>
      <w:r w:rsidRPr="004C1458">
        <w:rPr>
          <w:i/>
        </w:rPr>
        <w:t>Microbiology</w:t>
      </w:r>
      <w:r w:rsidRPr="004C1458">
        <w:t xml:space="preserve"> 157(Pt 2)</w:t>
      </w:r>
      <w:r w:rsidRPr="004C1458">
        <w:rPr>
          <w:b/>
        </w:rPr>
        <w:t>,</w:t>
      </w:r>
      <w:r w:rsidRPr="004C1458">
        <w:t xml:space="preserve"> 408-418. doi: 10.1099/mic.0.042234-0.</w:t>
      </w:r>
    </w:p>
    <w:p w:rsidRPr="004C1458" w:rsidR="004C1458" w:rsidP="004C1458" w:rsidRDefault="004C1458">
      <w:pPr>
        <w:pStyle w:val="EndNoteBibliography"/>
        <w:spacing w:after="0"/>
        <w:ind w:left="720" w:hanging="720"/>
      </w:pPr>
      <w:r w:rsidRPr="004C1458">
        <w:t xml:space="preserve">Huang, L.C., Jean, D., Proske, R.J., Reins, R.Y., and McDermott, A.M. (2007). Ocular surface expression and in vitro activity of antimicrobial peptides. </w:t>
      </w:r>
      <w:r w:rsidRPr="004C1458">
        <w:rPr>
          <w:i/>
        </w:rPr>
        <w:t>Curr Eye Res</w:t>
      </w:r>
      <w:r w:rsidRPr="004C1458">
        <w:t xml:space="preserve"> 32(7-8)</w:t>
      </w:r>
      <w:r w:rsidRPr="004C1458">
        <w:rPr>
          <w:b/>
        </w:rPr>
        <w:t>,</w:t>
      </w:r>
      <w:r w:rsidRPr="004C1458">
        <w:t xml:space="preserve"> 595-609. doi: 10.1080/02713680701446653.</w:t>
      </w:r>
    </w:p>
    <w:p w:rsidRPr="004C1458" w:rsidR="004C1458" w:rsidP="004C1458" w:rsidRDefault="004C1458">
      <w:pPr>
        <w:pStyle w:val="EndNoteBibliography"/>
        <w:spacing w:after="0"/>
        <w:ind w:left="720" w:hanging="720"/>
      </w:pPr>
      <w:r w:rsidRPr="004C1458">
        <w:t xml:space="preserve">Hussain, M., Heilmann, C., Peters, G., and Herrmann, M. (2001). Teichoic acid enhances adhesion of Staphylococcus epidermidis to immobilized fibronectin. </w:t>
      </w:r>
      <w:r w:rsidRPr="004C1458">
        <w:rPr>
          <w:i/>
        </w:rPr>
        <w:t>Microbial Pathogenesis</w:t>
      </w:r>
      <w:r w:rsidRPr="004C1458">
        <w:t xml:space="preserve"> 31(6)</w:t>
      </w:r>
      <w:r w:rsidRPr="004C1458">
        <w:rPr>
          <w:b/>
        </w:rPr>
        <w:t>,</w:t>
      </w:r>
      <w:r w:rsidRPr="004C1458">
        <w:t xml:space="preserve"> 261-270.</w:t>
      </w:r>
    </w:p>
    <w:p w:rsidRPr="004C1458" w:rsidR="004C1458" w:rsidP="004C1458" w:rsidRDefault="004C1458">
      <w:pPr>
        <w:pStyle w:val="EndNoteBibliography"/>
        <w:spacing w:after="0"/>
        <w:ind w:left="720" w:hanging="720"/>
      </w:pPr>
      <w:r w:rsidRPr="004C1458">
        <w:t xml:space="preserve">Isiklar, Z.U., Darouiche, R.O., Landon, G.C., and Beck, T. (1996). Efficacy of antibiotics alone for orthopaedic device related infections. </w:t>
      </w:r>
      <w:r w:rsidRPr="004C1458">
        <w:rPr>
          <w:i/>
        </w:rPr>
        <w:t>Clin Orthop Relat Res</w:t>
      </w:r>
      <w:r w:rsidRPr="004C1458">
        <w:t xml:space="preserve"> (332)</w:t>
      </w:r>
      <w:r w:rsidRPr="004C1458">
        <w:rPr>
          <w:b/>
        </w:rPr>
        <w:t>,</w:t>
      </w:r>
      <w:r w:rsidRPr="004C1458">
        <w:t xml:space="preserve"> 184-189.</w:t>
      </w:r>
    </w:p>
    <w:p w:rsidRPr="004C1458" w:rsidR="004C1458" w:rsidP="004C1458" w:rsidRDefault="004C1458">
      <w:pPr>
        <w:pStyle w:val="EndNoteBibliography"/>
        <w:spacing w:after="0"/>
        <w:ind w:left="720" w:hanging="720"/>
      </w:pPr>
      <w:r w:rsidRPr="004C1458">
        <w:t xml:space="preserve">Iwase, T., Uehara, Y., Shinji, H., Tajima, A., Seo, H., Takada, K., et al. (2010). Staphylococcus epidermidis Esp inhibits Staphylococcus aureus biofilm formation and nasal colonization. </w:t>
      </w:r>
      <w:r w:rsidRPr="004C1458">
        <w:rPr>
          <w:i/>
        </w:rPr>
        <w:t>Nature</w:t>
      </w:r>
      <w:r w:rsidRPr="004C1458">
        <w:t xml:space="preserve"> 465(7296)</w:t>
      </w:r>
      <w:r w:rsidRPr="004C1458">
        <w:rPr>
          <w:b/>
        </w:rPr>
        <w:t>,</w:t>
      </w:r>
      <w:r w:rsidRPr="004C1458">
        <w:t xml:space="preserve"> 346-349. doi: 10.1038/nature09074.</w:t>
      </w:r>
    </w:p>
    <w:p w:rsidRPr="004C1458" w:rsidR="004C1458" w:rsidP="004C1458" w:rsidRDefault="004C1458">
      <w:pPr>
        <w:pStyle w:val="EndNoteBibliography"/>
        <w:spacing w:after="0"/>
        <w:ind w:left="720" w:hanging="720"/>
      </w:pPr>
      <w:r w:rsidRPr="004C1458">
        <w:t xml:space="preserve">Izano, E.A., Amarante, M.A., Kher, W.B., and Kaplan, J.B. (2008). Differential roles of poly-N-acetylglucosamine surface polysaccharide and extracellular DNA in </w:t>
      </w:r>
      <w:r w:rsidRPr="004C1458">
        <w:rPr>
          <w:i/>
        </w:rPr>
        <w:t>Staphylococcus aureus</w:t>
      </w:r>
      <w:r w:rsidRPr="004C1458">
        <w:t xml:space="preserve"> and </w:t>
      </w:r>
      <w:r w:rsidRPr="004C1458">
        <w:rPr>
          <w:i/>
        </w:rPr>
        <w:t>Staphylococcus epidermidis</w:t>
      </w:r>
      <w:r w:rsidRPr="004C1458">
        <w:t xml:space="preserve"> biofilms. </w:t>
      </w:r>
      <w:r w:rsidRPr="004C1458">
        <w:rPr>
          <w:i/>
        </w:rPr>
        <w:t>Appl. Environ. Microbiol.</w:t>
      </w:r>
      <w:r w:rsidRPr="004C1458">
        <w:t xml:space="preserve"> 74(2)</w:t>
      </w:r>
      <w:r w:rsidRPr="004C1458">
        <w:rPr>
          <w:b/>
        </w:rPr>
        <w:t>,</w:t>
      </w:r>
      <w:r w:rsidRPr="004C1458">
        <w:t xml:space="preserve"> 470-476. doi: 10.1128/aem.02073-07.</w:t>
      </w:r>
    </w:p>
    <w:p w:rsidRPr="004C1458" w:rsidR="004C1458" w:rsidP="004C1458" w:rsidRDefault="004C1458">
      <w:pPr>
        <w:pStyle w:val="EndNoteBibliography"/>
        <w:spacing w:after="0"/>
        <w:ind w:left="720" w:hanging="720"/>
      </w:pPr>
      <w:r w:rsidRPr="004C1458">
        <w:t xml:space="preserve">Janek, D., Zipperer, A., Kulik, A., Krismer, B., and Peschel, A. (2016). High Frequency and Diversity of Antimicrobial Activities Produced by Nasal Staphylococcus Strains against Bacterial Competitors. </w:t>
      </w:r>
      <w:r w:rsidRPr="004C1458">
        <w:rPr>
          <w:i/>
        </w:rPr>
        <w:t>PLoS Pathog</w:t>
      </w:r>
      <w:r w:rsidRPr="004C1458">
        <w:t xml:space="preserve"> 12(8)</w:t>
      </w:r>
      <w:r w:rsidRPr="004C1458">
        <w:rPr>
          <w:b/>
        </w:rPr>
        <w:t>,</w:t>
      </w:r>
      <w:r w:rsidRPr="004C1458">
        <w:t xml:space="preserve"> e1005812. doi: 10.1371/journal.ppat.1005812.</w:t>
      </w:r>
    </w:p>
    <w:p w:rsidRPr="004C1458" w:rsidR="004C1458" w:rsidP="004C1458" w:rsidRDefault="004C1458">
      <w:pPr>
        <w:pStyle w:val="EndNoteBibliography"/>
        <w:spacing w:after="0"/>
        <w:ind w:left="720" w:hanging="720"/>
      </w:pPr>
      <w:r w:rsidRPr="004C1458">
        <w:t xml:space="preserve">Jensen, L.K., Jensen, H.E., Koch, J., Bjarnsholt, T., Eickhardt, S., and Shirtliff, M. (2015). Specific Antibodies to Staphylococcus aureus Biofilm Are Present in Serum from Pigs with Osteomyelitis. </w:t>
      </w:r>
      <w:r w:rsidRPr="004C1458">
        <w:rPr>
          <w:i/>
        </w:rPr>
        <w:t>In Vivo</w:t>
      </w:r>
      <w:r w:rsidRPr="004C1458">
        <w:t xml:space="preserve"> 29(5)</w:t>
      </w:r>
      <w:r w:rsidRPr="004C1458">
        <w:rPr>
          <w:b/>
        </w:rPr>
        <w:t>,</w:t>
      </w:r>
      <w:r w:rsidRPr="004C1458">
        <w:t xml:space="preserve"> 555-560.</w:t>
      </w:r>
    </w:p>
    <w:p w:rsidRPr="004C1458" w:rsidR="004C1458" w:rsidP="004C1458" w:rsidRDefault="004C1458">
      <w:pPr>
        <w:pStyle w:val="EndNoteBibliography"/>
        <w:spacing w:after="0"/>
        <w:ind w:left="720" w:hanging="720"/>
      </w:pPr>
      <w:r w:rsidRPr="004C1458">
        <w:t xml:space="preserve">Jilka, R.L., Weinstein, R.S., Bellido, T., Parfitt, A.M., and Manolagas, S.C. (1998). Osteoblast programmed cell death (apoptosis): modulation by growth factors and cytokines. </w:t>
      </w:r>
      <w:r w:rsidRPr="004C1458">
        <w:rPr>
          <w:i/>
        </w:rPr>
        <w:t>J Bone Miner Res</w:t>
      </w:r>
      <w:r w:rsidRPr="004C1458">
        <w:t xml:space="preserve"> 13(5)</w:t>
      </w:r>
      <w:r w:rsidRPr="004C1458">
        <w:rPr>
          <w:b/>
        </w:rPr>
        <w:t>,</w:t>
      </w:r>
      <w:r w:rsidRPr="004C1458">
        <w:t xml:space="preserve"> 793-802. doi: 10.1359/jbmr.1998.13.5.793.</w:t>
      </w:r>
    </w:p>
    <w:p w:rsidRPr="004C1458" w:rsidR="004C1458" w:rsidP="004C1458" w:rsidRDefault="004C1458">
      <w:pPr>
        <w:pStyle w:val="EndNoteBibliography"/>
        <w:spacing w:after="0"/>
        <w:ind w:left="720" w:hanging="720"/>
      </w:pPr>
      <w:r w:rsidRPr="004C1458">
        <w:t xml:space="preserve">Jimenez, E., Marin, M.L., Martin, R., Odriozola, J.M., Olivares, M., Xaus, J., et al. (2008). Is meconium from healthy newborns actually sterile? </w:t>
      </w:r>
      <w:r w:rsidRPr="004C1458">
        <w:rPr>
          <w:i/>
        </w:rPr>
        <w:t>Res Microbiol</w:t>
      </w:r>
      <w:r w:rsidRPr="004C1458">
        <w:t xml:space="preserve"> 159(3)</w:t>
      </w:r>
      <w:r w:rsidRPr="004C1458">
        <w:rPr>
          <w:b/>
        </w:rPr>
        <w:t>,</w:t>
      </w:r>
      <w:r w:rsidRPr="004C1458">
        <w:t xml:space="preserve"> 187-193. doi: 10.1016/j.resmic.2007.12.007.</w:t>
      </w:r>
    </w:p>
    <w:p w:rsidRPr="004C1458" w:rsidR="004C1458" w:rsidP="004C1458" w:rsidRDefault="004C1458">
      <w:pPr>
        <w:pStyle w:val="EndNoteBibliography"/>
        <w:spacing w:after="0"/>
        <w:ind w:left="720" w:hanging="720"/>
      </w:pPr>
      <w:r w:rsidRPr="004C1458">
        <w:t xml:space="preserve">Johns, B.E., Purdy, K.J., Tucker, N.P., and Maddocks, S.E. (2015). Phenotypic and Genotypic Characteristics of Small Colony Variants and Their Role in Chronic Infection. </w:t>
      </w:r>
      <w:r w:rsidRPr="004C1458">
        <w:rPr>
          <w:i/>
        </w:rPr>
        <w:t>Microbiol Insights</w:t>
      </w:r>
      <w:r w:rsidRPr="004C1458">
        <w:t xml:space="preserve"> 8</w:t>
      </w:r>
      <w:r w:rsidRPr="004C1458">
        <w:rPr>
          <w:b/>
        </w:rPr>
        <w:t>,</w:t>
      </w:r>
      <w:r w:rsidRPr="004C1458">
        <w:t xml:space="preserve"> 15-23. doi: 10.4137/MBI.S25800.</w:t>
      </w:r>
    </w:p>
    <w:p w:rsidRPr="004C1458" w:rsidR="004C1458" w:rsidP="004C1458" w:rsidRDefault="004C1458">
      <w:pPr>
        <w:pStyle w:val="EndNoteBibliography"/>
        <w:spacing w:after="0"/>
        <w:ind w:left="720" w:hanging="720"/>
      </w:pPr>
      <w:r w:rsidRPr="004C1458">
        <w:t xml:space="preserve">Joo, H.S., and Otto, M. (2015). Mechanisms of resistance to antimicrobial peptides in staphylococci. </w:t>
      </w:r>
      <w:r w:rsidRPr="004C1458">
        <w:rPr>
          <w:i/>
        </w:rPr>
        <w:t>Biochim Biophys Acta</w:t>
      </w:r>
      <w:r w:rsidRPr="004C1458">
        <w:t xml:space="preserve"> 1848(11 Pt B)</w:t>
      </w:r>
      <w:r w:rsidRPr="004C1458">
        <w:rPr>
          <w:b/>
        </w:rPr>
        <w:t>,</w:t>
      </w:r>
      <w:r w:rsidRPr="004C1458">
        <w:t xml:space="preserve"> 3055-3061. doi: 10.1016/j.bbamem.2015.02.009.</w:t>
      </w:r>
    </w:p>
    <w:p w:rsidRPr="004C1458" w:rsidR="004C1458" w:rsidP="004C1458" w:rsidRDefault="004C1458">
      <w:pPr>
        <w:pStyle w:val="EndNoteBibliography"/>
        <w:spacing w:after="0"/>
        <w:ind w:left="720" w:hanging="720"/>
      </w:pPr>
      <w:r w:rsidRPr="004C1458">
        <w:t xml:space="preserve">Kahl, B.C., Becker, K., and Loffler, B. (2016). Clinical Significance and Pathogenesis of Staphylococcal Small Colony Variants in Persistent Infections. </w:t>
      </w:r>
      <w:r w:rsidRPr="004C1458">
        <w:rPr>
          <w:i/>
        </w:rPr>
        <w:t>Clin Microbiol Rev</w:t>
      </w:r>
      <w:r w:rsidRPr="004C1458">
        <w:t xml:space="preserve"> 29(2)</w:t>
      </w:r>
      <w:r w:rsidRPr="004C1458">
        <w:rPr>
          <w:b/>
        </w:rPr>
        <w:t>,</w:t>
      </w:r>
      <w:r w:rsidRPr="004C1458">
        <w:t xml:space="preserve"> 401-427. doi: 10.1128/CMR.00069-15.</w:t>
      </w:r>
    </w:p>
    <w:p w:rsidRPr="004C1458" w:rsidR="004C1458" w:rsidP="004C1458" w:rsidRDefault="004C1458">
      <w:pPr>
        <w:pStyle w:val="EndNoteBibliography"/>
        <w:spacing w:after="0"/>
        <w:ind w:left="720" w:hanging="720"/>
      </w:pPr>
      <w:r w:rsidRPr="004C1458">
        <w:t xml:space="preserve">Khalil, H., Williams, R.J., Stenbeck, G., Henderson, B., Meghji, S., and Nair, S.P. (2007). Invasion of bone cells by Staphylococcus epidermidis. </w:t>
      </w:r>
      <w:r w:rsidRPr="004C1458">
        <w:rPr>
          <w:i/>
        </w:rPr>
        <w:t>Microbes Infect</w:t>
      </w:r>
      <w:r w:rsidRPr="004C1458">
        <w:t xml:space="preserve"> 9(4)</w:t>
      </w:r>
      <w:r w:rsidRPr="004C1458">
        <w:rPr>
          <w:b/>
        </w:rPr>
        <w:t>,</w:t>
      </w:r>
      <w:r w:rsidRPr="004C1458">
        <w:t xml:space="preserve"> 460-465. doi: 10.1016/j.micinf.2007.01.002.</w:t>
      </w:r>
    </w:p>
    <w:p w:rsidRPr="004C1458" w:rsidR="004C1458" w:rsidP="004C1458" w:rsidRDefault="004C1458">
      <w:pPr>
        <w:pStyle w:val="EndNoteBibliography"/>
        <w:spacing w:after="0"/>
        <w:ind w:left="720" w:hanging="720"/>
      </w:pPr>
      <w:r w:rsidRPr="004C1458">
        <w:t xml:space="preserve">Kim, J., Yang, J., Park, O.J., Kang, S.S., Kim, W.S., Kurokawa, K., et al. (2013). Lipoproteins are an important bacterial component responsible for bone destruction through the induction of osteoclast differentiation and activation. </w:t>
      </w:r>
      <w:r w:rsidRPr="004C1458">
        <w:rPr>
          <w:i/>
        </w:rPr>
        <w:t>J Bone Miner Res</w:t>
      </w:r>
      <w:r w:rsidRPr="004C1458">
        <w:t xml:space="preserve"> 28(11)</w:t>
      </w:r>
      <w:r w:rsidRPr="004C1458">
        <w:rPr>
          <w:b/>
        </w:rPr>
        <w:t>,</w:t>
      </w:r>
      <w:r w:rsidRPr="004C1458">
        <w:t xml:space="preserve"> 2381-2391. doi: 10.1002/jbmr.1973.</w:t>
      </w:r>
    </w:p>
    <w:p w:rsidRPr="004C1458" w:rsidR="004C1458" w:rsidP="004C1458" w:rsidRDefault="004C1458">
      <w:pPr>
        <w:pStyle w:val="EndNoteBibliography"/>
        <w:spacing w:after="0"/>
        <w:ind w:left="720" w:hanging="720"/>
      </w:pPr>
      <w:r w:rsidRPr="004C1458">
        <w:t xml:space="preserve">Kishimoto, T., Kaneko, T., Ukai, T., Yokoyama, M., Ayon Haro, R., Yoshinaga, Y., et al. (2012). Peptidoglycan and lipopolysaccharide synergistically enhance bone resorption and osteoclastogenesis. </w:t>
      </w:r>
      <w:r w:rsidRPr="004C1458">
        <w:rPr>
          <w:i/>
        </w:rPr>
        <w:t>J Periodontal Res</w:t>
      </w:r>
      <w:r w:rsidRPr="004C1458">
        <w:t xml:space="preserve"> 47(4)</w:t>
      </w:r>
      <w:r w:rsidRPr="004C1458">
        <w:rPr>
          <w:b/>
        </w:rPr>
        <w:t>,</w:t>
      </w:r>
      <w:r w:rsidRPr="004C1458">
        <w:t xml:space="preserve"> 446-454. doi: 10.1111/j.1600-0765.2011.01452.x.</w:t>
      </w:r>
    </w:p>
    <w:p w:rsidRPr="004C1458" w:rsidR="004C1458" w:rsidP="004C1458" w:rsidRDefault="004C1458">
      <w:pPr>
        <w:pStyle w:val="EndNoteBibliography"/>
        <w:spacing w:after="0"/>
        <w:ind w:left="720" w:hanging="720"/>
      </w:pPr>
      <w:r w:rsidRPr="004C1458">
        <w:t xml:space="preserve">Knobloch, J.K.-M., Jager, S., Horstkotte, M.A., Rohde, H., and Mack, D. (2004). RsbU-dependent regulation of </w:t>
      </w:r>
      <w:r w:rsidRPr="004C1458">
        <w:rPr>
          <w:i/>
        </w:rPr>
        <w:t>Staphylococcus epidermidis</w:t>
      </w:r>
      <w:r w:rsidRPr="004C1458">
        <w:t xml:space="preserve"> biofilm formation is mediated via the alternative sigma factor sigmaB by repression of the negative regulator gene</w:t>
      </w:r>
      <w:r w:rsidRPr="004C1458">
        <w:rPr>
          <w:i/>
        </w:rPr>
        <w:t xml:space="preserve"> icaR</w:t>
      </w:r>
      <w:r w:rsidRPr="004C1458">
        <w:t xml:space="preserve">. </w:t>
      </w:r>
      <w:r w:rsidRPr="004C1458">
        <w:rPr>
          <w:i/>
        </w:rPr>
        <w:t>Infect. Immun.</w:t>
      </w:r>
      <w:r w:rsidRPr="004C1458">
        <w:t xml:space="preserve"> 72(7)</w:t>
      </w:r>
      <w:r w:rsidRPr="004C1458">
        <w:rPr>
          <w:b/>
        </w:rPr>
        <w:t>,</w:t>
      </w:r>
      <w:r w:rsidRPr="004C1458">
        <w:t xml:space="preserve"> 3838-3848.</w:t>
      </w:r>
    </w:p>
    <w:p w:rsidRPr="004C1458" w:rsidR="004C1458" w:rsidP="004C1458" w:rsidRDefault="004C1458">
      <w:pPr>
        <w:pStyle w:val="EndNoteBibliography"/>
        <w:spacing w:after="0"/>
        <w:ind w:left="720" w:hanging="720"/>
      </w:pPr>
      <w:r w:rsidRPr="004C1458">
        <w:t xml:space="preserve">Kobayashi, K., Takahashi, N., Jimi, E., Udagawa, N., Takami, M., Kotake, S., et al. (2000). Tumor necrosis factor alpha stimulates osteoclast differentiation by a mechanism independent of the ODF/RANKL-RANK interaction. </w:t>
      </w:r>
      <w:r w:rsidRPr="004C1458">
        <w:rPr>
          <w:i/>
        </w:rPr>
        <w:t>J Exp Med</w:t>
      </w:r>
      <w:r w:rsidRPr="004C1458">
        <w:t xml:space="preserve"> 191(2)</w:t>
      </w:r>
      <w:r w:rsidRPr="004C1458">
        <w:rPr>
          <w:b/>
        </w:rPr>
        <w:t>,</w:t>
      </w:r>
      <w:r w:rsidRPr="004C1458">
        <w:t xml:space="preserve"> 275-286.</w:t>
      </w:r>
    </w:p>
    <w:p w:rsidRPr="004C1458" w:rsidR="004C1458" w:rsidP="004C1458" w:rsidRDefault="004C1458">
      <w:pPr>
        <w:pStyle w:val="EndNoteBibliography"/>
        <w:spacing w:after="0"/>
        <w:ind w:left="720" w:hanging="720"/>
      </w:pPr>
      <w:r w:rsidRPr="004C1458">
        <w:t xml:space="preserve">Kocianova, S., Vuong, C., Yao, Y., Voyich, J.M., Fischer, E.R., Deleo, F.R., et al. (2005). Key role of poly-gamma-DL-glutamic acid in immune evasion and virulence of Staphylococcus epidermidis. </w:t>
      </w:r>
      <w:r w:rsidRPr="004C1458">
        <w:rPr>
          <w:i/>
        </w:rPr>
        <w:t>J.Clin.Invest</w:t>
      </w:r>
      <w:r w:rsidRPr="004C1458">
        <w:t xml:space="preserve"> 115(3)</w:t>
      </w:r>
      <w:r w:rsidRPr="004C1458">
        <w:rPr>
          <w:b/>
        </w:rPr>
        <w:t>,</w:t>
      </w:r>
      <w:r w:rsidRPr="004C1458">
        <w:t xml:space="preserve"> 688-694.</w:t>
      </w:r>
    </w:p>
    <w:p w:rsidRPr="004C1458" w:rsidR="004C1458" w:rsidP="004C1458" w:rsidRDefault="004C1458">
      <w:pPr>
        <w:pStyle w:val="EndNoteBibliography"/>
        <w:spacing w:after="0"/>
        <w:ind w:left="720" w:hanging="720"/>
      </w:pPr>
      <w:r w:rsidRPr="004C1458">
        <w:t xml:space="preserve">Kong, K.-F., Vuong, C., and Otto, M. (2006). Staphylococcus quorum sensing in biofilm formation and infection. </w:t>
      </w:r>
      <w:r w:rsidRPr="004C1458">
        <w:rPr>
          <w:i/>
        </w:rPr>
        <w:t>Int J Med Microbiol</w:t>
      </w:r>
      <w:r w:rsidRPr="004C1458">
        <w:t xml:space="preserve"> 296(2-3)</w:t>
      </w:r>
      <w:r w:rsidRPr="004C1458">
        <w:rPr>
          <w:b/>
        </w:rPr>
        <w:t>,</w:t>
      </w:r>
      <w:r w:rsidRPr="004C1458">
        <w:t xml:space="preserve"> 133-139.</w:t>
      </w:r>
    </w:p>
    <w:p w:rsidRPr="004C1458" w:rsidR="004C1458" w:rsidP="004C1458" w:rsidRDefault="004C1458">
      <w:pPr>
        <w:pStyle w:val="EndNoteBibliography"/>
        <w:spacing w:after="0"/>
        <w:ind w:left="720" w:hanging="720"/>
      </w:pPr>
      <w:r w:rsidRPr="004C1458">
        <w:t xml:space="preserve">Kretschmer, D., Nikola, N., Durr, M., Otto, M., and Peschel, A. (2012). The virulence regulator Agr controls the staphylococcal capacity to activate human neutrophils via the formyl peptide receptor 2. </w:t>
      </w:r>
      <w:r w:rsidRPr="004C1458">
        <w:rPr>
          <w:i/>
        </w:rPr>
        <w:t>J Innate Immun</w:t>
      </w:r>
      <w:r w:rsidRPr="004C1458">
        <w:t xml:space="preserve"> 4(2)</w:t>
      </w:r>
      <w:r w:rsidRPr="004C1458">
        <w:rPr>
          <w:b/>
        </w:rPr>
        <w:t>,</w:t>
      </w:r>
      <w:r w:rsidRPr="004C1458">
        <w:t xml:space="preserve"> 201-212. doi: 10.1159/000332142.</w:t>
      </w:r>
    </w:p>
    <w:p w:rsidRPr="004C1458" w:rsidR="004C1458" w:rsidP="004C1458" w:rsidRDefault="004C1458">
      <w:pPr>
        <w:pStyle w:val="EndNoteBibliography"/>
        <w:spacing w:after="0"/>
        <w:ind w:left="720" w:hanging="720"/>
      </w:pPr>
      <w:r w:rsidRPr="004C1458">
        <w:t xml:space="preserve">Kretschmer, D., Rautenberg, M., Linke, D., and Peschel, A. (2015). Peptide length and folding state govern the capacity of staphylococcal beta-type phenol-soluble modulins to activate human formyl-peptide receptors 1 or 2. </w:t>
      </w:r>
      <w:r w:rsidRPr="004C1458">
        <w:rPr>
          <w:i/>
        </w:rPr>
        <w:t>J Leukoc Biol</w:t>
      </w:r>
      <w:r w:rsidRPr="004C1458">
        <w:t xml:space="preserve"> 97(4)</w:t>
      </w:r>
      <w:r w:rsidRPr="004C1458">
        <w:rPr>
          <w:b/>
        </w:rPr>
        <w:t>,</w:t>
      </w:r>
      <w:r w:rsidRPr="004C1458">
        <w:t xml:space="preserve"> 689-697. doi: 10.1189/jlb.2A0514-275R.</w:t>
      </w:r>
    </w:p>
    <w:p w:rsidRPr="004C1458" w:rsidR="004C1458" w:rsidP="004C1458" w:rsidRDefault="004C1458">
      <w:pPr>
        <w:pStyle w:val="EndNoteBibliography"/>
        <w:spacing w:after="0"/>
        <w:ind w:left="720" w:hanging="720"/>
      </w:pPr>
      <w:r w:rsidRPr="004C1458">
        <w:t xml:space="preserve">Kristian, S.A., Birkenstock, T.A., Sauder, U., Mack, D., Gotz, F., and Landmann, R. (2008). Biofilm formation induces C3a release and protects Staphylococcus epidermidis from IgG and complement deposition and from neutrophil-dependent killing. </w:t>
      </w:r>
      <w:r w:rsidRPr="004C1458">
        <w:rPr>
          <w:i/>
        </w:rPr>
        <w:t>J Infect Dis</w:t>
      </w:r>
      <w:r w:rsidRPr="004C1458">
        <w:t xml:space="preserve"> 197(7)</w:t>
      </w:r>
      <w:r w:rsidRPr="004C1458">
        <w:rPr>
          <w:b/>
        </w:rPr>
        <w:t>,</w:t>
      </w:r>
      <w:r w:rsidRPr="004C1458">
        <w:t xml:space="preserve"> 1028-1035. doi: 10.1086/528992.</w:t>
      </w:r>
    </w:p>
    <w:p w:rsidRPr="004C1458" w:rsidR="004C1458" w:rsidP="004C1458" w:rsidRDefault="004C1458">
      <w:pPr>
        <w:pStyle w:val="EndNoteBibliography"/>
        <w:spacing w:after="0"/>
        <w:ind w:left="720" w:hanging="720"/>
      </w:pPr>
      <w:r w:rsidRPr="004C1458">
        <w:t xml:space="preserve">Kronforst, K.D., Mancuso, C.J., Pettengill, M., Ninkovic, J., Power Coombs, M.R., Stevens, C., et al. (2012). A neonatal model of intravenous Staphylococcus epidermidis infection in mice &lt;24 h old enables characterization of early innate immune responses. </w:t>
      </w:r>
      <w:r w:rsidRPr="004C1458">
        <w:rPr>
          <w:i/>
        </w:rPr>
        <w:t>PLoS One</w:t>
      </w:r>
      <w:r w:rsidRPr="004C1458">
        <w:t xml:space="preserve"> 7(9)</w:t>
      </w:r>
      <w:r w:rsidRPr="004C1458">
        <w:rPr>
          <w:b/>
        </w:rPr>
        <w:t>,</w:t>
      </w:r>
      <w:r w:rsidRPr="004C1458">
        <w:t xml:space="preserve"> e43897. doi: 10.1371/journal.pone.0043897.</w:t>
      </w:r>
    </w:p>
    <w:p w:rsidRPr="004C1458" w:rsidR="004C1458" w:rsidP="004C1458" w:rsidRDefault="004C1458">
      <w:pPr>
        <w:pStyle w:val="EndNoteBibliography"/>
        <w:spacing w:after="0"/>
        <w:ind w:left="720" w:hanging="720"/>
      </w:pPr>
      <w:r w:rsidRPr="004C1458">
        <w:t xml:space="preserve">Laborel-Preneron, E., Bianchi, P., Boralevi, F., Lehours, P., Fraysse, F., Morice-Picard, F., et al. (2015). Effects of the Staphylococcus aureus and Staphylococcus epidermidis Secretomes Isolated from the Skin Microbiota of Atopic Children on CD4+ T Cell Activation. </w:t>
      </w:r>
      <w:r w:rsidRPr="004C1458">
        <w:rPr>
          <w:i/>
        </w:rPr>
        <w:t>PLoS One</w:t>
      </w:r>
      <w:r w:rsidRPr="004C1458">
        <w:t xml:space="preserve"> 10(10)</w:t>
      </w:r>
      <w:r w:rsidRPr="004C1458">
        <w:rPr>
          <w:b/>
        </w:rPr>
        <w:t>,</w:t>
      </w:r>
      <w:r w:rsidRPr="004C1458">
        <w:t xml:space="preserve"> e0141067. doi: 10.1371/journal.pone.0141067.</w:t>
      </w:r>
    </w:p>
    <w:p w:rsidRPr="004C1458" w:rsidR="004C1458" w:rsidP="004C1458" w:rsidRDefault="004C1458">
      <w:pPr>
        <w:pStyle w:val="EndNoteBibliography"/>
        <w:spacing w:after="0"/>
        <w:ind w:left="720" w:hanging="720"/>
      </w:pPr>
      <w:r w:rsidRPr="004C1458">
        <w:t xml:space="preserve">Lai, Y., Cogen, A.L., Radek, K.A., Park, H.J., Macleod, D.T., Leichtle, A., et al. (2010). Activation of TLR2 by a small molecule produced by Staphylococcus epidermidis increases antimicrobial defense against bacterial skin infections. </w:t>
      </w:r>
      <w:r w:rsidRPr="004C1458">
        <w:rPr>
          <w:i/>
        </w:rPr>
        <w:t>J Invest Dermatol</w:t>
      </w:r>
      <w:r w:rsidRPr="004C1458">
        <w:t xml:space="preserve"> 130(9)</w:t>
      </w:r>
      <w:r w:rsidRPr="004C1458">
        <w:rPr>
          <w:b/>
        </w:rPr>
        <w:t>,</w:t>
      </w:r>
      <w:r w:rsidRPr="004C1458">
        <w:t xml:space="preserve"> 2211-2221. doi: 10.1038/jid.2010.123.</w:t>
      </w:r>
    </w:p>
    <w:p w:rsidRPr="004C1458" w:rsidR="004C1458" w:rsidP="004C1458" w:rsidRDefault="004C1458">
      <w:pPr>
        <w:pStyle w:val="EndNoteBibliography"/>
        <w:spacing w:after="0"/>
        <w:ind w:left="720" w:hanging="720"/>
      </w:pPr>
      <w:r w:rsidRPr="004C1458">
        <w:t xml:space="preserve">Lai, Y., Di Nardo, A., Nakatsuji, T., Leichtle, A., Yang, Y., Cogen, A.L., et al. (2009). Commensal bacteria regulate Toll-like receptor 3-dependent inflammation after skin injury. </w:t>
      </w:r>
      <w:r w:rsidRPr="004C1458">
        <w:rPr>
          <w:i/>
        </w:rPr>
        <w:t>Nat Med</w:t>
      </w:r>
      <w:r w:rsidRPr="004C1458">
        <w:t xml:space="preserve"> 15(12)</w:t>
      </w:r>
      <w:r w:rsidRPr="004C1458">
        <w:rPr>
          <w:b/>
        </w:rPr>
        <w:t>,</w:t>
      </w:r>
      <w:r w:rsidRPr="004C1458">
        <w:t xml:space="preserve"> 1377-1382. doi: 10.1038/nm.2062.</w:t>
      </w:r>
    </w:p>
    <w:p w:rsidRPr="004C1458" w:rsidR="004C1458" w:rsidP="004C1458" w:rsidRDefault="004C1458">
      <w:pPr>
        <w:pStyle w:val="EndNoteBibliography"/>
        <w:spacing w:after="0"/>
        <w:ind w:left="720" w:hanging="720"/>
      </w:pPr>
      <w:r w:rsidRPr="004C1458">
        <w:t xml:space="preserve">Lai, Y., Villaruz, A.E., Li, M., Cha, D.J., Sturdevant, D.E., and Otto, M. (2007). The human anionic antimicrobial peptide dermcidin induces proteolytic defence mechanisms in staphylococci. </w:t>
      </w:r>
      <w:r w:rsidRPr="004C1458">
        <w:rPr>
          <w:i/>
        </w:rPr>
        <w:t>Mol Microbiol</w:t>
      </w:r>
      <w:r w:rsidRPr="004C1458">
        <w:t xml:space="preserve"> 63(2)</w:t>
      </w:r>
      <w:r w:rsidRPr="004C1458">
        <w:rPr>
          <w:b/>
        </w:rPr>
        <w:t>,</w:t>
      </w:r>
      <w:r w:rsidRPr="004C1458">
        <w:t xml:space="preserve"> 497-506. doi: 10.1111/j.1365-2958.2006.05540.x.</w:t>
      </w:r>
    </w:p>
    <w:p w:rsidRPr="004C1458" w:rsidR="004C1458" w:rsidP="004C1458" w:rsidRDefault="004C1458">
      <w:pPr>
        <w:pStyle w:val="EndNoteBibliography"/>
        <w:spacing w:after="0"/>
        <w:ind w:left="720" w:hanging="720"/>
      </w:pPr>
      <w:r w:rsidRPr="004C1458">
        <w:t xml:space="preserve">Lam, H., Kesselly, A., Stegalkina, S., Kleanthous, H., and Yethon, J.A. (2014). Antibodies to PhnD inhibit staphylococcal biofilms. </w:t>
      </w:r>
      <w:r w:rsidRPr="004C1458">
        <w:rPr>
          <w:i/>
        </w:rPr>
        <w:t>Infect Immun</w:t>
      </w:r>
      <w:r w:rsidRPr="004C1458">
        <w:t xml:space="preserve"> 82(9)</w:t>
      </w:r>
      <w:r w:rsidRPr="004C1458">
        <w:rPr>
          <w:b/>
        </w:rPr>
        <w:t>,</w:t>
      </w:r>
      <w:r w:rsidRPr="004C1458">
        <w:t xml:space="preserve"> 3764-3774. doi: 10.1128/IAI.02168-14.</w:t>
      </w:r>
    </w:p>
    <w:p w:rsidRPr="004C1458" w:rsidR="004C1458" w:rsidP="004C1458" w:rsidRDefault="004C1458">
      <w:pPr>
        <w:pStyle w:val="EndNoteBibliography"/>
        <w:spacing w:after="0"/>
        <w:ind w:left="720" w:hanging="720"/>
      </w:pPr>
      <w:r w:rsidRPr="004C1458">
        <w:t xml:space="preserve">Lam, J., Takeshita, S., Barker, J.E., Kanagawa, O., Ross, F.P., and Teitelbaum, S.L. (2000). TNF-alpha induces osteoclastogenesis by direct stimulation of macrophages exposed to permissive levels of RANK ligand. </w:t>
      </w:r>
      <w:r w:rsidRPr="004C1458">
        <w:rPr>
          <w:i/>
        </w:rPr>
        <w:t>J Clin Invest</w:t>
      </w:r>
      <w:r w:rsidRPr="004C1458">
        <w:t xml:space="preserve"> 106(12)</w:t>
      </w:r>
      <w:r w:rsidRPr="004C1458">
        <w:rPr>
          <w:b/>
        </w:rPr>
        <w:t>,</w:t>
      </w:r>
      <w:r w:rsidRPr="004C1458">
        <w:t xml:space="preserve"> 1481-1488. doi: 10.1172/jci11176.</w:t>
      </w:r>
    </w:p>
    <w:p w:rsidRPr="004C1458" w:rsidR="004C1458" w:rsidP="004C1458" w:rsidRDefault="004C1458">
      <w:pPr>
        <w:pStyle w:val="EndNoteBibliography"/>
        <w:spacing w:after="0"/>
        <w:ind w:left="720" w:hanging="720"/>
      </w:pPr>
      <w:r w:rsidRPr="004C1458">
        <w:t xml:space="preserve">Lambe, D.W., Jr., Ferguson, K.P., Mayberry-Carson, K.J., Tober-Meyer, B., and Costerton, J.W. (1991). Foreign-body-associated experimental osteomyelitis induced with Bacteroides fragilis and Staphylococcus epidermidis in rabbits. </w:t>
      </w:r>
      <w:r w:rsidRPr="004C1458">
        <w:rPr>
          <w:i/>
        </w:rPr>
        <w:t>Clin Orthop Relat Res</w:t>
      </w:r>
      <w:r w:rsidRPr="004C1458">
        <w:t xml:space="preserve"> (266)</w:t>
      </w:r>
      <w:r w:rsidRPr="004C1458">
        <w:rPr>
          <w:b/>
        </w:rPr>
        <w:t>,</w:t>
      </w:r>
      <w:r w:rsidRPr="004C1458">
        <w:t xml:space="preserve"> 285-294.</w:t>
      </w:r>
    </w:p>
    <w:p w:rsidRPr="004C1458" w:rsidR="004C1458" w:rsidP="004C1458" w:rsidRDefault="004C1458">
      <w:pPr>
        <w:pStyle w:val="EndNoteBibliography"/>
        <w:spacing w:after="0"/>
        <w:ind w:left="720" w:hanging="720"/>
      </w:pPr>
      <w:r w:rsidRPr="004C1458">
        <w:t xml:space="preserve">Lankinen, P., Lehtimaki, K., Hakanen, A.J., Roivainen, A., and Aro, H.T. (2012). A comparative 18F-FDG PET/CT imaging of experimental Staphylococcus aureus osteomyelitis and Staphylococcus epidermidis foreign-body-associated infection in the rabbit tibia. </w:t>
      </w:r>
      <w:r w:rsidRPr="004C1458">
        <w:rPr>
          <w:i/>
        </w:rPr>
        <w:t>EJNMMI Res</w:t>
      </w:r>
      <w:r w:rsidRPr="004C1458">
        <w:t xml:space="preserve"> 2(1)</w:t>
      </w:r>
      <w:r w:rsidRPr="004C1458">
        <w:rPr>
          <w:b/>
        </w:rPr>
        <w:t>,</w:t>
      </w:r>
      <w:r w:rsidRPr="004C1458">
        <w:t xml:space="preserve"> 41. doi: 10.1186/2191-219X-2-41.</w:t>
      </w:r>
    </w:p>
    <w:p w:rsidRPr="004C1458" w:rsidR="004C1458" w:rsidP="004C1458" w:rsidRDefault="004C1458">
      <w:pPr>
        <w:pStyle w:val="EndNoteBibliography"/>
        <w:spacing w:after="0"/>
        <w:ind w:left="720" w:hanging="720"/>
      </w:pPr>
      <w:r w:rsidRPr="004C1458">
        <w:t xml:space="preserve">Laure, B., Besnier, J.M., Bergemer-Fouquet, A.M., Marquet-Van Der Mee, N., Damie, F., Quentin, R., et al. (2008). Effect of hydroxyapatite coating and polymethylmethacrylate on stainless steel implant-site infection with Staphylococcus epidermidis in a sheep model. </w:t>
      </w:r>
      <w:r w:rsidRPr="004C1458">
        <w:rPr>
          <w:i/>
        </w:rPr>
        <w:t>J Biomed Mater Res A</w:t>
      </w:r>
      <w:r w:rsidRPr="004C1458">
        <w:t xml:space="preserve"> 84(1)</w:t>
      </w:r>
      <w:r w:rsidRPr="004C1458">
        <w:rPr>
          <w:b/>
        </w:rPr>
        <w:t>,</w:t>
      </w:r>
      <w:r w:rsidRPr="004C1458">
        <w:t xml:space="preserve"> 92-98. doi: 10.1002/jbm.a.31376.</w:t>
      </w:r>
    </w:p>
    <w:p w:rsidRPr="004C1458" w:rsidR="004C1458" w:rsidP="004C1458" w:rsidRDefault="004C1458">
      <w:pPr>
        <w:pStyle w:val="EndNoteBibliography"/>
        <w:spacing w:after="0"/>
        <w:ind w:left="720" w:hanging="720"/>
      </w:pPr>
      <w:r w:rsidRPr="004C1458">
        <w:t xml:space="preserve">Le, K.Y., and Otto, M. (2015). Quorum-sensing regulation in staphylococci-an overview. </w:t>
      </w:r>
      <w:r w:rsidRPr="004C1458">
        <w:rPr>
          <w:i/>
        </w:rPr>
        <w:t>Front Microbiol</w:t>
      </w:r>
      <w:r w:rsidRPr="004C1458">
        <w:t xml:space="preserve"> 6</w:t>
      </w:r>
      <w:r w:rsidRPr="004C1458">
        <w:rPr>
          <w:b/>
        </w:rPr>
        <w:t>,</w:t>
      </w:r>
      <w:r w:rsidRPr="004C1458">
        <w:t xml:space="preserve"> 1174. doi: 10.3389/fmicb.2015.01174.</w:t>
      </w:r>
    </w:p>
    <w:p w:rsidRPr="004C1458" w:rsidR="004C1458" w:rsidP="004C1458" w:rsidRDefault="004C1458">
      <w:pPr>
        <w:pStyle w:val="EndNoteBibliography"/>
        <w:spacing w:after="0"/>
        <w:ind w:left="720" w:hanging="720"/>
      </w:pPr>
      <w:r w:rsidRPr="004C1458">
        <w:t xml:space="preserve">Lee, J.H., Wang, H., Kaplan, J.B., and Lee, W.Y. (2010). Effects of Staphylococcus epidermidis on osteoblast cell adhesion and viability on a Ti alloy surface in a microfluidic co-culture environment. </w:t>
      </w:r>
      <w:r w:rsidRPr="004C1458">
        <w:rPr>
          <w:i/>
        </w:rPr>
        <w:t>Acta Biomater</w:t>
      </w:r>
      <w:r w:rsidRPr="004C1458">
        <w:t xml:space="preserve"> 6(11)</w:t>
      </w:r>
      <w:r w:rsidRPr="004C1458">
        <w:rPr>
          <w:b/>
        </w:rPr>
        <w:t>,</w:t>
      </w:r>
      <w:r w:rsidRPr="004C1458">
        <w:t xml:space="preserve"> 4422-4429. doi: 10.1016/j.actbio.2010.05.021.</w:t>
      </w:r>
    </w:p>
    <w:p w:rsidRPr="004C1458" w:rsidR="004C1458" w:rsidP="004C1458" w:rsidRDefault="004C1458">
      <w:pPr>
        <w:pStyle w:val="EndNoteBibliography"/>
        <w:spacing w:after="0"/>
        <w:ind w:left="720" w:hanging="720"/>
      </w:pPr>
      <w:r w:rsidRPr="004C1458">
        <w:t xml:space="preserve">Li, D., Lei, H., Li, Z., Li, H., Wang, Y., and Lai, Y. (2013). A novel lipopeptide from skin commensal activates TLR2/CD36-p38 MAPK signaling to increase antibacterial defense against bacterial infection. </w:t>
      </w:r>
      <w:r w:rsidRPr="004C1458">
        <w:rPr>
          <w:i/>
        </w:rPr>
        <w:t>PLoS One</w:t>
      </w:r>
      <w:r w:rsidRPr="004C1458">
        <w:t xml:space="preserve"> 8(3)</w:t>
      </w:r>
      <w:r w:rsidRPr="004C1458">
        <w:rPr>
          <w:b/>
        </w:rPr>
        <w:t>,</w:t>
      </w:r>
      <w:r w:rsidRPr="004C1458">
        <w:t xml:space="preserve"> e58288. doi: 10.1371/journal.pone.0058288.</w:t>
      </w:r>
    </w:p>
    <w:p w:rsidRPr="004C1458" w:rsidR="004C1458" w:rsidP="004C1458" w:rsidRDefault="004C1458">
      <w:pPr>
        <w:pStyle w:val="EndNoteBibliography"/>
        <w:spacing w:after="0"/>
        <w:ind w:left="720" w:hanging="720"/>
      </w:pPr>
      <w:r w:rsidRPr="004C1458">
        <w:t xml:space="preserve">Li, M., Lai, Y., Villaruz, A.E., Cha, D.J., Sturdevant, D.E., and Otto, M. (2007). Gram-positive three-component antimicrobial peptide-sensing system. </w:t>
      </w:r>
      <w:r w:rsidRPr="004C1458">
        <w:rPr>
          <w:i/>
        </w:rPr>
        <w:t>Proc Natl Acad Sci U S A</w:t>
      </w:r>
      <w:r w:rsidRPr="004C1458">
        <w:t xml:space="preserve"> 104(22)</w:t>
      </w:r>
      <w:r w:rsidRPr="004C1458">
        <w:rPr>
          <w:b/>
        </w:rPr>
        <w:t>,</w:t>
      </w:r>
      <w:r w:rsidRPr="004C1458">
        <w:t xml:space="preserve"> 9469-9474. doi: 10.1073/pnas.0702159104.</w:t>
      </w:r>
    </w:p>
    <w:p w:rsidRPr="004C1458" w:rsidR="004C1458" w:rsidP="004C1458" w:rsidRDefault="004C1458">
      <w:pPr>
        <w:pStyle w:val="EndNoteBibliography"/>
        <w:ind w:left="720" w:hanging="720"/>
      </w:pPr>
      <w:r w:rsidRPr="004C1458">
        <w:t xml:space="preserve">Los, R., Sawicki, R., Juda, M., Stankevic, M., Rybojad, P., Sawicki, M., et al. (2010). A comparative analysis of phenotypic and genotypic methods for the determination of the biofilm-forming abilities of Staphylococcus epidermidis. </w:t>
      </w:r>
      <w:r w:rsidRPr="004C1458">
        <w:rPr>
          <w:i/>
        </w:rPr>
        <w:t>FEMS Microbiol Lett</w:t>
      </w:r>
      <w:r w:rsidRPr="004C1458">
        <w:t xml:space="preserve"> 310(2)</w:t>
      </w:r>
      <w:r w:rsidRPr="004C1458">
        <w:rPr>
          <w:b/>
        </w:rPr>
        <w:t>,</w:t>
      </w:r>
      <w:r w:rsidRPr="004C1458">
        <w:t xml:space="preserve"> 97-103. doi: 10.1111/j.1574-6968.2010.02050.x</w:t>
      </w:r>
    </w:p>
    <w:p w:rsidRPr="004C1458" w:rsidR="004C1458" w:rsidP="004C1458" w:rsidRDefault="004C1458">
      <w:pPr>
        <w:pStyle w:val="EndNoteBibliography"/>
        <w:spacing w:after="0"/>
        <w:ind w:left="720" w:hanging="720"/>
      </w:pPr>
      <w:r w:rsidRPr="004C1458">
        <w:t>FML2050 [pii].</w:t>
      </w:r>
    </w:p>
    <w:p w:rsidRPr="004C1458" w:rsidR="004C1458" w:rsidP="004C1458" w:rsidRDefault="004C1458">
      <w:pPr>
        <w:pStyle w:val="EndNoteBibliography"/>
        <w:spacing w:after="0"/>
        <w:ind w:left="720" w:hanging="720"/>
      </w:pPr>
      <w:r w:rsidRPr="004C1458">
        <w:t xml:space="preserve">Lovati, A.B., Drago, L., Bottagisio, M., Bongio, M., Ferrario, M., Perego, S., et al. (2016a). Systemic and Local Administration of Antimicrobial and Cell Therapies to Prevent Methicillin-Resistant Staphylococcus epidermidis-Induced Femoral Nonunions in a Rat Model. </w:t>
      </w:r>
      <w:r w:rsidRPr="004C1458">
        <w:rPr>
          <w:i/>
        </w:rPr>
        <w:t>Mediators Inflamm</w:t>
      </w:r>
      <w:r w:rsidRPr="004C1458">
        <w:t xml:space="preserve"> 2016</w:t>
      </w:r>
      <w:r w:rsidRPr="004C1458">
        <w:rPr>
          <w:b/>
        </w:rPr>
        <w:t>,</w:t>
      </w:r>
      <w:r w:rsidRPr="004C1458">
        <w:t xml:space="preserve"> 9595706. doi: 10.1155/2016/9595706.</w:t>
      </w:r>
    </w:p>
    <w:p w:rsidRPr="004C1458" w:rsidR="004C1458" w:rsidP="004C1458" w:rsidRDefault="004C1458">
      <w:pPr>
        <w:pStyle w:val="EndNoteBibliography"/>
        <w:spacing w:after="0"/>
        <w:ind w:left="720" w:hanging="720"/>
      </w:pPr>
      <w:r w:rsidRPr="004C1458">
        <w:t xml:space="preserve">Lovati, A.B., Romano, C.L., Bottagisio, M., Monti, L., De Vecchi, E., Previdi, S., et al. (2016b). Modeling Staphylococcus epidermidis-Induced Non-Unions: Subclinical and Clinical Evidence in Rats. </w:t>
      </w:r>
      <w:r w:rsidRPr="004C1458">
        <w:rPr>
          <w:i/>
        </w:rPr>
        <w:t>PLoS One</w:t>
      </w:r>
      <w:r w:rsidRPr="004C1458">
        <w:t xml:space="preserve"> 11(1)</w:t>
      </w:r>
      <w:r w:rsidRPr="004C1458">
        <w:rPr>
          <w:b/>
        </w:rPr>
        <w:t>,</w:t>
      </w:r>
      <w:r w:rsidRPr="004C1458">
        <w:t xml:space="preserve"> e0147447. doi: 10.1371/journal.pone.0147447.</w:t>
      </w:r>
    </w:p>
    <w:p w:rsidRPr="004C1458" w:rsidR="004C1458" w:rsidP="004C1458" w:rsidRDefault="004C1458">
      <w:pPr>
        <w:pStyle w:val="EndNoteBibliography"/>
        <w:spacing w:after="0"/>
        <w:ind w:left="720" w:hanging="720"/>
      </w:pPr>
      <w:r w:rsidRPr="004C1458">
        <w:t xml:space="preserve">Mack, D., Davies, A.P., Harris, L.G., Rohde, H., Horstkotte, M.A., and Knobloch, J.K. (2007). Microbial interactions in Staphylococcus epidermidis biofilms. </w:t>
      </w:r>
      <w:r w:rsidRPr="004C1458">
        <w:rPr>
          <w:i/>
        </w:rPr>
        <w:t>Anal Bioanal Chem</w:t>
      </w:r>
      <w:r w:rsidRPr="004C1458">
        <w:t xml:space="preserve"> 387(2)</w:t>
      </w:r>
      <w:r w:rsidRPr="004C1458">
        <w:rPr>
          <w:b/>
        </w:rPr>
        <w:t>,</w:t>
      </w:r>
      <w:r w:rsidRPr="004C1458">
        <w:t xml:space="preserve"> 399-408. doi: 10.1007/s00216-006-0745-2.</w:t>
      </w:r>
    </w:p>
    <w:p w:rsidRPr="004C1458" w:rsidR="004C1458" w:rsidP="004C1458" w:rsidRDefault="004C1458">
      <w:pPr>
        <w:pStyle w:val="EndNoteBibliography"/>
        <w:spacing w:after="0"/>
        <w:ind w:left="720" w:hanging="720"/>
      </w:pPr>
      <w:r w:rsidRPr="004C1458">
        <w:t xml:space="preserve">Mack, D., Fischer, W., Krokotsch, A., Leopold, K., Hartmann, R., Egge, H., et al. (1996a). The intercellular adhesin involved in biofilm accumulation of </w:t>
      </w:r>
      <w:r w:rsidRPr="004C1458">
        <w:rPr>
          <w:i/>
        </w:rPr>
        <w:t>Staphylococcus epidermidis</w:t>
      </w:r>
      <w:r w:rsidRPr="004C1458">
        <w:t xml:space="preserve"> is a linear beta-1,6-linked glucosaminoglycan: purification and structural analysis. </w:t>
      </w:r>
      <w:r w:rsidRPr="004C1458">
        <w:rPr>
          <w:i/>
        </w:rPr>
        <w:t>J. Bacteriol.</w:t>
      </w:r>
      <w:r w:rsidRPr="004C1458">
        <w:t xml:space="preserve"> 178(1)</w:t>
      </w:r>
      <w:r w:rsidRPr="004C1458">
        <w:rPr>
          <w:b/>
        </w:rPr>
        <w:t>,</w:t>
      </w:r>
      <w:r w:rsidRPr="004C1458">
        <w:t xml:space="preserve"> 175-183.</w:t>
      </w:r>
    </w:p>
    <w:p w:rsidRPr="004C1458" w:rsidR="004C1458" w:rsidP="004C1458" w:rsidRDefault="004C1458">
      <w:pPr>
        <w:pStyle w:val="EndNoteBibliography"/>
        <w:spacing w:after="0"/>
        <w:ind w:left="720" w:hanging="720"/>
      </w:pPr>
      <w:r w:rsidRPr="004C1458">
        <w:t xml:space="preserve">Mack, D., Haeder, M., Siemssen, N., and Laufs, R. (1996b). Association of biofilm production of coagulase-negative staphylococci with expression of a specific polysaccharide intercellular adhesin. </w:t>
      </w:r>
      <w:r w:rsidRPr="004C1458">
        <w:rPr>
          <w:i/>
        </w:rPr>
        <w:t>J Infect Dis</w:t>
      </w:r>
      <w:r w:rsidRPr="004C1458">
        <w:t xml:space="preserve"> 174(4)</w:t>
      </w:r>
      <w:r w:rsidRPr="004C1458">
        <w:rPr>
          <w:b/>
        </w:rPr>
        <w:t>,</w:t>
      </w:r>
      <w:r w:rsidRPr="004C1458">
        <w:t xml:space="preserve"> 881-884.</w:t>
      </w:r>
    </w:p>
    <w:p w:rsidRPr="004C1458" w:rsidR="004C1458" w:rsidP="004C1458" w:rsidRDefault="004C1458">
      <w:pPr>
        <w:pStyle w:val="EndNoteBibliography"/>
        <w:spacing w:after="0"/>
        <w:ind w:left="720" w:hanging="720"/>
      </w:pPr>
      <w:r w:rsidRPr="004C1458">
        <w:t xml:space="preserve">Mack, D., Rohde, H., Harris, L.G., Davies, A.P., Horstkotte, M.A., and Knobloch, J.K. (2006). Biofilm formation in medical device-related infection. </w:t>
      </w:r>
      <w:r w:rsidRPr="004C1458">
        <w:rPr>
          <w:i/>
        </w:rPr>
        <w:t>Int J Artif Organs</w:t>
      </w:r>
      <w:r w:rsidRPr="004C1458">
        <w:t xml:space="preserve"> 29</w:t>
      </w:r>
      <w:r w:rsidRPr="004C1458">
        <w:rPr>
          <w:b/>
        </w:rPr>
        <w:t>,</w:t>
      </w:r>
      <w:r w:rsidRPr="004C1458">
        <w:t xml:space="preserve"> 343 -359.</w:t>
      </w:r>
    </w:p>
    <w:p w:rsidRPr="004C1458" w:rsidR="004C1458" w:rsidP="004C1458" w:rsidRDefault="004C1458">
      <w:pPr>
        <w:pStyle w:val="EndNoteBibliography"/>
        <w:spacing w:after="0"/>
        <w:ind w:left="720" w:hanging="720"/>
      </w:pPr>
      <w:r w:rsidRPr="004C1458">
        <w:t xml:space="preserve">Magrys, A., Paluch-Oles, J., Bogut, A., Kielbus, M., Plewik, D., and Koziol-Montewka, M. (2015). The role of programmed death ligand 1 pathway in persistent biomaterial-associated infections. </w:t>
      </w:r>
      <w:r w:rsidRPr="004C1458">
        <w:rPr>
          <w:i/>
        </w:rPr>
        <w:t>J Microbiol</w:t>
      </w:r>
      <w:r w:rsidRPr="004C1458">
        <w:t xml:space="preserve"> 53(8)</w:t>
      </w:r>
      <w:r w:rsidRPr="004C1458">
        <w:rPr>
          <w:b/>
        </w:rPr>
        <w:t>,</w:t>
      </w:r>
      <w:r w:rsidRPr="004C1458">
        <w:t xml:space="preserve"> 544-552. doi: 10.1007/s12275-015-5022-7.</w:t>
      </w:r>
    </w:p>
    <w:p w:rsidRPr="004C1458" w:rsidR="004C1458" w:rsidP="004C1458" w:rsidRDefault="004C1458">
      <w:pPr>
        <w:pStyle w:val="EndNoteBibliography"/>
        <w:spacing w:after="0"/>
        <w:ind w:left="720" w:hanging="720"/>
      </w:pPr>
      <w:r w:rsidRPr="004C1458">
        <w:t xml:space="preserve">Majchrzak, K., Mierzwinska-Nastalska, E., Chmura, A., Kwiatkowski, A., Paczek, L., Mlynarczyk, G., et al. (2016). Comparison of Staphylococcal Flora in Denture Plaque and the Surface of the Pharyngeal Mucous Membrane in Kidney Transplant Recipients. </w:t>
      </w:r>
      <w:r w:rsidRPr="004C1458">
        <w:rPr>
          <w:i/>
        </w:rPr>
        <w:t>Transplant Proc</w:t>
      </w:r>
      <w:r w:rsidRPr="004C1458">
        <w:t xml:space="preserve"> 48(5)</w:t>
      </w:r>
      <w:r w:rsidRPr="004C1458">
        <w:rPr>
          <w:b/>
        </w:rPr>
        <w:t>,</w:t>
      </w:r>
      <w:r w:rsidRPr="004C1458">
        <w:t xml:space="preserve"> 1590-1597. doi: 10.1016/j.transproceed.2016.03.016.</w:t>
      </w:r>
    </w:p>
    <w:p w:rsidRPr="004C1458" w:rsidR="004C1458" w:rsidP="004C1458" w:rsidRDefault="004C1458">
      <w:pPr>
        <w:pStyle w:val="EndNoteBibliography"/>
        <w:spacing w:after="0"/>
        <w:ind w:left="720" w:hanging="720"/>
      </w:pPr>
      <w:r w:rsidRPr="004C1458">
        <w:t xml:space="preserve">Marmor, S., Bauer, T., Desplaces, N., Heym, B., Roux, A.L., Sol, O., et al. (2016). Multiplex Antibody Detection for Noninvasive Genus-Level Diagnosis of Prosthetic Joint Infection. </w:t>
      </w:r>
      <w:r w:rsidRPr="004C1458">
        <w:rPr>
          <w:i/>
        </w:rPr>
        <w:t>J Clin Microbiol</w:t>
      </w:r>
      <w:r w:rsidRPr="004C1458">
        <w:t xml:space="preserve"> 54(4)</w:t>
      </w:r>
      <w:r w:rsidRPr="004C1458">
        <w:rPr>
          <w:b/>
        </w:rPr>
        <w:t>,</w:t>
      </w:r>
      <w:r w:rsidRPr="004C1458">
        <w:t xml:space="preserve"> 1065-1073. doi: 10.1128/JCM.02885-15.</w:t>
      </w:r>
    </w:p>
    <w:p w:rsidRPr="004C1458" w:rsidR="004C1458" w:rsidP="004C1458" w:rsidRDefault="004C1458">
      <w:pPr>
        <w:pStyle w:val="EndNoteBibliography"/>
        <w:spacing w:after="0"/>
        <w:ind w:left="720" w:hanging="720"/>
      </w:pPr>
      <w:r w:rsidRPr="004C1458">
        <w:t xml:space="preserve">Mayberry-Carson, K.J., Tober-Meyer, B., Gill, L.R., Lambe, D.W., Jr., and Hossler, F.E. (1990). Effect of ciprofloxacin on experimental osteomyelitis in the rabbit tibia, induced with a mixed infection of Staphylococcus epidermidis and Bacteroides thetaiotaomicron. </w:t>
      </w:r>
      <w:r w:rsidRPr="004C1458">
        <w:rPr>
          <w:i/>
        </w:rPr>
        <w:t>Microbios</w:t>
      </w:r>
      <w:r w:rsidRPr="004C1458">
        <w:t xml:space="preserve"> 64(258)</w:t>
      </w:r>
      <w:r w:rsidRPr="004C1458">
        <w:rPr>
          <w:b/>
        </w:rPr>
        <w:t>,</w:t>
      </w:r>
      <w:r w:rsidRPr="004C1458">
        <w:t xml:space="preserve"> 49-66.</w:t>
      </w:r>
    </w:p>
    <w:p w:rsidRPr="004C1458" w:rsidR="004C1458" w:rsidP="004C1458" w:rsidRDefault="004C1458">
      <w:pPr>
        <w:pStyle w:val="EndNoteBibliography"/>
        <w:spacing w:after="0"/>
        <w:ind w:left="720" w:hanging="720"/>
      </w:pPr>
      <w:r w:rsidRPr="004C1458">
        <w:t xml:space="preserve">Mayberry-Carson, K.J., Tober-Meyer, B., Lambe, D.W., Jr., and Costerton, J.W. (1992). Osteomyelitis experimentally induced with Bacteroides thetaiotaomicron and Staphylococcus epidermidis. Influence of a foreign-body implant. </w:t>
      </w:r>
      <w:r w:rsidRPr="004C1458">
        <w:rPr>
          <w:i/>
        </w:rPr>
        <w:t>Clin Orthop Relat Res</w:t>
      </w:r>
      <w:r w:rsidRPr="004C1458">
        <w:t xml:space="preserve"> (280)</w:t>
      </w:r>
      <w:r w:rsidRPr="004C1458">
        <w:rPr>
          <w:b/>
        </w:rPr>
        <w:t>,</w:t>
      </w:r>
      <w:r w:rsidRPr="004C1458">
        <w:t xml:space="preserve"> 289-299.</w:t>
      </w:r>
    </w:p>
    <w:p w:rsidRPr="004C1458" w:rsidR="004C1458" w:rsidP="004C1458" w:rsidRDefault="004C1458">
      <w:pPr>
        <w:pStyle w:val="EndNoteBibliography"/>
        <w:spacing w:after="0"/>
        <w:ind w:left="720" w:hanging="720"/>
      </w:pPr>
      <w:r w:rsidRPr="004C1458">
        <w:t xml:space="preserve">Meghji, S., Crean, S.J., Nair, S., Wilson, M., Poole, S., Harris, M., et al. (1997). Staphylococcus epidermidis produces a cell-associated proteinaceous fraction which causes bone resorption by a prostanoid-independent mechanism: relevance to the treatment of infected orthopaedic implants. </w:t>
      </w:r>
      <w:r w:rsidRPr="004C1458">
        <w:rPr>
          <w:i/>
        </w:rPr>
        <w:t>Br J Rheumatol</w:t>
      </w:r>
      <w:r w:rsidRPr="004C1458">
        <w:t xml:space="preserve"> 36(9)</w:t>
      </w:r>
      <w:r w:rsidRPr="004C1458">
        <w:rPr>
          <w:b/>
        </w:rPr>
        <w:t>,</w:t>
      </w:r>
      <w:r w:rsidRPr="004C1458">
        <w:t xml:space="preserve"> 957-963.</w:t>
      </w:r>
    </w:p>
    <w:p w:rsidRPr="004C1458" w:rsidR="004C1458" w:rsidP="004C1458" w:rsidRDefault="004C1458">
      <w:pPr>
        <w:pStyle w:val="EndNoteBibliography"/>
        <w:spacing w:after="0"/>
        <w:ind w:left="720" w:hanging="720"/>
      </w:pPr>
      <w:r w:rsidRPr="004C1458">
        <w:t xml:space="preserve">Megyeri, K., Mandi, Y., Degre, M., and Rosztoczy, I. (2002). Induction of cytokine production by different Staphylococcal strains. </w:t>
      </w:r>
      <w:r w:rsidRPr="004C1458">
        <w:rPr>
          <w:i/>
        </w:rPr>
        <w:t>Cytokine</w:t>
      </w:r>
      <w:r w:rsidRPr="004C1458">
        <w:t xml:space="preserve"> 19(4)</w:t>
      </w:r>
      <w:r w:rsidRPr="004C1458">
        <w:rPr>
          <w:b/>
        </w:rPr>
        <w:t>,</w:t>
      </w:r>
      <w:r w:rsidRPr="004C1458">
        <w:t xml:space="preserve"> 206-212.</w:t>
      </w:r>
    </w:p>
    <w:p w:rsidRPr="004C1458" w:rsidR="004C1458" w:rsidP="004C1458" w:rsidRDefault="004C1458">
      <w:pPr>
        <w:pStyle w:val="EndNoteBibliography"/>
        <w:spacing w:after="0"/>
        <w:ind w:left="720" w:hanging="720"/>
      </w:pPr>
      <w:r w:rsidRPr="004C1458">
        <w:t xml:space="preserve">Mehlin, C., Headley, C.M., and Klebanoff, S.J. (1999). An inflammatory polypeptide complex from </w:t>
      </w:r>
      <w:r w:rsidRPr="004C1458">
        <w:rPr>
          <w:i/>
        </w:rPr>
        <w:t>Staphylococcus epidermidis</w:t>
      </w:r>
      <w:r w:rsidRPr="004C1458">
        <w:t xml:space="preserve">: isolation and characterization. </w:t>
      </w:r>
      <w:r w:rsidRPr="004C1458">
        <w:rPr>
          <w:i/>
        </w:rPr>
        <w:t>J Exp Med</w:t>
      </w:r>
      <w:r w:rsidRPr="004C1458">
        <w:t xml:space="preserve"> 189(6)</w:t>
      </w:r>
      <w:r w:rsidRPr="004C1458">
        <w:rPr>
          <w:b/>
        </w:rPr>
        <w:t>,</w:t>
      </w:r>
      <w:r w:rsidRPr="004C1458">
        <w:t xml:space="preserve"> 907-918.</w:t>
      </w:r>
    </w:p>
    <w:p w:rsidRPr="004C1458" w:rsidR="004C1458" w:rsidP="004C1458" w:rsidRDefault="004C1458">
      <w:pPr>
        <w:pStyle w:val="EndNoteBibliography"/>
        <w:spacing w:after="0"/>
        <w:ind w:left="720" w:hanging="720"/>
      </w:pPr>
      <w:r w:rsidRPr="004C1458">
        <w:t xml:space="preserve">Melzer, M., Eykyn, S.J., Gransden, W.R., and Chinn, S. (2003). Is methicillin-resistant Staphylococcus aureus more virulent than methicillin-susceptible S. aureus? A comparative cohort study of British patients with nosocomial infection and bacteremia. </w:t>
      </w:r>
      <w:r w:rsidRPr="004C1458">
        <w:rPr>
          <w:i/>
        </w:rPr>
        <w:t>Clin Infect Dis</w:t>
      </w:r>
      <w:r w:rsidRPr="004C1458">
        <w:t xml:space="preserve"> 37(11)</w:t>
      </w:r>
      <w:r w:rsidRPr="004C1458">
        <w:rPr>
          <w:b/>
        </w:rPr>
        <w:t>,</w:t>
      </w:r>
      <w:r w:rsidRPr="004C1458">
        <w:t xml:space="preserve"> 1453-1460. doi: 10.1086/379321.</w:t>
      </w:r>
    </w:p>
    <w:p w:rsidRPr="004C1458" w:rsidR="004C1458" w:rsidP="004C1458" w:rsidRDefault="004C1458">
      <w:pPr>
        <w:pStyle w:val="EndNoteBibliography"/>
        <w:spacing w:after="0"/>
        <w:ind w:left="720" w:hanging="720"/>
      </w:pPr>
      <w:r w:rsidRPr="004C1458">
        <w:t xml:space="preserve">Mempel, M., Schnopp, C., Hojka, M., Fesq, H., Weidinger, S., Schaller, M., et al. (2002). Invasion of human keratinocytes by Staphylococcus aureus and intracellular bacterial persistence represent haemolysin-independent virulence mechanisms that are followed by features of necrotic and apoptotic keratinocyte cell death. </w:t>
      </w:r>
      <w:r w:rsidRPr="004C1458">
        <w:rPr>
          <w:i/>
        </w:rPr>
        <w:t>Br J Dermatol</w:t>
      </w:r>
      <w:r w:rsidRPr="004C1458">
        <w:t xml:space="preserve"> 146(6)</w:t>
      </w:r>
      <w:r w:rsidRPr="004C1458">
        <w:rPr>
          <w:b/>
        </w:rPr>
        <w:t>,</w:t>
      </w:r>
      <w:r w:rsidRPr="004C1458">
        <w:t xml:space="preserve"> 943-951.</w:t>
      </w:r>
    </w:p>
    <w:p w:rsidRPr="004C1458" w:rsidR="004C1458" w:rsidP="004C1458" w:rsidRDefault="004C1458">
      <w:pPr>
        <w:pStyle w:val="EndNoteBibliography"/>
        <w:spacing w:after="0"/>
        <w:ind w:left="720" w:hanging="720"/>
      </w:pPr>
      <w:r w:rsidRPr="004C1458">
        <w:t xml:space="preserve">Metsemakers, W.J., Kuehl, R., Moriarty, T.F., Richards, R.G., Verhofstad, M.H., Borens, O., et al. (2016). Infection after fracture fixation: Current surgical and microbiological concepts. </w:t>
      </w:r>
      <w:r w:rsidRPr="004C1458">
        <w:rPr>
          <w:i/>
        </w:rPr>
        <w:t>Injury</w:t>
      </w:r>
      <w:r w:rsidRPr="004C1458">
        <w:t>. doi: 10.1016/j.injury.2016.09.019.</w:t>
      </w:r>
    </w:p>
    <w:p w:rsidRPr="004C1458" w:rsidR="004C1458" w:rsidP="004C1458" w:rsidRDefault="004C1458">
      <w:pPr>
        <w:pStyle w:val="EndNoteBibliography"/>
        <w:spacing w:after="0"/>
        <w:ind w:left="720" w:hanging="720"/>
      </w:pPr>
      <w:r w:rsidRPr="004C1458">
        <w:t xml:space="preserve">Meyle, E., Brenner-Weiss, G., Obst, U., Prior, B., and Hansch, G.M. (2012). Immune defense against S. epidermidis biofilms: components of the extracellular polymeric substance activate distinct bactericidal mechanisms of phagocytic cells. </w:t>
      </w:r>
      <w:r w:rsidRPr="004C1458">
        <w:rPr>
          <w:i/>
        </w:rPr>
        <w:t>Int J Artif Organs</w:t>
      </w:r>
      <w:r w:rsidRPr="004C1458">
        <w:t xml:space="preserve"> 35(10)</w:t>
      </w:r>
      <w:r w:rsidRPr="004C1458">
        <w:rPr>
          <w:b/>
        </w:rPr>
        <w:t>,</w:t>
      </w:r>
      <w:r w:rsidRPr="004C1458">
        <w:t xml:space="preserve"> 700-712. doi: 10.5301/ijao.5000151.</w:t>
      </w:r>
    </w:p>
    <w:p w:rsidRPr="004C1458" w:rsidR="004C1458" w:rsidP="004C1458" w:rsidRDefault="004C1458">
      <w:pPr>
        <w:pStyle w:val="EndNoteBibliography"/>
        <w:spacing w:after="0"/>
        <w:ind w:left="720" w:hanging="720"/>
      </w:pPr>
      <w:r w:rsidRPr="004C1458">
        <w:t xml:space="preserve">Miragaia, M., Couto, I., and de Lencastre, H. (2005). Genetic diversity among methicillin-resistant Staphylococcus epidermidis (MRSE). </w:t>
      </w:r>
      <w:r w:rsidRPr="004C1458">
        <w:rPr>
          <w:i/>
        </w:rPr>
        <w:t>Microb Drug Resist</w:t>
      </w:r>
      <w:r w:rsidRPr="004C1458">
        <w:t xml:space="preserve"> 11(2)</w:t>
      </w:r>
      <w:r w:rsidRPr="004C1458">
        <w:rPr>
          <w:b/>
        </w:rPr>
        <w:t>,</w:t>
      </w:r>
      <w:r w:rsidRPr="004C1458">
        <w:t xml:space="preserve"> 83-93. doi: 10.1089/mdr.2005.11.83.</w:t>
      </w:r>
    </w:p>
    <w:p w:rsidRPr="004C1458" w:rsidR="004C1458" w:rsidP="004C1458" w:rsidRDefault="004C1458">
      <w:pPr>
        <w:pStyle w:val="EndNoteBibliography"/>
        <w:spacing w:after="0"/>
        <w:ind w:left="720" w:hanging="720"/>
      </w:pPr>
      <w:r w:rsidRPr="004C1458">
        <w:t xml:space="preserve">Montanaro, L., Speziale, P., Campoccia, D., Ravaioli, S., Cangini, I., Pietrocola, G., et al. (2011). Scenery of Staphylococcus implant infections in orthopedics. </w:t>
      </w:r>
      <w:r w:rsidRPr="004C1458">
        <w:rPr>
          <w:i/>
        </w:rPr>
        <w:t>Future Microbiol</w:t>
      </w:r>
      <w:r w:rsidRPr="004C1458">
        <w:t xml:space="preserve"> 6(11)</w:t>
      </w:r>
      <w:r w:rsidRPr="004C1458">
        <w:rPr>
          <w:b/>
        </w:rPr>
        <w:t>,</w:t>
      </w:r>
      <w:r w:rsidRPr="004C1458">
        <w:t xml:space="preserve"> 1329-1349. doi: 10.2217/fmb.11.117.</w:t>
      </w:r>
    </w:p>
    <w:p w:rsidRPr="004C1458" w:rsidR="004C1458" w:rsidP="004C1458" w:rsidRDefault="004C1458">
      <w:pPr>
        <w:pStyle w:val="EndNoteBibliography"/>
        <w:spacing w:after="0"/>
        <w:ind w:left="720" w:hanging="720"/>
      </w:pPr>
      <w:r w:rsidRPr="004C1458">
        <w:t xml:space="preserve">Morath, S., Stadelmaier, A., Geyer, A., Schmidt, R.R., and Hartung, T. (2002). Synthetic lipoteichoic acid from Staphylococcus aureus is a potent stimulus of cytokine release. </w:t>
      </w:r>
      <w:r w:rsidRPr="004C1458">
        <w:rPr>
          <w:i/>
        </w:rPr>
        <w:t>J Exp Med</w:t>
      </w:r>
      <w:r w:rsidRPr="004C1458">
        <w:t xml:space="preserve"> 195(12)</w:t>
      </w:r>
      <w:r w:rsidRPr="004C1458">
        <w:rPr>
          <w:b/>
        </w:rPr>
        <w:t>,</w:t>
      </w:r>
      <w:r w:rsidRPr="004C1458">
        <w:t xml:space="preserve"> 1635-1640.</w:t>
      </w:r>
    </w:p>
    <w:p w:rsidRPr="004C1458" w:rsidR="004C1458" w:rsidP="004C1458" w:rsidRDefault="004C1458">
      <w:pPr>
        <w:pStyle w:val="EndNoteBibliography"/>
        <w:spacing w:after="0"/>
        <w:ind w:left="720" w:hanging="720"/>
      </w:pPr>
      <w:r w:rsidRPr="004C1458">
        <w:t xml:space="preserve">Morgenstern, M., Erichsen, C., Hackl, S., Mily, J., Militz, M., Friederichs, J., et al. (2016a). Antibiotic Resistance of Commensal Staphylococcus aureus and Coagulase-Negative Staphylococci in an International Cohort of Surgeons: A Prospective Point-Prevalence Study. </w:t>
      </w:r>
      <w:r w:rsidRPr="004C1458">
        <w:rPr>
          <w:i/>
        </w:rPr>
        <w:t>PLoS One</w:t>
      </w:r>
      <w:r w:rsidRPr="004C1458">
        <w:t xml:space="preserve"> 11(2)</w:t>
      </w:r>
      <w:r w:rsidRPr="004C1458">
        <w:rPr>
          <w:b/>
        </w:rPr>
        <w:t>,</w:t>
      </w:r>
      <w:r w:rsidRPr="004C1458">
        <w:t xml:space="preserve"> e0148437. doi: 10.1371/journal.pone.0148437.</w:t>
      </w:r>
    </w:p>
    <w:p w:rsidRPr="004C1458" w:rsidR="004C1458" w:rsidP="004C1458" w:rsidRDefault="004C1458">
      <w:pPr>
        <w:pStyle w:val="EndNoteBibliography"/>
        <w:spacing w:after="0"/>
        <w:ind w:left="720" w:hanging="720"/>
      </w:pPr>
      <w:r w:rsidRPr="004C1458">
        <w:t xml:space="preserve">Morgenstern, M., Erichsen, C., von Ruden, C., Metsemakers, W.J., Kates, S.L., Moriarty, T.F., et al. (2016b). Staphylococcal orthopaedic device-related infections in older patients. </w:t>
      </w:r>
      <w:r w:rsidRPr="004C1458">
        <w:rPr>
          <w:i/>
        </w:rPr>
        <w:t>Injury</w:t>
      </w:r>
      <w:r w:rsidRPr="004C1458">
        <w:t xml:space="preserve"> 47(7)</w:t>
      </w:r>
      <w:r w:rsidRPr="004C1458">
        <w:rPr>
          <w:b/>
        </w:rPr>
        <w:t>,</w:t>
      </w:r>
      <w:r w:rsidRPr="004C1458">
        <w:t xml:space="preserve"> 1427-1434. doi: 10.1016/j.injury.2016.04.027.</w:t>
      </w:r>
    </w:p>
    <w:p w:rsidRPr="004C1458" w:rsidR="004C1458" w:rsidP="004C1458" w:rsidRDefault="004C1458">
      <w:pPr>
        <w:pStyle w:val="EndNoteBibliography"/>
        <w:spacing w:after="0"/>
        <w:ind w:left="720" w:hanging="720"/>
      </w:pPr>
      <w:r w:rsidRPr="004C1458">
        <w:t xml:space="preserve">Morgenstern, M., Post, V., Erichsen, C., Hungerer, S., Buhren, V., Militz, M., et al. (2016c). Biofilm formation increases treatment failure in Staphylococcus epidermidis device-related osteomyelitis of the lower extremity in human patients. </w:t>
      </w:r>
      <w:r w:rsidRPr="004C1458">
        <w:rPr>
          <w:i/>
        </w:rPr>
        <w:t>J Orthop Res</w:t>
      </w:r>
      <w:r w:rsidRPr="004C1458">
        <w:t>. doi: 10.1002/jor.23218.</w:t>
      </w:r>
    </w:p>
    <w:p w:rsidRPr="004C1458" w:rsidR="004C1458" w:rsidP="004C1458" w:rsidRDefault="004C1458">
      <w:pPr>
        <w:pStyle w:val="EndNoteBibliography"/>
        <w:spacing w:after="0"/>
        <w:ind w:left="720" w:hanging="720"/>
      </w:pPr>
      <w:r w:rsidRPr="004C1458">
        <w:t xml:space="preserve">Moriarty, T.F., Poulsson, A.H.C., Rochford, E.T.J., and Richards, R.G. (2011). "4.407 - Bacterial Adhesion and Biomaterial Surfaces A2 - Ducheyne, Paul," in </w:t>
      </w:r>
      <w:r w:rsidRPr="004C1458">
        <w:rPr>
          <w:i/>
        </w:rPr>
        <w:t>Comprehensive Biomaterials</w:t>
      </w:r>
      <w:r w:rsidRPr="004C1458">
        <w:t>.</w:t>
      </w:r>
      <w:r w:rsidRPr="004C1458">
        <w:rPr>
          <w:i/>
        </w:rPr>
        <w:t xml:space="preserve"> </w:t>
      </w:r>
      <w:r w:rsidRPr="004C1458">
        <w:t xml:space="preserve"> (Oxford: Elsevier), 75-100.</w:t>
      </w:r>
    </w:p>
    <w:p w:rsidRPr="004C1458" w:rsidR="004C1458" w:rsidP="004C1458" w:rsidRDefault="004C1458">
      <w:pPr>
        <w:pStyle w:val="EndNoteBibliography"/>
        <w:spacing w:after="0"/>
        <w:ind w:left="720" w:hanging="720"/>
      </w:pPr>
      <w:r w:rsidRPr="004C1458">
        <w:t xml:space="preserve">Myrvik, Q.N., Wagner, W., Barth, E., Wood, P., and Gristina, A.G. (1989). Effects of extracellular slime produced by Staphylococcus epidermidis on oxidative responses of rabbit alveolar macrophages. </w:t>
      </w:r>
      <w:r w:rsidRPr="004C1458">
        <w:rPr>
          <w:i/>
        </w:rPr>
        <w:t>J Invest Surg</w:t>
      </w:r>
      <w:r w:rsidRPr="004C1458">
        <w:t xml:space="preserve"> 2(4)</w:t>
      </w:r>
      <w:r w:rsidRPr="004C1458">
        <w:rPr>
          <w:b/>
        </w:rPr>
        <w:t>,</w:t>
      </w:r>
      <w:r w:rsidRPr="004C1458">
        <w:t xml:space="preserve"> 381-389.</w:t>
      </w:r>
    </w:p>
    <w:p w:rsidRPr="004C1458" w:rsidR="004C1458" w:rsidP="004C1458" w:rsidRDefault="004C1458">
      <w:pPr>
        <w:pStyle w:val="EndNoteBibliography"/>
        <w:spacing w:after="0"/>
        <w:ind w:left="720" w:hanging="720"/>
      </w:pPr>
      <w:r w:rsidRPr="004C1458">
        <w:t xml:space="preserve">N'Diaye, A.R., Leclerc, C., Kentache, T., Hardouin, J., Poc, C.D., Konto-Ghiorghi, Y., et al. (2016). Skin-bacteria communication: Involvement of the neurohormone Calcitonin Gene Related Peptide (CGRP) in the regulation of Staphylococcus epidermidis virulence. </w:t>
      </w:r>
      <w:r w:rsidRPr="004C1458">
        <w:rPr>
          <w:i/>
        </w:rPr>
        <w:t>Sci Rep</w:t>
      </w:r>
      <w:r w:rsidRPr="004C1458">
        <w:t xml:space="preserve"> 6</w:t>
      </w:r>
      <w:r w:rsidRPr="004C1458">
        <w:rPr>
          <w:b/>
        </w:rPr>
        <w:t>,</w:t>
      </w:r>
      <w:r w:rsidRPr="004C1458">
        <w:t xml:space="preserve"> 35379. doi: 10.1038/srep35379.</w:t>
      </w:r>
    </w:p>
    <w:p w:rsidRPr="004C1458" w:rsidR="004C1458" w:rsidP="004C1458" w:rsidRDefault="004C1458">
      <w:pPr>
        <w:pStyle w:val="EndNoteBibliography"/>
        <w:spacing w:after="0"/>
        <w:ind w:left="720" w:hanging="720"/>
      </w:pPr>
      <w:r w:rsidRPr="004C1458">
        <w:t xml:space="preserve">Naik, S., Bouladoux, N., Linehan, J.L., Han, S.J., Harrison, O.J., Wilhelm, C., et al. (2015). Commensal-dendritic-cell interaction specifies a unique protective skin immune signature. </w:t>
      </w:r>
      <w:r w:rsidRPr="004C1458">
        <w:rPr>
          <w:i/>
        </w:rPr>
        <w:t>Nature</w:t>
      </w:r>
      <w:r w:rsidRPr="004C1458">
        <w:t xml:space="preserve"> 520(7545)</w:t>
      </w:r>
      <w:r w:rsidRPr="004C1458">
        <w:rPr>
          <w:b/>
        </w:rPr>
        <w:t>,</w:t>
      </w:r>
      <w:r w:rsidRPr="004C1458">
        <w:t xml:space="preserve"> 104-108. doi: 10.1038/nature14052.</w:t>
      </w:r>
    </w:p>
    <w:p w:rsidRPr="004C1458" w:rsidR="004C1458" w:rsidP="004C1458" w:rsidRDefault="004C1458">
      <w:pPr>
        <w:pStyle w:val="EndNoteBibliography"/>
        <w:spacing w:after="0"/>
        <w:ind w:left="720" w:hanging="720"/>
      </w:pPr>
      <w:r w:rsidRPr="004C1458">
        <w:t xml:space="preserve">Nair, N., Vinod, V., Suresh, M.K., Vijayrajratnam, S., Biswas, L., Peethambaran, R., et al. (2015). Amidase, a cell wall hydrolase, elicits protective immunity against Staphylococcus aureus and S. epidermidis. </w:t>
      </w:r>
      <w:r w:rsidRPr="004C1458">
        <w:rPr>
          <w:i/>
        </w:rPr>
        <w:t>Int J Biol Macromol</w:t>
      </w:r>
      <w:r w:rsidRPr="004C1458">
        <w:t xml:space="preserve"> 77</w:t>
      </w:r>
      <w:r w:rsidRPr="004C1458">
        <w:rPr>
          <w:b/>
        </w:rPr>
        <w:t>,</w:t>
      </w:r>
      <w:r w:rsidRPr="004C1458">
        <w:t xml:space="preserve"> 314-321. doi: 10.1016/j.ijbiomac.2015.03.047.</w:t>
      </w:r>
    </w:p>
    <w:p w:rsidRPr="004C1458" w:rsidR="004C1458" w:rsidP="004C1458" w:rsidRDefault="004C1458">
      <w:pPr>
        <w:pStyle w:val="EndNoteBibliography"/>
        <w:spacing w:after="0"/>
        <w:ind w:left="720" w:hanging="720"/>
      </w:pPr>
      <w:r w:rsidRPr="004C1458">
        <w:t xml:space="preserve">Nair, S.P., Meghji, S., Wilson, M., Reddi, K., White, P., and Henderson, B. (1996). Bacterially induced bone destruction: mechanisms and misconceptions. </w:t>
      </w:r>
      <w:r w:rsidRPr="004C1458">
        <w:rPr>
          <w:i/>
        </w:rPr>
        <w:t>Infect Immun</w:t>
      </w:r>
      <w:r w:rsidRPr="004C1458">
        <w:t xml:space="preserve"> 64(7)</w:t>
      </w:r>
      <w:r w:rsidRPr="004C1458">
        <w:rPr>
          <w:b/>
        </w:rPr>
        <w:t>,</w:t>
      </w:r>
      <w:r w:rsidRPr="004C1458">
        <w:t xml:space="preserve"> 2371-2380.</w:t>
      </w:r>
    </w:p>
    <w:p w:rsidRPr="004C1458" w:rsidR="004C1458" w:rsidP="004C1458" w:rsidRDefault="004C1458">
      <w:pPr>
        <w:pStyle w:val="EndNoteBibliography"/>
        <w:spacing w:after="0"/>
        <w:ind w:left="720" w:hanging="720"/>
      </w:pPr>
      <w:r w:rsidRPr="004C1458">
        <w:t xml:space="preserve">Natsuka, M., Uehara, A., Yang, S., Echigo, S., and Takada, H. (2008). A polymer-type water-soluble peptidoglycan exhibited both Toll-like receptor 2- and NOD2-agonistic activities, resulting in synergistic activation of human monocytic cells. </w:t>
      </w:r>
      <w:r w:rsidRPr="004C1458">
        <w:rPr>
          <w:i/>
        </w:rPr>
        <w:t>Innate Immun</w:t>
      </w:r>
      <w:r w:rsidRPr="004C1458">
        <w:t xml:space="preserve"> 14(5)</w:t>
      </w:r>
      <w:r w:rsidRPr="004C1458">
        <w:rPr>
          <w:b/>
        </w:rPr>
        <w:t>,</w:t>
      </w:r>
      <w:r w:rsidRPr="004C1458">
        <w:t xml:space="preserve"> 298-308. doi: 10.1177/1753425908096518.</w:t>
      </w:r>
    </w:p>
    <w:p w:rsidRPr="004C1458" w:rsidR="004C1458" w:rsidP="004C1458" w:rsidRDefault="004C1458">
      <w:pPr>
        <w:pStyle w:val="EndNoteBibliography"/>
        <w:spacing w:after="0"/>
        <w:ind w:left="720" w:hanging="720"/>
      </w:pPr>
      <w:r w:rsidRPr="004C1458">
        <w:t xml:space="preserve">Nguyen, T.H., Park, M.D., and Otto, M. (2017). Host Response to Staphylococcus epidermidis Colonization and Infections. </w:t>
      </w:r>
      <w:r w:rsidRPr="004C1458">
        <w:rPr>
          <w:i/>
        </w:rPr>
        <w:t>Front Cell Infect Microbiol</w:t>
      </w:r>
      <w:r w:rsidRPr="004C1458">
        <w:t xml:space="preserve"> 7</w:t>
      </w:r>
      <w:r w:rsidRPr="004C1458">
        <w:rPr>
          <w:b/>
        </w:rPr>
        <w:t>,</w:t>
      </w:r>
      <w:r w:rsidRPr="004C1458">
        <w:t xml:space="preserve"> 90. doi: 10.3389/fcimb.2017.00090.</w:t>
      </w:r>
    </w:p>
    <w:p w:rsidRPr="004C1458" w:rsidR="004C1458" w:rsidP="004C1458" w:rsidRDefault="004C1458">
      <w:pPr>
        <w:pStyle w:val="EndNoteBibliography"/>
        <w:spacing w:after="0"/>
        <w:ind w:left="720" w:hanging="720"/>
      </w:pPr>
      <w:r w:rsidRPr="004C1458">
        <w:t xml:space="preserve">Nilsdotter-Augustinsson, A., Wilsson, A., Larsson, J., Stendahl, O., Ohman, L., and Lundqvist-Gustafsson, H. (2004). Staphylococcus aureus, but not Staphylococcus epidermidis, modulates the oxidative response and induces apoptosis in human neutrophils. </w:t>
      </w:r>
      <w:r w:rsidRPr="004C1458">
        <w:rPr>
          <w:i/>
        </w:rPr>
        <w:t>APMIS</w:t>
      </w:r>
      <w:r w:rsidRPr="004C1458">
        <w:t xml:space="preserve"> 112(2)</w:t>
      </w:r>
      <w:r w:rsidRPr="004C1458">
        <w:rPr>
          <w:b/>
        </w:rPr>
        <w:t>,</w:t>
      </w:r>
      <w:r w:rsidRPr="004C1458">
        <w:t xml:space="preserve"> 109-118. doi: 10.1111/j.1600-0463.2004.apm1120205.x.</w:t>
      </w:r>
    </w:p>
    <w:p w:rsidRPr="004C1458" w:rsidR="004C1458" w:rsidP="004C1458" w:rsidRDefault="004C1458">
      <w:pPr>
        <w:pStyle w:val="EndNoteBibliography"/>
        <w:spacing w:after="0"/>
        <w:ind w:left="720" w:hanging="720"/>
      </w:pPr>
      <w:r w:rsidRPr="004C1458">
        <w:t xml:space="preserve">Ommori, R., Ouji, N., Mizuno, F., Kita, E., Ikada, Y., and Asada, H. (2013). Selective induction of antimicrobial peptides from keratinocytes by staphylococcal bacteria. </w:t>
      </w:r>
      <w:r w:rsidRPr="004C1458">
        <w:rPr>
          <w:i/>
        </w:rPr>
        <w:t>Microb Pathog</w:t>
      </w:r>
      <w:r w:rsidRPr="004C1458">
        <w:t xml:space="preserve"> 56</w:t>
      </w:r>
      <w:r w:rsidRPr="004C1458">
        <w:rPr>
          <w:b/>
        </w:rPr>
        <w:t>,</w:t>
      </w:r>
      <w:r w:rsidRPr="004C1458">
        <w:t xml:space="preserve"> 35-39. doi: 10.1016/j.micpath.2012.11.005.</w:t>
      </w:r>
    </w:p>
    <w:p w:rsidRPr="004C1458" w:rsidR="004C1458" w:rsidP="004C1458" w:rsidRDefault="004C1458">
      <w:pPr>
        <w:pStyle w:val="EndNoteBibliography"/>
        <w:spacing w:after="0"/>
        <w:ind w:left="720" w:hanging="720"/>
      </w:pPr>
      <w:r w:rsidRPr="004C1458">
        <w:t xml:space="preserve">Osmon, D.R., Berbari, E.F., Berendt, A.R., Lew, D., Zimmerli, W., Steckelberg, J.M., et al. (2013). Diagnosis and management of prosthetic joint infection: clinical practice guidelines by the Infectious Diseases Society of America. </w:t>
      </w:r>
      <w:r w:rsidRPr="004C1458">
        <w:rPr>
          <w:i/>
        </w:rPr>
        <w:t>Clin Infect Dis</w:t>
      </w:r>
      <w:r w:rsidRPr="004C1458">
        <w:t xml:space="preserve"> 56(1)</w:t>
      </w:r>
      <w:r w:rsidRPr="004C1458">
        <w:rPr>
          <w:b/>
        </w:rPr>
        <w:t>,</w:t>
      </w:r>
      <w:r w:rsidRPr="004C1458">
        <w:t xml:space="preserve"> e1-e25. doi: 10.1093/cid/cis803.</w:t>
      </w:r>
    </w:p>
    <w:p w:rsidRPr="004C1458" w:rsidR="004C1458" w:rsidP="004C1458" w:rsidRDefault="004C1458">
      <w:pPr>
        <w:pStyle w:val="EndNoteBibliography"/>
        <w:spacing w:after="0"/>
        <w:ind w:left="720" w:hanging="720"/>
      </w:pPr>
      <w:r w:rsidRPr="004C1458">
        <w:t xml:space="preserve">Otto, M. (2006). Bacterial evasion of antimicrobial peptides by biofilm formation. </w:t>
      </w:r>
      <w:r w:rsidRPr="004C1458">
        <w:rPr>
          <w:i/>
        </w:rPr>
        <w:t>Curr Top Microbiol Immunol</w:t>
      </w:r>
      <w:r w:rsidRPr="004C1458">
        <w:t xml:space="preserve"> 306</w:t>
      </w:r>
      <w:r w:rsidRPr="004C1458">
        <w:rPr>
          <w:b/>
        </w:rPr>
        <w:t>,</w:t>
      </w:r>
      <w:r w:rsidRPr="004C1458">
        <w:t xml:space="preserve"> 251-258.</w:t>
      </w:r>
    </w:p>
    <w:p w:rsidRPr="004C1458" w:rsidR="004C1458" w:rsidP="004C1458" w:rsidRDefault="004C1458">
      <w:pPr>
        <w:pStyle w:val="EndNoteBibliography"/>
        <w:spacing w:after="0"/>
        <w:ind w:left="720" w:hanging="720"/>
      </w:pPr>
      <w:r w:rsidRPr="004C1458">
        <w:t xml:space="preserve">Otto, M. (2009). Staphylococcus epidermidis--the 'accidental' pathogen. </w:t>
      </w:r>
      <w:r w:rsidRPr="004C1458">
        <w:rPr>
          <w:i/>
        </w:rPr>
        <w:t>Nat Rev Microbiol</w:t>
      </w:r>
      <w:r w:rsidRPr="004C1458">
        <w:t xml:space="preserve"> 7(8)</w:t>
      </w:r>
      <w:r w:rsidRPr="004C1458">
        <w:rPr>
          <w:b/>
        </w:rPr>
        <w:t>,</w:t>
      </w:r>
      <w:r w:rsidRPr="004C1458">
        <w:t xml:space="preserve"> 555-567. doi: 10.1038/nrmicro2182.</w:t>
      </w:r>
    </w:p>
    <w:p w:rsidRPr="004C1458" w:rsidR="004C1458" w:rsidP="004C1458" w:rsidRDefault="004C1458">
      <w:pPr>
        <w:pStyle w:val="EndNoteBibliography"/>
        <w:spacing w:after="0"/>
        <w:ind w:left="720" w:hanging="720"/>
      </w:pPr>
      <w:r w:rsidRPr="004C1458">
        <w:t xml:space="preserve">Otto, M. (2014). Phenol-soluble modulins. </w:t>
      </w:r>
      <w:r w:rsidRPr="004C1458">
        <w:rPr>
          <w:i/>
        </w:rPr>
        <w:t>Int J Med Microbiol</w:t>
      </w:r>
      <w:r w:rsidRPr="004C1458">
        <w:t xml:space="preserve"> 304(2)</w:t>
      </w:r>
      <w:r w:rsidRPr="004C1458">
        <w:rPr>
          <w:b/>
        </w:rPr>
        <w:t>,</w:t>
      </w:r>
      <w:r w:rsidRPr="004C1458">
        <w:t xml:space="preserve"> 164-169. doi: 10.1016/j.ijmm.2013.11.019.</w:t>
      </w:r>
    </w:p>
    <w:p w:rsidRPr="004C1458" w:rsidR="004C1458" w:rsidP="004C1458" w:rsidRDefault="004C1458">
      <w:pPr>
        <w:pStyle w:val="EndNoteBibliography"/>
        <w:spacing w:after="0"/>
        <w:ind w:left="720" w:hanging="720"/>
      </w:pPr>
      <w:r w:rsidRPr="004C1458">
        <w:t xml:space="preserve">Paharik, A.E., and Horswill, A.R. (2016). The Staphylococcal Biofilm: Adhesins, Regulation, and Host Response. </w:t>
      </w:r>
      <w:r w:rsidRPr="004C1458">
        <w:rPr>
          <w:i/>
        </w:rPr>
        <w:t>Microbiology Spectrum</w:t>
      </w:r>
      <w:r w:rsidRPr="004C1458">
        <w:t xml:space="preserve"> 4(2). doi: doi:10.1128/microbiolspec.VMBF-0022-2015.</w:t>
      </w:r>
    </w:p>
    <w:p w:rsidRPr="004C1458" w:rsidR="004C1458" w:rsidP="004C1458" w:rsidRDefault="004C1458">
      <w:pPr>
        <w:pStyle w:val="EndNoteBibliography"/>
        <w:spacing w:after="0"/>
        <w:ind w:left="720" w:hanging="720"/>
      </w:pPr>
      <w:r w:rsidRPr="004C1458">
        <w:t xml:space="preserve">Park, B., Iwase, T., and Liu, G.Y. (2011). Intranasal application of S. epidermidis prevents colonization by methicillin-resistant Staphylococcus aureus in mice. </w:t>
      </w:r>
      <w:r w:rsidRPr="004C1458">
        <w:rPr>
          <w:i/>
        </w:rPr>
        <w:t>PLoS One</w:t>
      </w:r>
      <w:r w:rsidRPr="004C1458">
        <w:t xml:space="preserve"> 6(10)</w:t>
      </w:r>
      <w:r w:rsidRPr="004C1458">
        <w:rPr>
          <w:b/>
        </w:rPr>
        <w:t>,</w:t>
      </w:r>
      <w:r w:rsidRPr="004C1458">
        <w:t xml:space="preserve"> e25880. doi: 10.1371/journal.pone.0025880.</w:t>
      </w:r>
    </w:p>
    <w:p w:rsidRPr="004C1458" w:rsidR="004C1458" w:rsidP="004C1458" w:rsidRDefault="004C1458">
      <w:pPr>
        <w:pStyle w:val="EndNoteBibliography"/>
        <w:spacing w:after="0"/>
        <w:ind w:left="720" w:hanging="720"/>
      </w:pPr>
      <w:r w:rsidRPr="004C1458">
        <w:t xml:space="preserve">Park, K., Ommori, R., Imoto, K., and Asada, H. (2014). Epidermal growth factor receptor inhibitors selectively inhibit the expressions of human beta-defensins induced by Staphylococcus epidermidis. </w:t>
      </w:r>
      <w:r w:rsidRPr="004C1458">
        <w:rPr>
          <w:i/>
        </w:rPr>
        <w:t>J Dermatol Sci</w:t>
      </w:r>
      <w:r w:rsidRPr="004C1458">
        <w:t xml:space="preserve"> 75(2)</w:t>
      </w:r>
      <w:r w:rsidRPr="004C1458">
        <w:rPr>
          <w:b/>
        </w:rPr>
        <w:t>,</w:t>
      </w:r>
      <w:r w:rsidRPr="004C1458">
        <w:t xml:space="preserve"> 94-99. doi: 10.1016/j.jdermsci.2014.04.011.</w:t>
      </w:r>
    </w:p>
    <w:p w:rsidRPr="004C1458" w:rsidR="004C1458" w:rsidP="004C1458" w:rsidRDefault="004C1458">
      <w:pPr>
        <w:pStyle w:val="EndNoteBibliography"/>
        <w:spacing w:after="0"/>
        <w:ind w:left="720" w:hanging="720"/>
      </w:pPr>
      <w:r w:rsidRPr="004C1458">
        <w:t xml:space="preserve">Park, K.H., Greenwood-Quaintance, K.E., Schuetz, A.N., Mandrekar, J.N., and Patel, R. (2016). Activity of Tedizolid in Methicillin-Resistant Staphylococcus epidermidis Experimental Foreign Body-Associated Osteomyelitis. </w:t>
      </w:r>
      <w:r w:rsidRPr="004C1458">
        <w:rPr>
          <w:i/>
        </w:rPr>
        <w:t>Antimicrob Agents Chemother</w:t>
      </w:r>
      <w:r w:rsidRPr="004C1458">
        <w:t>. doi: 10.1128/AAC.01644-16.</w:t>
      </w:r>
    </w:p>
    <w:p w:rsidRPr="004C1458" w:rsidR="004C1458" w:rsidP="004C1458" w:rsidRDefault="004C1458">
      <w:pPr>
        <w:pStyle w:val="EndNoteBibliography"/>
        <w:spacing w:after="0"/>
        <w:ind w:left="720" w:hanging="720"/>
      </w:pPr>
      <w:r w:rsidRPr="004C1458">
        <w:t xml:space="preserve">Patel, M., and Kaufman, D.A. (2015). Anti-lipoteichoic acid monoclonal antibody (pagibaximab) studies for the prevention of staphylococcal bloodstream infections in preterm infants. </w:t>
      </w:r>
      <w:r w:rsidRPr="004C1458">
        <w:rPr>
          <w:i/>
        </w:rPr>
        <w:t>Expert Opin Biol Ther</w:t>
      </w:r>
      <w:r w:rsidRPr="004C1458">
        <w:t xml:space="preserve"> 15(4)</w:t>
      </w:r>
      <w:r w:rsidRPr="004C1458">
        <w:rPr>
          <w:b/>
        </w:rPr>
        <w:t>,</w:t>
      </w:r>
      <w:r w:rsidRPr="004C1458">
        <w:t xml:space="preserve"> 595-600. doi: 10.1517/14712598.2015.1019857.</w:t>
      </w:r>
    </w:p>
    <w:p w:rsidRPr="004C1458" w:rsidR="004C1458" w:rsidP="004C1458" w:rsidRDefault="004C1458">
      <w:pPr>
        <w:pStyle w:val="EndNoteBibliography"/>
        <w:spacing w:after="0"/>
        <w:ind w:left="720" w:hanging="720"/>
      </w:pPr>
      <w:r w:rsidRPr="004C1458">
        <w:t xml:space="preserve">Patzakis, M.J., and Zalavras, C.G. (2005). Chronic posttraumatic osteomyelitis and infected nonunion of the tibia: current management concepts. </w:t>
      </w:r>
      <w:r w:rsidRPr="004C1458">
        <w:rPr>
          <w:i/>
        </w:rPr>
        <w:t>J Am Acad Orthop Surg</w:t>
      </w:r>
      <w:r w:rsidRPr="004C1458">
        <w:t xml:space="preserve"> 13(6)</w:t>
      </w:r>
      <w:r w:rsidRPr="004C1458">
        <w:rPr>
          <w:b/>
        </w:rPr>
        <w:t>,</w:t>
      </w:r>
      <w:r w:rsidRPr="004C1458">
        <w:t xml:space="preserve"> 417-427.</w:t>
      </w:r>
    </w:p>
    <w:p w:rsidRPr="004C1458" w:rsidR="004C1458" w:rsidP="004C1458" w:rsidRDefault="004C1458">
      <w:pPr>
        <w:pStyle w:val="EndNoteBibliography"/>
        <w:spacing w:after="0"/>
        <w:ind w:left="720" w:hanging="720"/>
      </w:pPr>
      <w:r w:rsidRPr="004C1458">
        <w:t xml:space="preserve">Percoco, G., Merle, C., Jaouen, T., Ramdani, Y., Benard, M., Hillion, M., et al. (2013). Antimicrobial peptides and pro-inflammatory cytokines are differentially regulated across epidermal layers following bacterial stimuli. </w:t>
      </w:r>
      <w:r w:rsidRPr="004C1458">
        <w:rPr>
          <w:i/>
        </w:rPr>
        <w:t>Exp Dermatol</w:t>
      </w:r>
      <w:r w:rsidRPr="004C1458">
        <w:t xml:space="preserve"> 22(12)</w:t>
      </w:r>
      <w:r w:rsidRPr="004C1458">
        <w:rPr>
          <w:b/>
        </w:rPr>
        <w:t>,</w:t>
      </w:r>
      <w:r w:rsidRPr="004C1458">
        <w:t xml:space="preserve"> 800-806. doi: 10.1111/exd.12259.</w:t>
      </w:r>
    </w:p>
    <w:p w:rsidRPr="004C1458" w:rsidR="004C1458" w:rsidP="004C1458" w:rsidRDefault="004C1458">
      <w:pPr>
        <w:pStyle w:val="EndNoteBibliography"/>
        <w:spacing w:after="0"/>
        <w:ind w:left="720" w:hanging="720"/>
      </w:pPr>
      <w:r w:rsidRPr="004C1458">
        <w:t xml:space="preserve">Perks, W.V., Singh, R.K., Jones, G.W., Twohig, J.P., Williams, A.S., Humphreys, I.R., et al. (2016). Death Receptor 3 Promotes Chemokine-Directed Leukocyte Recruitment in Acute Resolving Inflammation and Is Essential for Pathological Development of Mesothelial Fibrosis in Chronic Disease. </w:t>
      </w:r>
      <w:r w:rsidRPr="004C1458">
        <w:rPr>
          <w:i/>
        </w:rPr>
        <w:t>Am J Pathol</w:t>
      </w:r>
      <w:r w:rsidRPr="004C1458">
        <w:t xml:space="preserve"> 186(11)</w:t>
      </w:r>
      <w:r w:rsidRPr="004C1458">
        <w:rPr>
          <w:b/>
        </w:rPr>
        <w:t>,</w:t>
      </w:r>
      <w:r w:rsidRPr="004C1458">
        <w:t xml:space="preserve"> 2813-2823. doi: 10.1016/j.ajpath.2016.07.021.</w:t>
      </w:r>
    </w:p>
    <w:p w:rsidRPr="004C1458" w:rsidR="004C1458" w:rsidP="004C1458" w:rsidRDefault="004C1458">
      <w:pPr>
        <w:pStyle w:val="EndNoteBibliography"/>
        <w:spacing w:after="0"/>
        <w:ind w:left="720" w:hanging="720"/>
      </w:pPr>
      <w:r w:rsidRPr="004C1458">
        <w:t xml:space="preserve">Peschel, A., Otto, M., Jack, R.W., Kalbacher, H., Jung, G., and Gotz, F. (1999). Inactivation of the dlt operon in Staphylococcus aureus confers sensitivity to defensins, protegrins, and other antimicrobial peptides. </w:t>
      </w:r>
      <w:r w:rsidRPr="004C1458">
        <w:rPr>
          <w:i/>
        </w:rPr>
        <w:t>J.Biol.Chem.</w:t>
      </w:r>
      <w:r w:rsidRPr="004C1458">
        <w:t xml:space="preserve"> 274(13)</w:t>
      </w:r>
      <w:r w:rsidRPr="004C1458">
        <w:rPr>
          <w:b/>
        </w:rPr>
        <w:t>,</w:t>
      </w:r>
      <w:r w:rsidRPr="004C1458">
        <w:t xml:space="preserve"> 8405-8410.</w:t>
      </w:r>
    </w:p>
    <w:p w:rsidRPr="004C1458" w:rsidR="004C1458" w:rsidP="004C1458" w:rsidRDefault="004C1458">
      <w:pPr>
        <w:pStyle w:val="EndNoteBibliography"/>
        <w:spacing w:after="0"/>
        <w:ind w:left="720" w:hanging="720"/>
      </w:pPr>
      <w:r w:rsidRPr="004C1458">
        <w:t xml:space="preserve">Petty, W., Spanier, S., Shuster, J.J., and Silverthorne, C. (1985). The influence of skeletal implants on incidence of infection. Experiments in a canine model. </w:t>
      </w:r>
      <w:r w:rsidRPr="004C1458">
        <w:rPr>
          <w:i/>
        </w:rPr>
        <w:t>J Bone Joint Surg Am</w:t>
      </w:r>
      <w:r w:rsidRPr="004C1458">
        <w:t xml:space="preserve"> 67(8)</w:t>
      </w:r>
      <w:r w:rsidRPr="004C1458">
        <w:rPr>
          <w:b/>
        </w:rPr>
        <w:t>,</w:t>
      </w:r>
      <w:r w:rsidRPr="004C1458">
        <w:t xml:space="preserve"> 1236-1244.</w:t>
      </w:r>
    </w:p>
    <w:p w:rsidRPr="004C1458" w:rsidR="004C1458" w:rsidP="004C1458" w:rsidRDefault="004C1458">
      <w:pPr>
        <w:pStyle w:val="EndNoteBibliography"/>
        <w:spacing w:after="0"/>
        <w:ind w:left="720" w:hanging="720"/>
      </w:pPr>
      <w:r w:rsidRPr="004C1458">
        <w:t xml:space="preserve">Pietrocola, G., Arciola, C.R., Rindi, S., Di Poto, A., Missineo, A., Montanaro, L., et al. (2011). Toll-like receptors (TLRs) in innate immune defense against Staphylococcus aureus. </w:t>
      </w:r>
      <w:r w:rsidRPr="004C1458">
        <w:rPr>
          <w:i/>
        </w:rPr>
        <w:t>Int J Artif Organs</w:t>
      </w:r>
      <w:r w:rsidRPr="004C1458">
        <w:t xml:space="preserve"> 34(9)</w:t>
      </w:r>
      <w:r w:rsidRPr="004C1458">
        <w:rPr>
          <w:b/>
        </w:rPr>
        <w:t>,</w:t>
      </w:r>
      <w:r w:rsidRPr="004C1458">
        <w:t xml:space="preserve"> 799-810. doi: 10.5301/ijao.5000030.</w:t>
      </w:r>
    </w:p>
    <w:p w:rsidRPr="004C1458" w:rsidR="004C1458" w:rsidP="004C1458" w:rsidRDefault="004C1458">
      <w:pPr>
        <w:pStyle w:val="EndNoteBibliography"/>
        <w:spacing w:after="0"/>
        <w:ind w:left="720" w:hanging="720"/>
      </w:pPr>
      <w:r w:rsidRPr="004C1458">
        <w:t xml:space="preserve">Pinheiro, L., Brito, C.I., Pereira, V.C., Oliveira, A., Bartolomeu, A.R., Camargo, C.H., et al. (2016). Susceptibility Profile of Staphylococcus epidermidis and Staphylococcus haemolyticus Isolated from Blood Cultures to Vancomycin and Novel Antimicrobial Drugs over a Period of 12 Years. </w:t>
      </w:r>
      <w:r w:rsidRPr="004C1458">
        <w:rPr>
          <w:i/>
        </w:rPr>
        <w:t>Microb Drug Resist</w:t>
      </w:r>
      <w:r w:rsidRPr="004C1458">
        <w:t xml:space="preserve"> 22(4)</w:t>
      </w:r>
      <w:r w:rsidRPr="004C1458">
        <w:rPr>
          <w:b/>
        </w:rPr>
        <w:t>,</w:t>
      </w:r>
      <w:r w:rsidRPr="004C1458">
        <w:t xml:space="preserve"> 283-293. doi: 10.1089/mdr.2015.0064.</w:t>
      </w:r>
    </w:p>
    <w:p w:rsidRPr="004C1458" w:rsidR="004C1458" w:rsidP="004C1458" w:rsidRDefault="004C1458">
      <w:pPr>
        <w:pStyle w:val="EndNoteBibliography"/>
        <w:spacing w:after="0"/>
        <w:ind w:left="720" w:hanging="720"/>
      </w:pPr>
      <w:r w:rsidRPr="004C1458">
        <w:t xml:space="preserve">Post, J.C., Preston, R.A., Aul, J.J., Larkinspettigrew, M., Rydquistwhite, J., Anderson, K.W., et al. (1995). Molecular Analysis of Bacterial Pathogens in Otitis-Media with Effusion. </w:t>
      </w:r>
      <w:r w:rsidRPr="004C1458">
        <w:rPr>
          <w:i/>
        </w:rPr>
        <w:t>Jama-Journal of the American Medical Association</w:t>
      </w:r>
      <w:r w:rsidRPr="004C1458">
        <w:t xml:space="preserve"> 273(20)</w:t>
      </w:r>
      <w:r w:rsidRPr="004C1458">
        <w:rPr>
          <w:b/>
        </w:rPr>
        <w:t>,</w:t>
      </w:r>
      <w:r w:rsidRPr="004C1458">
        <w:t xml:space="preserve"> 1598-1604. doi: Doi 10.1001/Jama.273.20.1598.</w:t>
      </w:r>
    </w:p>
    <w:p w:rsidRPr="004C1458" w:rsidR="004C1458" w:rsidP="004C1458" w:rsidRDefault="004C1458">
      <w:pPr>
        <w:pStyle w:val="EndNoteBibliography"/>
        <w:spacing w:after="0"/>
        <w:ind w:left="720" w:hanging="720"/>
      </w:pPr>
      <w:r w:rsidRPr="004C1458">
        <w:t xml:space="preserve">Pourmand, M.R., Clarke, S.R., Schuman, R.F., Mond, J.J., and Foster, S.J. (2006). Identification of antigenic components of Staphylococcus epidermidis expressed during human infection. </w:t>
      </w:r>
      <w:r w:rsidRPr="004C1458">
        <w:rPr>
          <w:i/>
        </w:rPr>
        <w:t>Infect Immun</w:t>
      </w:r>
      <w:r w:rsidRPr="004C1458">
        <w:t xml:space="preserve"> 74(8)</w:t>
      </w:r>
      <w:r w:rsidRPr="004C1458">
        <w:rPr>
          <w:b/>
        </w:rPr>
        <w:t>,</w:t>
      </w:r>
      <w:r w:rsidRPr="004C1458">
        <w:t xml:space="preserve"> 4644-4654. doi: 10.1128/IAI.00521-06.</w:t>
      </w:r>
    </w:p>
    <w:p w:rsidRPr="004C1458" w:rsidR="004C1458" w:rsidP="004C1458" w:rsidRDefault="004C1458">
      <w:pPr>
        <w:pStyle w:val="EndNoteBibliography"/>
        <w:spacing w:after="0"/>
        <w:ind w:left="720" w:hanging="720"/>
      </w:pPr>
      <w:r w:rsidRPr="004C1458">
        <w:t xml:space="preserve">Prabhakara, R., Harro, J.M., Leid, J.G., Harris, M., and Shirtliff, M.E. (2011a). Murine immune response to a chronic Staphylococcus aureus biofilm infection. </w:t>
      </w:r>
      <w:r w:rsidRPr="004C1458">
        <w:rPr>
          <w:i/>
        </w:rPr>
        <w:t>Infect Immun</w:t>
      </w:r>
      <w:r w:rsidRPr="004C1458">
        <w:t xml:space="preserve"> 79(4)</w:t>
      </w:r>
      <w:r w:rsidRPr="004C1458">
        <w:rPr>
          <w:b/>
        </w:rPr>
        <w:t>,</w:t>
      </w:r>
      <w:r w:rsidRPr="004C1458">
        <w:t xml:space="preserve"> 1789-1796. doi: 10.1128/IAI.01386-10.</w:t>
      </w:r>
    </w:p>
    <w:p w:rsidRPr="004C1458" w:rsidR="004C1458" w:rsidP="004C1458" w:rsidRDefault="004C1458">
      <w:pPr>
        <w:pStyle w:val="EndNoteBibliography"/>
        <w:spacing w:after="0"/>
        <w:ind w:left="720" w:hanging="720"/>
      </w:pPr>
      <w:r w:rsidRPr="004C1458">
        <w:t xml:space="preserve">Prabhakara, R., Harro, J.M., Leid, J.G., Keegan, A.D., Prior, M.L., and Shirtliff, M.E. (2011b). Suppression of the inflammatory immune response prevents the development of chronic biofilm infection due to methicillin-resistant Staphylococcus aureus. </w:t>
      </w:r>
      <w:r w:rsidRPr="004C1458">
        <w:rPr>
          <w:i/>
        </w:rPr>
        <w:t>Infect Immun</w:t>
      </w:r>
      <w:r w:rsidRPr="004C1458">
        <w:t xml:space="preserve"> 79(12)</w:t>
      </w:r>
      <w:r w:rsidRPr="004C1458">
        <w:rPr>
          <w:b/>
        </w:rPr>
        <w:t>,</w:t>
      </w:r>
      <w:r w:rsidRPr="004C1458">
        <w:t xml:space="preserve"> 5010-5018. doi: 10.1128/IAI.05571-11.</w:t>
      </w:r>
    </w:p>
    <w:p w:rsidRPr="004C1458" w:rsidR="004C1458" w:rsidP="004C1458" w:rsidRDefault="004C1458">
      <w:pPr>
        <w:pStyle w:val="EndNoteBibliography"/>
        <w:spacing w:after="0"/>
        <w:ind w:left="720" w:hanging="720"/>
      </w:pPr>
      <w:r w:rsidRPr="004C1458">
        <w:t xml:space="preserve">Puig-Verdie, L., Alentorn-Geli, E., Gonzalez-Cuevas, A., Sorli, L., Salvado, M., Alier, A., et al. (2013). Implant sonication increases the diagnostic accuracy of infection in patients with delayed, but not early, orthopaedic implant failure. </w:t>
      </w:r>
      <w:r w:rsidRPr="004C1458">
        <w:rPr>
          <w:i/>
        </w:rPr>
        <w:t>Bone &amp; Joint Journal</w:t>
      </w:r>
      <w:r w:rsidRPr="004C1458">
        <w:t xml:space="preserve"> 95B(2)</w:t>
      </w:r>
      <w:r w:rsidRPr="004C1458">
        <w:rPr>
          <w:b/>
        </w:rPr>
        <w:t>,</w:t>
      </w:r>
      <w:r w:rsidRPr="004C1458">
        <w:t xml:space="preserve"> 244-249.</w:t>
      </w:r>
    </w:p>
    <w:p w:rsidRPr="004C1458" w:rsidR="004C1458" w:rsidP="004C1458" w:rsidRDefault="004C1458">
      <w:pPr>
        <w:pStyle w:val="EndNoteBibliography"/>
        <w:spacing w:after="0"/>
        <w:ind w:left="720" w:hanging="720"/>
      </w:pPr>
      <w:r w:rsidRPr="004C1458">
        <w:t xml:space="preserve">Qin, L., Da, F., Fisher, E.L., Tan, D.C., Nguyen, T.H., Fu, C.L., et al. (2017). Toxin Mediates Sepsis Caused by Methicillin-Resistant Staphylococcus epidermidis. </w:t>
      </w:r>
      <w:r w:rsidRPr="004C1458">
        <w:rPr>
          <w:i/>
        </w:rPr>
        <w:t>PLoS Pathog</w:t>
      </w:r>
      <w:r w:rsidRPr="004C1458">
        <w:t xml:space="preserve"> 13(2)</w:t>
      </w:r>
      <w:r w:rsidRPr="004C1458">
        <w:rPr>
          <w:b/>
        </w:rPr>
        <w:t>,</w:t>
      </w:r>
      <w:r w:rsidRPr="004C1458">
        <w:t xml:space="preserve"> e1006153. doi: 10.1371/journal.ppat.1006153.</w:t>
      </w:r>
    </w:p>
    <w:p w:rsidRPr="004C1458" w:rsidR="004C1458" w:rsidP="004C1458" w:rsidRDefault="004C1458">
      <w:pPr>
        <w:pStyle w:val="EndNoteBibliography"/>
        <w:spacing w:after="0"/>
        <w:ind w:left="720" w:hanging="720"/>
      </w:pPr>
      <w:r w:rsidRPr="004C1458">
        <w:t xml:space="preserve">Qin, L., McCausland, J.W., Cheung, G.Y., and Otto, M. (2016). PSM-Mec-A Virulence Determinant that Connects Transcriptional Regulation, Virulence, and Antibiotic Resistance in Staphylococci. </w:t>
      </w:r>
      <w:r w:rsidRPr="004C1458">
        <w:rPr>
          <w:i/>
        </w:rPr>
        <w:t>Front Microbiol</w:t>
      </w:r>
      <w:r w:rsidRPr="004C1458">
        <w:t xml:space="preserve"> 7</w:t>
      </w:r>
      <w:r w:rsidRPr="004C1458">
        <w:rPr>
          <w:b/>
        </w:rPr>
        <w:t>,</w:t>
      </w:r>
      <w:r w:rsidRPr="004C1458">
        <w:t xml:space="preserve"> 1293. doi: 10.3389/fmicb.2016.01293.</w:t>
      </w:r>
    </w:p>
    <w:p w:rsidRPr="004C1458" w:rsidR="004C1458" w:rsidP="004C1458" w:rsidRDefault="004C1458">
      <w:pPr>
        <w:pStyle w:val="EndNoteBibliography"/>
        <w:spacing w:after="0"/>
        <w:ind w:left="720" w:hanging="720"/>
      </w:pPr>
      <w:r w:rsidRPr="004C1458">
        <w:t xml:space="preserve">Qin, Z., Ou, Y., Yang, L., Zhu, Y., Tolker-Nielsen, T., Molin, S., et al. (2007). Role of autolysin-mediated DNA release in biofilm formation of </w:t>
      </w:r>
      <w:r w:rsidRPr="004C1458">
        <w:rPr>
          <w:i/>
        </w:rPr>
        <w:t>Staphylococcus epidermidis</w:t>
      </w:r>
      <w:r w:rsidRPr="004C1458">
        <w:t xml:space="preserve">. </w:t>
      </w:r>
      <w:r w:rsidRPr="004C1458">
        <w:rPr>
          <w:i/>
        </w:rPr>
        <w:t>Microbiology</w:t>
      </w:r>
      <w:r w:rsidRPr="004C1458">
        <w:t xml:space="preserve"> 153(7)</w:t>
      </w:r>
      <w:r w:rsidRPr="004C1458">
        <w:rPr>
          <w:b/>
        </w:rPr>
        <w:t>,</w:t>
      </w:r>
      <w:r w:rsidRPr="004C1458">
        <w:t xml:space="preserve"> 2083-2092. doi: 10.1099/mic.0.2007/006031-0.</w:t>
      </w:r>
    </w:p>
    <w:p w:rsidRPr="004C1458" w:rsidR="004C1458" w:rsidP="004C1458" w:rsidRDefault="004C1458">
      <w:pPr>
        <w:pStyle w:val="EndNoteBibliography"/>
        <w:spacing w:after="0"/>
        <w:ind w:left="720" w:hanging="720"/>
      </w:pPr>
      <w:r w:rsidRPr="004C1458">
        <w:t xml:space="preserve">Quinn, J.M., Athanasou, N.A., and McGee, J.O. (1991). Extracellular matrix receptor and platelet antigens on osteoclasts and foreign body giant cells. </w:t>
      </w:r>
      <w:r w:rsidRPr="004C1458">
        <w:rPr>
          <w:i/>
        </w:rPr>
        <w:t>Histochemistry</w:t>
      </w:r>
      <w:r w:rsidRPr="004C1458">
        <w:t xml:space="preserve"> 96(2)</w:t>
      </w:r>
      <w:r w:rsidRPr="004C1458">
        <w:rPr>
          <w:b/>
        </w:rPr>
        <w:t>,</w:t>
      </w:r>
      <w:r w:rsidRPr="004C1458">
        <w:t xml:space="preserve"> 169-176.</w:t>
      </w:r>
    </w:p>
    <w:p w:rsidRPr="004C1458" w:rsidR="004C1458" w:rsidP="004C1458" w:rsidRDefault="004C1458">
      <w:pPr>
        <w:pStyle w:val="EndNoteBibliography"/>
        <w:spacing w:after="0"/>
        <w:ind w:left="720" w:hanging="720"/>
      </w:pPr>
      <w:r w:rsidRPr="004C1458">
        <w:t xml:space="preserve">Raisz, L.G. (1999). Physiology and pathophysiology of bone remodeling. </w:t>
      </w:r>
      <w:r w:rsidRPr="004C1458">
        <w:rPr>
          <w:i/>
        </w:rPr>
        <w:t>Clin Chem</w:t>
      </w:r>
      <w:r w:rsidRPr="004C1458">
        <w:t xml:space="preserve"> 45(8 Pt 2)</w:t>
      </w:r>
      <w:r w:rsidRPr="004C1458">
        <w:rPr>
          <w:b/>
        </w:rPr>
        <w:t>,</w:t>
      </w:r>
      <w:r w:rsidRPr="004C1458">
        <w:t xml:space="preserve"> 1353-1358.</w:t>
      </w:r>
    </w:p>
    <w:p w:rsidRPr="004C1458" w:rsidR="004C1458" w:rsidP="004C1458" w:rsidRDefault="004C1458">
      <w:pPr>
        <w:pStyle w:val="EndNoteBibliography"/>
        <w:spacing w:after="0"/>
        <w:ind w:left="720" w:hanging="720"/>
      </w:pPr>
      <w:r w:rsidRPr="004C1458">
        <w:t xml:space="preserve">Rautenberg, M., Joo, H.S., Otto, M., and Peschel, A. (2011). Neutrophil responses to staphylococcal pathogens and commensals via the formyl peptide receptor 2 relates to phenol-soluble modulin release and virulence. </w:t>
      </w:r>
      <w:r w:rsidRPr="004C1458">
        <w:rPr>
          <w:i/>
        </w:rPr>
        <w:t>FASEB J</w:t>
      </w:r>
      <w:r w:rsidRPr="004C1458">
        <w:t xml:space="preserve"> 25(4)</w:t>
      </w:r>
      <w:r w:rsidRPr="004C1458">
        <w:rPr>
          <w:b/>
        </w:rPr>
        <w:t>,</w:t>
      </w:r>
      <w:r w:rsidRPr="004C1458">
        <w:t xml:space="preserve"> 1254-1263. doi: 10.1096/fj.10-175208.</w:t>
      </w:r>
    </w:p>
    <w:p w:rsidRPr="004C1458" w:rsidR="004C1458" w:rsidP="004C1458" w:rsidRDefault="004C1458">
      <w:pPr>
        <w:pStyle w:val="EndNoteBibliography"/>
        <w:spacing w:after="0"/>
        <w:ind w:left="720" w:hanging="720"/>
      </w:pPr>
      <w:r w:rsidRPr="004C1458">
        <w:t xml:space="preserve">Redlich, K., and Smolen, J.S. (2012). Inflammatory bone loss: pathogenesis and therapeutic intervention. </w:t>
      </w:r>
      <w:r w:rsidRPr="004C1458">
        <w:rPr>
          <w:i/>
        </w:rPr>
        <w:t>Nat Rev Drug Discov</w:t>
      </w:r>
      <w:r w:rsidRPr="004C1458">
        <w:t xml:space="preserve"> 11(3)</w:t>
      </w:r>
      <w:r w:rsidRPr="004C1458">
        <w:rPr>
          <w:b/>
        </w:rPr>
        <w:t>,</w:t>
      </w:r>
      <w:r w:rsidRPr="004C1458">
        <w:t xml:space="preserve"> 234-250. doi: 10.1038/nrd3669.</w:t>
      </w:r>
    </w:p>
    <w:p w:rsidRPr="004C1458" w:rsidR="004C1458" w:rsidP="004C1458" w:rsidRDefault="004C1458">
      <w:pPr>
        <w:pStyle w:val="EndNoteBibliography"/>
        <w:spacing w:after="0"/>
        <w:ind w:left="720" w:hanging="720"/>
      </w:pPr>
      <w:r w:rsidRPr="004C1458">
        <w:t xml:space="preserve">Riool, M., de Boer, L., Jaspers, V., van der Loos, C.M., van Wamel, W.J., Wu, G., et al. (2014). Staphylococcus epidermidis originating from titanium implants infects surrounding tissue and immune cells. </w:t>
      </w:r>
      <w:r w:rsidRPr="004C1458">
        <w:rPr>
          <w:i/>
        </w:rPr>
        <w:t>Acta Biomater</w:t>
      </w:r>
      <w:r w:rsidRPr="004C1458">
        <w:t xml:space="preserve"> 10(12)</w:t>
      </w:r>
      <w:r w:rsidRPr="004C1458">
        <w:rPr>
          <w:b/>
        </w:rPr>
        <w:t>,</w:t>
      </w:r>
      <w:r w:rsidRPr="004C1458">
        <w:t xml:space="preserve"> 5202-5212. doi: 10.1016/j.actbio.2014.08.012.</w:t>
      </w:r>
    </w:p>
    <w:p w:rsidRPr="004C1458" w:rsidR="004C1458" w:rsidP="004C1458" w:rsidRDefault="004C1458">
      <w:pPr>
        <w:pStyle w:val="EndNoteBibliography"/>
        <w:spacing w:after="0"/>
        <w:ind w:left="720" w:hanging="720"/>
      </w:pPr>
      <w:r w:rsidRPr="004C1458">
        <w:t xml:space="preserve">Robertson, J., Lang, S., Lambert, P.A., and Martin, P.E. (2010). Peptidoglycan derived from Staphylococcus epidermidis induces Connexin43 hemichannel activity with consequences on the innate immune response in endothelial cells. </w:t>
      </w:r>
      <w:r w:rsidRPr="004C1458">
        <w:rPr>
          <w:i/>
        </w:rPr>
        <w:t>Biochem J</w:t>
      </w:r>
      <w:r w:rsidRPr="004C1458">
        <w:t xml:space="preserve"> 432(1)</w:t>
      </w:r>
      <w:r w:rsidRPr="004C1458">
        <w:rPr>
          <w:b/>
        </w:rPr>
        <w:t>,</w:t>
      </w:r>
      <w:r w:rsidRPr="004C1458">
        <w:t xml:space="preserve"> 133-143. doi: 10.1042/BJ20091753.</w:t>
      </w:r>
    </w:p>
    <w:p w:rsidRPr="004C1458" w:rsidR="004C1458" w:rsidP="004C1458" w:rsidRDefault="004C1458">
      <w:pPr>
        <w:pStyle w:val="EndNoteBibliography"/>
        <w:spacing w:after="0"/>
        <w:ind w:left="720" w:hanging="720"/>
      </w:pPr>
      <w:r w:rsidRPr="004C1458">
        <w:t xml:space="preserve">Rochford, E.T., Sabate Bresco, M., Zeiter, S., Kluge, K., Poulsson, A., Ziegler, M., et al. (2016). Monitoring immune responses in a mouse model of fracture fixation with and without Staphylococcus aureus osteomyelitis. </w:t>
      </w:r>
      <w:r w:rsidRPr="004C1458">
        <w:rPr>
          <w:i/>
        </w:rPr>
        <w:t>Bone</w:t>
      </w:r>
      <w:r w:rsidRPr="004C1458">
        <w:t xml:space="preserve"> 83</w:t>
      </w:r>
      <w:r w:rsidRPr="004C1458">
        <w:rPr>
          <w:b/>
        </w:rPr>
        <w:t>,</w:t>
      </w:r>
      <w:r w:rsidRPr="004C1458">
        <w:t xml:space="preserve"> 82-92. doi: 10.1016/j.bone.2015.10.014.</w:t>
      </w:r>
    </w:p>
    <w:p w:rsidRPr="004C1458" w:rsidR="004C1458" w:rsidP="004C1458" w:rsidRDefault="004C1458">
      <w:pPr>
        <w:pStyle w:val="EndNoteBibliography"/>
        <w:spacing w:after="0"/>
        <w:ind w:left="720" w:hanging="720"/>
      </w:pPr>
      <w:r w:rsidRPr="004C1458">
        <w:t xml:space="preserve">Rohde, H., Burandt, E.C., Siemssen, N., Frommelt, L., Burdelski, C., Wurster, S., et al. (2007). Polysaccharide intercellular adhesin or protein factors in biofilm accumulation of </w:t>
      </w:r>
      <w:r w:rsidRPr="004C1458">
        <w:rPr>
          <w:i/>
        </w:rPr>
        <w:t>Staphylococcus epidermidis</w:t>
      </w:r>
      <w:r w:rsidRPr="004C1458">
        <w:t xml:space="preserve"> and </w:t>
      </w:r>
      <w:r w:rsidRPr="004C1458">
        <w:rPr>
          <w:i/>
        </w:rPr>
        <w:t>Staphylococcus aureus</w:t>
      </w:r>
      <w:r w:rsidRPr="004C1458">
        <w:t xml:space="preserve"> isolated from prosthetic hip and knee joint infections. </w:t>
      </w:r>
      <w:r w:rsidRPr="004C1458">
        <w:rPr>
          <w:i/>
        </w:rPr>
        <w:t>Biomaterials</w:t>
      </w:r>
      <w:r w:rsidRPr="004C1458">
        <w:t xml:space="preserve"> 28(9)</w:t>
      </w:r>
      <w:r w:rsidRPr="004C1458">
        <w:rPr>
          <w:b/>
        </w:rPr>
        <w:t>,</w:t>
      </w:r>
      <w:r w:rsidRPr="004C1458">
        <w:t xml:space="preserve"> 1711-1720.</w:t>
      </w:r>
    </w:p>
    <w:p w:rsidRPr="004C1458" w:rsidR="004C1458" w:rsidP="004C1458" w:rsidRDefault="004C1458">
      <w:pPr>
        <w:pStyle w:val="EndNoteBibliography"/>
        <w:spacing w:after="0"/>
        <w:ind w:left="720" w:hanging="720"/>
      </w:pPr>
      <w:r w:rsidRPr="004C1458">
        <w:t xml:space="preserve">Rohde, H., Burdelski, C., Bartscht, K., Hussain, M., Buck, F., Horstkotte, M.A., et al. (2005). Induction of </w:t>
      </w:r>
      <w:r w:rsidRPr="004C1458">
        <w:rPr>
          <w:i/>
        </w:rPr>
        <w:t>Staphylococcus epidermidis</w:t>
      </w:r>
      <w:r w:rsidRPr="004C1458">
        <w:t xml:space="preserve"> biofilm formation via proteolytic processing of the accumulation-associated protein by staphylococcal and host proteases. </w:t>
      </w:r>
      <w:r w:rsidRPr="004C1458">
        <w:rPr>
          <w:i/>
        </w:rPr>
        <w:t>Mol. Microbiol.</w:t>
      </w:r>
      <w:r w:rsidRPr="004C1458">
        <w:t xml:space="preserve"> 55(6)</w:t>
      </w:r>
      <w:r w:rsidRPr="004C1458">
        <w:rPr>
          <w:b/>
        </w:rPr>
        <w:t>,</w:t>
      </w:r>
      <w:r w:rsidRPr="004C1458">
        <w:t xml:space="preserve"> 1883-1895.</w:t>
      </w:r>
    </w:p>
    <w:p w:rsidRPr="004C1458" w:rsidR="004C1458" w:rsidP="004C1458" w:rsidRDefault="004C1458">
      <w:pPr>
        <w:pStyle w:val="EndNoteBibliography"/>
        <w:spacing w:after="0"/>
        <w:ind w:left="720" w:hanging="720"/>
      </w:pPr>
      <w:r w:rsidRPr="004C1458">
        <w:t xml:space="preserve">Rohde, H., Kalitzky, M., Kroger, N., Scherpe, S., Horstkotte, M.A., Knobloch, J.K., et al. (2004). Detection of virulence-associated genes not useful for discriminating between invasive and commensal Staphylococcus epidermidis strains from a bone marrow transplant unit. </w:t>
      </w:r>
      <w:r w:rsidRPr="004C1458">
        <w:rPr>
          <w:i/>
        </w:rPr>
        <w:t>J Clin Microbiol</w:t>
      </w:r>
      <w:r w:rsidRPr="004C1458">
        <w:t xml:space="preserve"> 42(12)</w:t>
      </w:r>
      <w:r w:rsidRPr="004C1458">
        <w:rPr>
          <w:b/>
        </w:rPr>
        <w:t>,</w:t>
      </w:r>
      <w:r w:rsidRPr="004C1458">
        <w:t xml:space="preserve"> 5614-5619. doi: 10.1128/JCM.42.12.5614-5619.2004.</w:t>
      </w:r>
    </w:p>
    <w:p w:rsidRPr="004C1458" w:rsidR="004C1458" w:rsidP="004C1458" w:rsidRDefault="004C1458">
      <w:pPr>
        <w:pStyle w:val="EndNoteBibliography"/>
        <w:spacing w:after="0"/>
        <w:ind w:left="720" w:hanging="720"/>
      </w:pPr>
      <w:r w:rsidRPr="004C1458">
        <w:t xml:space="preserve">Rolo, J., de Lencastre, H., and Miragaia, M. (2012). Strategies of adaptation of Staphylococcus epidermidis to hospital and community: amplification and diversification of SCCmec. </w:t>
      </w:r>
      <w:r w:rsidRPr="004C1458">
        <w:rPr>
          <w:i/>
        </w:rPr>
        <w:t>J Antimicrob Chemother</w:t>
      </w:r>
      <w:r w:rsidRPr="004C1458">
        <w:t xml:space="preserve"> 67(6)</w:t>
      </w:r>
      <w:r w:rsidRPr="004C1458">
        <w:rPr>
          <w:b/>
        </w:rPr>
        <w:t>,</w:t>
      </w:r>
      <w:r w:rsidRPr="004C1458">
        <w:t xml:space="preserve"> 1333-1341. doi: 10.1093/jac/dks068.</w:t>
      </w:r>
    </w:p>
    <w:p w:rsidRPr="004C1458" w:rsidR="004C1458" w:rsidP="004C1458" w:rsidRDefault="004C1458">
      <w:pPr>
        <w:pStyle w:val="EndNoteBibliography"/>
        <w:spacing w:after="0"/>
        <w:ind w:left="720" w:hanging="720"/>
      </w:pPr>
      <w:r w:rsidRPr="004C1458">
        <w:t xml:space="preserve">Sadovskaya, I., Faure, S., Watier, D., Leterme, D., Chokr, A., Girard, J., et al. (2007). Potential use of poly-N-acetyl-beta-(1,6)-glucosamine as an antigen for diagnosis of staphylococcal orthopedic-prosthesis-related infections. </w:t>
      </w:r>
      <w:r w:rsidRPr="004C1458">
        <w:rPr>
          <w:i/>
        </w:rPr>
        <w:t>Clin Vaccine Immunol</w:t>
      </w:r>
      <w:r w:rsidRPr="004C1458">
        <w:t xml:space="preserve"> 14(12)</w:t>
      </w:r>
      <w:r w:rsidRPr="004C1458">
        <w:rPr>
          <w:b/>
        </w:rPr>
        <w:t>,</w:t>
      </w:r>
      <w:r w:rsidRPr="004C1458">
        <w:t xml:space="preserve"> 1609-1615. doi: 10.1128/CVI.00215-07.</w:t>
      </w:r>
    </w:p>
    <w:p w:rsidRPr="004C1458" w:rsidR="004C1458" w:rsidP="004C1458" w:rsidRDefault="004C1458">
      <w:pPr>
        <w:pStyle w:val="EndNoteBibliography"/>
        <w:spacing w:after="0"/>
        <w:ind w:left="720" w:hanging="720"/>
      </w:pPr>
      <w:r w:rsidRPr="004C1458">
        <w:t xml:space="preserve">Salgado, C.D., Dash, S., Cantey, J.R., and Marculescu, C.E. (2007). Higher risk of failure of methicillin-resistant Staphylococcus aureus prosthetic joint infections. </w:t>
      </w:r>
      <w:r w:rsidRPr="004C1458">
        <w:rPr>
          <w:i/>
        </w:rPr>
        <w:t>Clin Orthop Relat Res</w:t>
      </w:r>
      <w:r w:rsidRPr="004C1458">
        <w:t xml:space="preserve"> 461</w:t>
      </w:r>
      <w:r w:rsidRPr="004C1458">
        <w:rPr>
          <w:b/>
        </w:rPr>
        <w:t>,</w:t>
      </w:r>
      <w:r w:rsidRPr="004C1458">
        <w:t xml:space="preserve"> 48-53. doi: 10.1097/BLO.0b013e3181123d4e.</w:t>
      </w:r>
    </w:p>
    <w:p w:rsidRPr="004C1458" w:rsidR="004C1458" w:rsidP="004C1458" w:rsidRDefault="004C1458">
      <w:pPr>
        <w:pStyle w:val="EndNoteBibliography"/>
        <w:spacing w:after="0"/>
        <w:ind w:left="720" w:hanging="720"/>
      </w:pPr>
      <w:r w:rsidRPr="004C1458">
        <w:t xml:space="preserve">Salgueiro, V.C., Iorio, N.L., Ferreira, M.C., Chamon, R.C., and Dos Santos, K.R. (2017). Methicillin resistance and virulence genes in invasive and nasal Staphylococcus epidermidis isolates from neonates. </w:t>
      </w:r>
      <w:r w:rsidRPr="004C1458">
        <w:rPr>
          <w:i/>
        </w:rPr>
        <w:t>BMC Microbiol</w:t>
      </w:r>
      <w:r w:rsidRPr="004C1458">
        <w:t xml:space="preserve"> 17(1)</w:t>
      </w:r>
      <w:r w:rsidRPr="004C1458">
        <w:rPr>
          <w:b/>
        </w:rPr>
        <w:t>,</w:t>
      </w:r>
      <w:r w:rsidRPr="004C1458">
        <w:t xml:space="preserve"> 15. doi: 10.1186/s12866-017-0930-9.</w:t>
      </w:r>
    </w:p>
    <w:p w:rsidRPr="004C1458" w:rsidR="004C1458" w:rsidP="004C1458" w:rsidRDefault="004C1458">
      <w:pPr>
        <w:pStyle w:val="EndNoteBibliography"/>
        <w:spacing w:after="0"/>
        <w:ind w:left="720" w:hanging="720"/>
      </w:pPr>
      <w:r w:rsidRPr="004C1458">
        <w:t xml:space="preserve">Sandiford, S., and Upton, M. (2012). Identification, characterization, and recombinant expression of epidermicin NI01, a novel unmodified bacteriocin produced by Staphylococcus epidermidis that displays potent activity against Staphylococci. </w:t>
      </w:r>
      <w:r w:rsidRPr="004C1458">
        <w:rPr>
          <w:i/>
        </w:rPr>
        <w:t>Antimicrob Agents Chemother</w:t>
      </w:r>
      <w:r w:rsidRPr="004C1458">
        <w:t xml:space="preserve"> 56(3)</w:t>
      </w:r>
      <w:r w:rsidRPr="004C1458">
        <w:rPr>
          <w:b/>
        </w:rPr>
        <w:t>,</w:t>
      </w:r>
      <w:r w:rsidRPr="004C1458">
        <w:t xml:space="preserve"> 1539-1547. doi: 10.1128/AAC.05397-11.</w:t>
      </w:r>
    </w:p>
    <w:p w:rsidRPr="004C1458" w:rsidR="004C1458" w:rsidP="004C1458" w:rsidRDefault="004C1458">
      <w:pPr>
        <w:pStyle w:val="EndNoteBibliography"/>
        <w:spacing w:after="0"/>
        <w:ind w:left="720" w:hanging="720"/>
      </w:pPr>
      <w:r w:rsidRPr="004C1458">
        <w:t xml:space="preserve">Satorius, A.E., Szafranski, J., Pyne, D., Ganesan, M., Solomon, M.J., Newton, D.W., et al. (2013). Complement c5a generation by staphylococcal biofilms. </w:t>
      </w:r>
      <w:r w:rsidRPr="004C1458">
        <w:rPr>
          <w:i/>
        </w:rPr>
        <w:t>Shock</w:t>
      </w:r>
      <w:r w:rsidRPr="004C1458">
        <w:t xml:space="preserve"> 39(4)</w:t>
      </w:r>
      <w:r w:rsidRPr="004C1458">
        <w:rPr>
          <w:b/>
        </w:rPr>
        <w:t>,</w:t>
      </w:r>
      <w:r w:rsidRPr="004C1458">
        <w:t xml:space="preserve"> 336-342. doi: 10.1097/SHK.0b013e31828d9324.</w:t>
      </w:r>
    </w:p>
    <w:p w:rsidRPr="004C1458" w:rsidR="004C1458" w:rsidP="004C1458" w:rsidRDefault="004C1458">
      <w:pPr>
        <w:pStyle w:val="EndNoteBibliography"/>
        <w:spacing w:after="0"/>
        <w:ind w:left="720" w:hanging="720"/>
      </w:pPr>
      <w:r w:rsidRPr="004C1458">
        <w:t xml:space="preserve">Schafer, P., Fink, B., Sandow, D., Margull, A., Berger, I., and Frommelt, L. (2008). Prolonged bacterial culture to identify late periprosthetic joint infection: a promising strategy. </w:t>
      </w:r>
      <w:r w:rsidRPr="004C1458">
        <w:rPr>
          <w:i/>
        </w:rPr>
        <w:t>Clin Infect Dis</w:t>
      </w:r>
      <w:r w:rsidRPr="004C1458">
        <w:t xml:space="preserve"> 47(11)</w:t>
      </w:r>
      <w:r w:rsidRPr="004C1458">
        <w:rPr>
          <w:b/>
        </w:rPr>
        <w:t>,</w:t>
      </w:r>
      <w:r w:rsidRPr="004C1458">
        <w:t xml:space="preserve"> 1403-1409. doi: 10.1086/592973.</w:t>
      </w:r>
    </w:p>
    <w:p w:rsidRPr="004C1458" w:rsidR="004C1458" w:rsidP="004C1458" w:rsidRDefault="004C1458">
      <w:pPr>
        <w:pStyle w:val="EndNoteBibliography"/>
        <w:spacing w:after="0"/>
        <w:ind w:left="720" w:hanging="720"/>
      </w:pPr>
      <w:r w:rsidRPr="004C1458">
        <w:t xml:space="preserve">Schaffer, A.C., and Lee, J.C. (2009). Staphylococcal vaccines and immunotherapies. </w:t>
      </w:r>
      <w:r w:rsidRPr="004C1458">
        <w:rPr>
          <w:i/>
        </w:rPr>
        <w:t>Infect Dis Clin North Am</w:t>
      </w:r>
      <w:r w:rsidRPr="004C1458">
        <w:t xml:space="preserve"> 23(1)</w:t>
      </w:r>
      <w:r w:rsidRPr="004C1458">
        <w:rPr>
          <w:b/>
        </w:rPr>
        <w:t>,</w:t>
      </w:r>
      <w:r w:rsidRPr="004C1458">
        <w:t xml:space="preserve"> 153-171. doi: 10.1016/j.idc.2008.10.005.</w:t>
      </w:r>
    </w:p>
    <w:p w:rsidRPr="004C1458" w:rsidR="004C1458" w:rsidP="004C1458" w:rsidRDefault="004C1458">
      <w:pPr>
        <w:pStyle w:val="EndNoteBibliography"/>
        <w:spacing w:after="0"/>
        <w:ind w:left="720" w:hanging="720"/>
      </w:pPr>
      <w:r w:rsidRPr="004C1458">
        <w:t xml:space="preserve">Scharschmidt, T.C., Vasquez, K.S., Truong, H.A., Gearty, S.V., Pauli, M.L., Nosbaum, A., et al. (2015). A Wave of Regulatory T Cells into Neonatal Skin Mediates Tolerance to Commensal Microbes. </w:t>
      </w:r>
      <w:r w:rsidRPr="004C1458">
        <w:rPr>
          <w:i/>
        </w:rPr>
        <w:t>Immunity</w:t>
      </w:r>
      <w:r w:rsidRPr="004C1458">
        <w:t xml:space="preserve"> 43(5)</w:t>
      </w:r>
      <w:r w:rsidRPr="004C1458">
        <w:rPr>
          <w:b/>
        </w:rPr>
        <w:t>,</w:t>
      </w:r>
      <w:r w:rsidRPr="004C1458">
        <w:t xml:space="preserve"> 1011-1021. doi: 10.1016/j.immuni.2015.10.016.</w:t>
      </w:r>
    </w:p>
    <w:p w:rsidRPr="004C1458" w:rsidR="004C1458" w:rsidP="004C1458" w:rsidRDefault="004C1458">
      <w:pPr>
        <w:pStyle w:val="EndNoteBibliography"/>
        <w:spacing w:after="0"/>
        <w:ind w:left="720" w:hanging="720"/>
      </w:pPr>
      <w:r w:rsidRPr="004C1458">
        <w:t xml:space="preserve">Scherr, T.D., Lindgren, K.E., Schaeffer, C.R., Hanke, M.L., Hartman, C.W., and Kielian, T. (2014). Mouse model of post-arthroplasty Staphylococcus epidermidis joint infection. </w:t>
      </w:r>
      <w:r w:rsidRPr="004C1458">
        <w:rPr>
          <w:i/>
        </w:rPr>
        <w:t>Methods Mol Biol</w:t>
      </w:r>
      <w:r w:rsidRPr="004C1458">
        <w:t xml:space="preserve"> 1106</w:t>
      </w:r>
      <w:r w:rsidRPr="004C1458">
        <w:rPr>
          <w:b/>
        </w:rPr>
        <w:t>,</w:t>
      </w:r>
      <w:r w:rsidRPr="004C1458">
        <w:t xml:space="preserve"> 173-181. doi: 10.1007/978-1-62703-736-5_16.</w:t>
      </w:r>
    </w:p>
    <w:p w:rsidRPr="004C1458" w:rsidR="004C1458" w:rsidP="004C1458" w:rsidRDefault="004C1458">
      <w:pPr>
        <w:pStyle w:val="EndNoteBibliography"/>
        <w:spacing w:after="0"/>
        <w:ind w:left="720" w:hanging="720"/>
      </w:pPr>
      <w:r w:rsidRPr="004C1458">
        <w:t xml:space="preserve">Schommer, N.N., Christner, M., Hentschke, M., Ruckdeschel, K., Aepfelbacher, M., and Rohde, H. (2011). Staphylococcus epidermidis uses distinct mechanisms of biofilm formation to interfere with phagocytosis and activation of mouse macrophage-like cells 774A.1. </w:t>
      </w:r>
      <w:r w:rsidRPr="004C1458">
        <w:rPr>
          <w:i/>
        </w:rPr>
        <w:t>Infect Immun</w:t>
      </w:r>
      <w:r w:rsidRPr="004C1458">
        <w:t xml:space="preserve"> 79(6)</w:t>
      </w:r>
      <w:r w:rsidRPr="004C1458">
        <w:rPr>
          <w:b/>
        </w:rPr>
        <w:t>,</w:t>
      </w:r>
      <w:r w:rsidRPr="004C1458">
        <w:t xml:space="preserve"> 2267-2276. doi: 10.1128/IAI.01142-10.</w:t>
      </w:r>
    </w:p>
    <w:p w:rsidRPr="004C1458" w:rsidR="004C1458" w:rsidP="004C1458" w:rsidRDefault="004C1458">
      <w:pPr>
        <w:pStyle w:val="EndNoteBibliography"/>
        <w:spacing w:after="0"/>
        <w:ind w:left="720" w:hanging="720"/>
      </w:pPr>
      <w:r w:rsidRPr="004C1458">
        <w:t xml:space="preserve">Sellman, B.R., Howell, A.P., Kelly-Boyd, C., and Baker, S.M. (2005). Identification of immunogenic and serum binding proteins of Staphylococcus epidermidis. </w:t>
      </w:r>
      <w:r w:rsidRPr="004C1458">
        <w:rPr>
          <w:i/>
        </w:rPr>
        <w:t>Infect Immun</w:t>
      </w:r>
      <w:r w:rsidRPr="004C1458">
        <w:t xml:space="preserve"> 73(10)</w:t>
      </w:r>
      <w:r w:rsidRPr="004C1458">
        <w:rPr>
          <w:b/>
        </w:rPr>
        <w:t>,</w:t>
      </w:r>
      <w:r w:rsidRPr="004C1458">
        <w:t xml:space="preserve"> 6591-6600. doi: 10.1128/IAI.73.10.6591-6600.2005.</w:t>
      </w:r>
    </w:p>
    <w:p w:rsidRPr="004C1458" w:rsidR="004C1458" w:rsidP="004C1458" w:rsidRDefault="004C1458">
      <w:pPr>
        <w:pStyle w:val="EndNoteBibliography"/>
        <w:spacing w:after="0"/>
        <w:ind w:left="720" w:hanging="720"/>
      </w:pPr>
      <w:r w:rsidRPr="004C1458">
        <w:t xml:space="preserve">Shahrooei, M., Hira, V., Khodaparast, L., Khodaparast, L., Stijlemans, B., Kucharikova, S., et al. (2012). Vaccination with SesC decreases Staphylococcus epidermidis biofilm formation. </w:t>
      </w:r>
      <w:r w:rsidRPr="004C1458">
        <w:rPr>
          <w:i/>
        </w:rPr>
        <w:t>Infect Immun</w:t>
      </w:r>
      <w:r w:rsidRPr="004C1458">
        <w:t xml:space="preserve"> 80(10)</w:t>
      </w:r>
      <w:r w:rsidRPr="004C1458">
        <w:rPr>
          <w:b/>
        </w:rPr>
        <w:t>,</w:t>
      </w:r>
      <w:r w:rsidRPr="004C1458">
        <w:t xml:space="preserve"> 3660-3668. doi: 10.1128/IAI.00104-12.</w:t>
      </w:r>
    </w:p>
    <w:p w:rsidRPr="004C1458" w:rsidR="004C1458" w:rsidP="004C1458" w:rsidRDefault="004C1458">
      <w:pPr>
        <w:pStyle w:val="EndNoteBibliography"/>
        <w:spacing w:after="0"/>
        <w:ind w:left="720" w:hanging="720"/>
      </w:pPr>
      <w:r w:rsidRPr="004C1458">
        <w:t xml:space="preserve">Shahrooei, M., Hira, V., Stijlemans, B., Merckx, R., Hermans, P.W.M., and Van Eldere, J. (2009). Inhibition of Staphylococcus epidermidis Biofilm Formation by Rabbit Polyclonal Antibodies against the SesC Protein. </w:t>
      </w:r>
      <w:r w:rsidRPr="004C1458">
        <w:rPr>
          <w:i/>
        </w:rPr>
        <w:t>Infect. Immun.</w:t>
      </w:r>
      <w:r w:rsidRPr="004C1458">
        <w:t xml:space="preserve"> 77(9)</w:t>
      </w:r>
      <w:r w:rsidRPr="004C1458">
        <w:rPr>
          <w:b/>
        </w:rPr>
        <w:t>,</w:t>
      </w:r>
      <w:r w:rsidRPr="004C1458">
        <w:t xml:space="preserve"> 3670-3678. doi: 10.1128/iai.01464-08.</w:t>
      </w:r>
    </w:p>
    <w:p w:rsidRPr="004C1458" w:rsidR="004C1458" w:rsidP="004C1458" w:rsidRDefault="004C1458">
      <w:pPr>
        <w:pStyle w:val="EndNoteBibliography"/>
        <w:spacing w:after="0"/>
        <w:ind w:left="720" w:hanging="720"/>
      </w:pPr>
      <w:r w:rsidRPr="004C1458">
        <w:t xml:space="preserve">Sharon, I., Morowitz, M.J., Thomas, B.C., Costello, E.K., Relman, D.A., and Banfield, J.F. (2013). Time series community genomics analysis reveals rapid shifts in bacterial species, strains, and phage during infant gut colonization. </w:t>
      </w:r>
      <w:r w:rsidRPr="004C1458">
        <w:rPr>
          <w:i/>
        </w:rPr>
        <w:t>Genome Res</w:t>
      </w:r>
      <w:r w:rsidRPr="004C1458">
        <w:t xml:space="preserve"> 23(1)</w:t>
      </w:r>
      <w:r w:rsidRPr="004C1458">
        <w:rPr>
          <w:b/>
        </w:rPr>
        <w:t>,</w:t>
      </w:r>
      <w:r w:rsidRPr="004C1458">
        <w:t xml:space="preserve"> 111-120. doi: 10.1101/gr.142315.112.</w:t>
      </w:r>
    </w:p>
    <w:p w:rsidRPr="004C1458" w:rsidR="004C1458" w:rsidP="004C1458" w:rsidRDefault="004C1458">
      <w:pPr>
        <w:pStyle w:val="EndNoteBibliography"/>
        <w:spacing w:after="0"/>
        <w:ind w:left="720" w:hanging="720"/>
      </w:pPr>
      <w:r w:rsidRPr="004C1458">
        <w:t xml:space="preserve">Shurland, S., Zhan, M., Bradham, D.D., and Roghmann, M.C. (2007). Comparison of mortality risk associated with bacteremia due to methicillin-resistant and methicillin-susceptible Staphylococcus aureus. </w:t>
      </w:r>
      <w:r w:rsidRPr="004C1458">
        <w:rPr>
          <w:i/>
        </w:rPr>
        <w:t>Infect Control Hosp Epidemiol</w:t>
      </w:r>
      <w:r w:rsidRPr="004C1458">
        <w:t xml:space="preserve"> 28(3)</w:t>
      </w:r>
      <w:r w:rsidRPr="004C1458">
        <w:rPr>
          <w:b/>
        </w:rPr>
        <w:t>,</w:t>
      </w:r>
      <w:r w:rsidRPr="004C1458">
        <w:t xml:space="preserve"> 273-279. doi: 10.1086/512627.</w:t>
      </w:r>
    </w:p>
    <w:p w:rsidRPr="004C1458" w:rsidR="004C1458" w:rsidP="004C1458" w:rsidRDefault="004C1458">
      <w:pPr>
        <w:pStyle w:val="EndNoteBibliography"/>
        <w:spacing w:after="0"/>
        <w:ind w:left="720" w:hanging="720"/>
      </w:pPr>
      <w:r w:rsidRPr="004C1458">
        <w:t xml:space="preserve">Simojoki, H., Salomaki, T., Taponen, S., Iivanainen, A., and Pyorala, S. (2011). Innate immune response in experimentally induced bovine intramammary infection with Staphylococcus simulans and S. epidermidis. </w:t>
      </w:r>
      <w:r w:rsidRPr="004C1458">
        <w:rPr>
          <w:i/>
        </w:rPr>
        <w:t>Vet Res</w:t>
      </w:r>
      <w:r w:rsidRPr="004C1458">
        <w:t xml:space="preserve"> 42</w:t>
      </w:r>
      <w:r w:rsidRPr="004C1458">
        <w:rPr>
          <w:b/>
        </w:rPr>
        <w:t>,</w:t>
      </w:r>
      <w:r w:rsidRPr="004C1458">
        <w:t xml:space="preserve"> 49. doi: 10.1186/1297-9716-42-49.</w:t>
      </w:r>
    </w:p>
    <w:p w:rsidRPr="004C1458" w:rsidR="004C1458" w:rsidP="004C1458" w:rsidRDefault="004C1458">
      <w:pPr>
        <w:pStyle w:val="EndNoteBibliography"/>
        <w:spacing w:after="0"/>
        <w:ind w:left="720" w:hanging="720"/>
      </w:pPr>
      <w:r w:rsidRPr="004C1458">
        <w:t xml:space="preserve">Sinha, B., Francois, P.P., Nusse, O., Foti, M., Hartford, O.M., Vaudaux, P., et al. (1999). Fibronectin-binding protein acts as Staphylococcus aureus invasin via fibronectin bridging to integrin alpha5beta1. </w:t>
      </w:r>
      <w:r w:rsidRPr="004C1458">
        <w:rPr>
          <w:i/>
        </w:rPr>
        <w:t>Cell Microbiol</w:t>
      </w:r>
      <w:r w:rsidRPr="004C1458">
        <w:t xml:space="preserve"> 1(2)</w:t>
      </w:r>
      <w:r w:rsidRPr="004C1458">
        <w:rPr>
          <w:b/>
        </w:rPr>
        <w:t>,</w:t>
      </w:r>
      <w:r w:rsidRPr="004C1458">
        <w:t xml:space="preserve"> 101-117.</w:t>
      </w:r>
    </w:p>
    <w:p w:rsidRPr="004C1458" w:rsidR="004C1458" w:rsidP="004C1458" w:rsidRDefault="004C1458">
      <w:pPr>
        <w:pStyle w:val="EndNoteBibliography"/>
        <w:spacing w:after="0"/>
        <w:ind w:left="720" w:hanging="720"/>
      </w:pPr>
      <w:r w:rsidRPr="004C1458">
        <w:t xml:space="preserve">Somayaji, S.N., Ritchie, S., Sahraei, M., Marriott, I., and Hudson, M.C. (2008). Staphylococcus aureus induces expression of receptor activator of NF-kappaB ligand and prostaglandin E2 in infected murine osteoblasts. </w:t>
      </w:r>
      <w:r w:rsidRPr="004C1458">
        <w:rPr>
          <w:i/>
        </w:rPr>
        <w:t>Infect Immun</w:t>
      </w:r>
      <w:r w:rsidRPr="004C1458">
        <w:t xml:space="preserve"> 76(11)</w:t>
      </w:r>
      <w:r w:rsidRPr="004C1458">
        <w:rPr>
          <w:b/>
        </w:rPr>
        <w:t>,</w:t>
      </w:r>
      <w:r w:rsidRPr="004C1458">
        <w:t xml:space="preserve"> 5120-5126. doi: 10.1128/iai.00228-08.</w:t>
      </w:r>
    </w:p>
    <w:p w:rsidRPr="004C1458" w:rsidR="004C1458" w:rsidP="004C1458" w:rsidRDefault="004C1458">
      <w:pPr>
        <w:pStyle w:val="EndNoteBibliography"/>
        <w:spacing w:after="0"/>
        <w:ind w:left="720" w:hanging="720"/>
      </w:pPr>
      <w:r w:rsidRPr="004C1458">
        <w:t xml:space="preserve">Spiliopoulou, A.I., Kolonitsiou, F., Krevvata, M.I., Leontsinidis, M., Wilkinson, T.S., Mack, D., et al. (2012). Bacterial adhesion, intracellular survival and cytokine induction upon stimulation of mononuclear cells with planktonic or biofilm phase Staphylococcus epidermidis. </w:t>
      </w:r>
      <w:r w:rsidRPr="004C1458">
        <w:rPr>
          <w:i/>
        </w:rPr>
        <w:t>FEMS Microbiol Lett</w:t>
      </w:r>
      <w:r w:rsidRPr="004C1458">
        <w:t xml:space="preserve"> 330(1)</w:t>
      </w:r>
      <w:r w:rsidRPr="004C1458">
        <w:rPr>
          <w:b/>
        </w:rPr>
        <w:t>,</w:t>
      </w:r>
      <w:r w:rsidRPr="004C1458">
        <w:t xml:space="preserve"> 56-65. doi: 10.1111/j.1574-6968.2012.02533.x.</w:t>
      </w:r>
    </w:p>
    <w:p w:rsidRPr="004C1458" w:rsidR="004C1458" w:rsidP="004C1458" w:rsidRDefault="004C1458">
      <w:pPr>
        <w:pStyle w:val="EndNoteBibliography"/>
        <w:spacing w:after="0"/>
        <w:ind w:left="720" w:hanging="720"/>
      </w:pPr>
      <w:r w:rsidRPr="004C1458">
        <w:t xml:space="preserve">Stashenko, P., Dewhirst, F.E., Rooney, M.L., Desjardins, L.A., and Heeley, J.D. (1987). Interleukin-1 beta is a potent inhibitor of bone formation in vitro. </w:t>
      </w:r>
      <w:r w:rsidRPr="004C1458">
        <w:rPr>
          <w:i/>
        </w:rPr>
        <w:t>J Bone Miner Res</w:t>
      </w:r>
      <w:r w:rsidRPr="004C1458">
        <w:t xml:space="preserve"> 2(6)</w:t>
      </w:r>
      <w:r w:rsidRPr="004C1458">
        <w:rPr>
          <w:b/>
        </w:rPr>
        <w:t>,</w:t>
      </w:r>
      <w:r w:rsidRPr="004C1458">
        <w:t xml:space="preserve"> 559-565. doi: 10.1002/jbmr.5650020612.</w:t>
      </w:r>
    </w:p>
    <w:p w:rsidRPr="004C1458" w:rsidR="004C1458" w:rsidP="004C1458" w:rsidRDefault="004C1458">
      <w:pPr>
        <w:pStyle w:val="EndNoteBibliography"/>
        <w:spacing w:after="0"/>
        <w:ind w:left="720" w:hanging="720"/>
      </w:pPr>
      <w:r w:rsidRPr="004C1458">
        <w:t xml:space="preserve">Strunk, T., Power Coombs, M.R., Currie, A.J., Richmond, P., Golenbock, D.T., Stoler-Barak, L., et al. (2010). TLR2 mediates recognition of live Staphylococcus epidermidis and clearance of bacteremia. </w:t>
      </w:r>
      <w:r w:rsidRPr="004C1458">
        <w:rPr>
          <w:i/>
        </w:rPr>
        <w:t>PLoS One</w:t>
      </w:r>
      <w:r w:rsidRPr="004C1458">
        <w:t xml:space="preserve"> 5(4)</w:t>
      </w:r>
      <w:r w:rsidRPr="004C1458">
        <w:rPr>
          <w:b/>
        </w:rPr>
        <w:t>,</w:t>
      </w:r>
      <w:r w:rsidRPr="004C1458">
        <w:t xml:space="preserve"> e10111. doi: 10.1371/journal.pone.0010111.</w:t>
      </w:r>
    </w:p>
    <w:p w:rsidRPr="004C1458" w:rsidR="004C1458" w:rsidP="004C1458" w:rsidRDefault="004C1458">
      <w:pPr>
        <w:pStyle w:val="EndNoteBibliography"/>
        <w:spacing w:after="0"/>
        <w:ind w:left="720" w:hanging="720"/>
      </w:pPr>
      <w:r w:rsidRPr="004C1458">
        <w:t xml:space="preserve">Strunk, T., Prosser, A., Levy, O., Philbin, V., Simmer, K., Doherty, D., et al. (2012). Responsiveness of human monocytes to the commensal bacterium Staphylococcus epidermidis develops late in gestation. </w:t>
      </w:r>
      <w:r w:rsidRPr="004C1458">
        <w:rPr>
          <w:i/>
        </w:rPr>
        <w:t>Pediatr Res</w:t>
      </w:r>
      <w:r w:rsidRPr="004C1458">
        <w:t xml:space="preserve"> 72(1)</w:t>
      </w:r>
      <w:r w:rsidRPr="004C1458">
        <w:rPr>
          <w:b/>
        </w:rPr>
        <w:t>,</w:t>
      </w:r>
      <w:r w:rsidRPr="004C1458">
        <w:t xml:space="preserve"> 10-18. doi: 10.1038/pr.2012.48.</w:t>
      </w:r>
    </w:p>
    <w:p w:rsidRPr="004C1458" w:rsidR="004C1458" w:rsidP="004C1458" w:rsidRDefault="004C1458">
      <w:pPr>
        <w:pStyle w:val="EndNoteBibliography"/>
        <w:spacing w:after="0"/>
        <w:ind w:left="720" w:hanging="720"/>
      </w:pPr>
      <w:r w:rsidRPr="004C1458">
        <w:t xml:space="preserve">Sugimoto, S., Iwamoto, T., Takada, K., Okuda, K., Tajima, A., Iwase, T., et al. (2013). Staphylococcus epidermidis Esp degrades specific proteins associated with Staphylococcus aureus biofilm formation and host-pathogen interaction. </w:t>
      </w:r>
      <w:r w:rsidRPr="004C1458">
        <w:rPr>
          <w:i/>
        </w:rPr>
        <w:t>J Bacteriol</w:t>
      </w:r>
      <w:r w:rsidRPr="004C1458">
        <w:t xml:space="preserve"> 195(8)</w:t>
      </w:r>
      <w:r w:rsidRPr="004C1458">
        <w:rPr>
          <w:b/>
        </w:rPr>
        <w:t>,</w:t>
      </w:r>
      <w:r w:rsidRPr="004C1458">
        <w:t xml:space="preserve"> 1645-1655. doi: 10.1128/JB.01672-12.</w:t>
      </w:r>
    </w:p>
    <w:p w:rsidRPr="004C1458" w:rsidR="004C1458" w:rsidP="004C1458" w:rsidRDefault="004C1458">
      <w:pPr>
        <w:pStyle w:val="EndNoteBibliography"/>
        <w:spacing w:after="0"/>
        <w:ind w:left="720" w:hanging="720"/>
      </w:pPr>
      <w:r w:rsidRPr="004C1458">
        <w:t xml:space="preserve">Sullivan, S.B., Kamath, S., McConville, T.H., Gray, B.T., Lowy, F.D., Gordon, P.G., et al. (2016). Staphylococcus epidermidis Protection Against Staphylococcus aureus Colonization in People Living With Human Immunodeficiency Virus in an Inner-City Outpatient Population: A Cross-Sectional Study. </w:t>
      </w:r>
      <w:r w:rsidRPr="004C1458">
        <w:rPr>
          <w:i/>
        </w:rPr>
        <w:t>Open Forum Infect Dis</w:t>
      </w:r>
      <w:r w:rsidRPr="004C1458">
        <w:t xml:space="preserve"> 3(4)</w:t>
      </w:r>
      <w:r w:rsidRPr="004C1458">
        <w:rPr>
          <w:b/>
        </w:rPr>
        <w:t>,</w:t>
      </w:r>
      <w:r w:rsidRPr="004C1458">
        <w:t xml:space="preserve"> ofw234. doi: 10.1093/ofid/ofw234.</w:t>
      </w:r>
    </w:p>
    <w:p w:rsidRPr="004C1458" w:rsidR="004C1458" w:rsidP="004C1458" w:rsidRDefault="004C1458">
      <w:pPr>
        <w:pStyle w:val="EndNoteBibliography"/>
        <w:spacing w:after="0"/>
        <w:ind w:left="720" w:hanging="720"/>
      </w:pPr>
      <w:r w:rsidRPr="004C1458">
        <w:t xml:space="preserve">Svensson, S., Trobos, M., Hoffman, M., Norlindh, B., Petronis, S., Lausmaa, J., et al. (2015). A novel soft tissue model for biomaterial-associated infection and inflammation - bacteriological, morphological and molecular observations. </w:t>
      </w:r>
      <w:r w:rsidRPr="004C1458">
        <w:rPr>
          <w:i/>
        </w:rPr>
        <w:t>Biomaterials</w:t>
      </w:r>
      <w:r w:rsidRPr="004C1458">
        <w:t xml:space="preserve"> 41</w:t>
      </w:r>
      <w:r w:rsidRPr="004C1458">
        <w:rPr>
          <w:b/>
        </w:rPr>
        <w:t>,</w:t>
      </w:r>
      <w:r w:rsidRPr="004C1458">
        <w:t xml:space="preserve"> 106-121. doi: 10.1016/j.biomaterials.2014.11.032.</w:t>
      </w:r>
    </w:p>
    <w:p w:rsidRPr="004C1458" w:rsidR="004C1458" w:rsidP="004C1458" w:rsidRDefault="004C1458">
      <w:pPr>
        <w:pStyle w:val="EndNoteBibliography"/>
        <w:spacing w:after="0"/>
        <w:ind w:left="720" w:hanging="720"/>
      </w:pPr>
      <w:r w:rsidRPr="004C1458">
        <w:t xml:space="preserve">Svensson, S., Trobos, M., Omar, O., and Thomsen, P. (2017). Site-specific gene expression analysis of implant-near cells in a soft tissue infection model - application of laser microdissection to study biomaterial-associated infection. </w:t>
      </w:r>
      <w:r w:rsidRPr="004C1458">
        <w:rPr>
          <w:i/>
        </w:rPr>
        <w:t>J Biomed Mater Res A</w:t>
      </w:r>
      <w:r w:rsidRPr="004C1458">
        <w:t>. doi: 10.1002/jbm.a.36088.</w:t>
      </w:r>
    </w:p>
    <w:p w:rsidRPr="004C1458" w:rsidR="004C1458" w:rsidP="004C1458" w:rsidRDefault="004C1458">
      <w:pPr>
        <w:pStyle w:val="EndNoteBibliography"/>
        <w:spacing w:after="0"/>
        <w:ind w:left="720" w:hanging="720"/>
      </w:pPr>
      <w:r w:rsidRPr="004C1458">
        <w:t xml:space="preserve">Tan, H.L., Ao, H.Y., Ma, R., Lin, W.T., and Tang, T.T. (2014). In vivo effect of quaternized chitosan-loaded polymethylmethacrylate bone cement on methicillin-resistant Staphylococcus epidermidis infection of the tibial metaphysis in a rabbit model. </w:t>
      </w:r>
      <w:r w:rsidRPr="004C1458">
        <w:rPr>
          <w:i/>
        </w:rPr>
        <w:t>Antimicrob Agents Chemother</w:t>
      </w:r>
      <w:r w:rsidRPr="004C1458">
        <w:t xml:space="preserve"> 58(10)</w:t>
      </w:r>
      <w:r w:rsidRPr="004C1458">
        <w:rPr>
          <w:b/>
        </w:rPr>
        <w:t>,</w:t>
      </w:r>
      <w:r w:rsidRPr="004C1458">
        <w:t xml:space="preserve"> 6016-6023. doi: 10.1128/AAC.03489-14.</w:t>
      </w:r>
    </w:p>
    <w:p w:rsidRPr="004C1458" w:rsidR="004C1458" w:rsidP="004C1458" w:rsidRDefault="004C1458">
      <w:pPr>
        <w:pStyle w:val="EndNoteBibliography"/>
        <w:spacing w:after="0"/>
        <w:ind w:left="720" w:hanging="720"/>
      </w:pPr>
      <w:r w:rsidRPr="004C1458">
        <w:t xml:space="preserve">Tavakkol, Z., Samuelson, D., deLancey Pulcini, E., Underwood, R.A., Usui, M.L., Costerton, J.W., et al. (2010). Resident bacterial flora in the skin of C57BL/6 mice housed under SPF conditions. </w:t>
      </w:r>
      <w:r w:rsidRPr="004C1458">
        <w:rPr>
          <w:i/>
        </w:rPr>
        <w:t>J Am Assoc Lab Anim Sci</w:t>
      </w:r>
      <w:r w:rsidRPr="004C1458">
        <w:t xml:space="preserve"> 49(5)</w:t>
      </w:r>
      <w:r w:rsidRPr="004C1458">
        <w:rPr>
          <w:b/>
        </w:rPr>
        <w:t>,</w:t>
      </w:r>
      <w:r w:rsidRPr="004C1458">
        <w:t xml:space="preserve"> 588-591.</w:t>
      </w:r>
    </w:p>
    <w:p w:rsidRPr="004C1458" w:rsidR="004C1458" w:rsidP="004C1458" w:rsidRDefault="004C1458">
      <w:pPr>
        <w:pStyle w:val="EndNoteBibliography"/>
        <w:spacing w:after="0"/>
        <w:ind w:left="720" w:hanging="720"/>
      </w:pPr>
      <w:r w:rsidRPr="004C1458">
        <w:t xml:space="preserve">Teterycz, D., Ferry, T., Lew, D., Stern, R., Assal, M., Hoffmeyer, P., et al. (2010). Outcome of orthopedic implant infections due to different staphylococci. </w:t>
      </w:r>
      <w:r w:rsidRPr="004C1458">
        <w:rPr>
          <w:i/>
        </w:rPr>
        <w:t>Int J Infect Dis</w:t>
      </w:r>
      <w:r w:rsidRPr="004C1458">
        <w:t xml:space="preserve"> 14(10)</w:t>
      </w:r>
      <w:r w:rsidRPr="004C1458">
        <w:rPr>
          <w:b/>
        </w:rPr>
        <w:t>,</w:t>
      </w:r>
      <w:r w:rsidRPr="004C1458">
        <w:t xml:space="preserve"> e913-918. doi: 10.1016/j.ijid.2010.05.014.</w:t>
      </w:r>
    </w:p>
    <w:p w:rsidRPr="004C1458" w:rsidR="004C1458" w:rsidP="004C1458" w:rsidRDefault="004C1458">
      <w:pPr>
        <w:pStyle w:val="EndNoteBibliography"/>
        <w:spacing w:after="0"/>
        <w:ind w:left="720" w:hanging="720"/>
      </w:pPr>
      <w:r w:rsidRPr="004C1458">
        <w:t xml:space="preserve">Tormo, M.A., Knecht, E., Gotz, F., Lasa, I., and Penades, J.R. (2005). Bap-dependent biofilm formation by pathogenic species of Staphylococcus: evidence of horizontal gene transfer? </w:t>
      </w:r>
      <w:r w:rsidRPr="004C1458">
        <w:rPr>
          <w:i/>
        </w:rPr>
        <w:t>Microbiology</w:t>
      </w:r>
      <w:r w:rsidRPr="004C1458">
        <w:t xml:space="preserve"> 151(Pt 7)</w:t>
      </w:r>
      <w:r w:rsidRPr="004C1458">
        <w:rPr>
          <w:b/>
        </w:rPr>
        <w:t>,</w:t>
      </w:r>
      <w:r w:rsidRPr="004C1458">
        <w:t xml:space="preserve"> 2465-2475. doi: 10.1099/mic.0.27865-0.</w:t>
      </w:r>
    </w:p>
    <w:p w:rsidRPr="004C1458" w:rsidR="004C1458" w:rsidP="004C1458" w:rsidRDefault="004C1458">
      <w:pPr>
        <w:pStyle w:val="EndNoteBibliography"/>
        <w:spacing w:after="0"/>
        <w:ind w:left="720" w:hanging="720"/>
      </w:pPr>
      <w:r w:rsidRPr="004C1458">
        <w:t xml:space="preserve">Trampuz, A., Piper, K.E., Jacobson, M.J., Hanssen, A.D., Unni, K.K., Osmon, D.R., et al. (2007). Sonication of removed hip and knee prostheses for diagnosis of infection. </w:t>
      </w:r>
      <w:r w:rsidRPr="004C1458">
        <w:rPr>
          <w:i/>
        </w:rPr>
        <w:t>New England Journal of Medicine</w:t>
      </w:r>
      <w:r w:rsidRPr="004C1458">
        <w:t xml:space="preserve"> 357(7)</w:t>
      </w:r>
      <w:r w:rsidRPr="004C1458">
        <w:rPr>
          <w:b/>
        </w:rPr>
        <w:t>,</w:t>
      </w:r>
      <w:r w:rsidRPr="004C1458">
        <w:t xml:space="preserve"> 654-663. doi: Doi 10.1056/Nejmoa061588.</w:t>
      </w:r>
    </w:p>
    <w:p w:rsidRPr="004C1458" w:rsidR="004C1458" w:rsidP="004C1458" w:rsidRDefault="004C1458">
      <w:pPr>
        <w:pStyle w:val="EndNoteBibliography"/>
        <w:spacing w:after="0"/>
        <w:ind w:left="720" w:hanging="720"/>
      </w:pPr>
      <w:r w:rsidRPr="004C1458">
        <w:t xml:space="preserve">Trampuz, A., and Zimmerli, W. (2005). Prosthetic joint infections: update in diagnosis and treatment. </w:t>
      </w:r>
      <w:r w:rsidRPr="004C1458">
        <w:rPr>
          <w:i/>
        </w:rPr>
        <w:t>Swiss Med Wkly</w:t>
      </w:r>
      <w:r w:rsidRPr="004C1458">
        <w:t xml:space="preserve"> 135(17-18)</w:t>
      </w:r>
      <w:r w:rsidRPr="004C1458">
        <w:rPr>
          <w:b/>
        </w:rPr>
        <w:t>,</w:t>
      </w:r>
      <w:r w:rsidRPr="004C1458">
        <w:t xml:space="preserve"> 243-251. doi: 2005/17/smw-10934.</w:t>
      </w:r>
    </w:p>
    <w:p w:rsidRPr="004C1458" w:rsidR="004C1458" w:rsidP="004C1458" w:rsidRDefault="004C1458">
      <w:pPr>
        <w:pStyle w:val="EndNoteBibliography"/>
        <w:spacing w:after="0"/>
        <w:ind w:left="720" w:hanging="720"/>
      </w:pPr>
      <w:r w:rsidRPr="004C1458">
        <w:t xml:space="preserve">Trampuz, A., and Zimmerli, W. (2006). Diagnosis and treatment of infections associated with fracture-fixation devices. </w:t>
      </w:r>
      <w:r w:rsidRPr="004C1458">
        <w:rPr>
          <w:i/>
        </w:rPr>
        <w:t>Injury</w:t>
      </w:r>
      <w:r w:rsidRPr="004C1458">
        <w:t xml:space="preserve"> 37 Suppl 2</w:t>
      </w:r>
      <w:r w:rsidRPr="004C1458">
        <w:rPr>
          <w:b/>
        </w:rPr>
        <w:t>,</w:t>
      </w:r>
      <w:r w:rsidRPr="004C1458">
        <w:t xml:space="preserve"> S59-66. doi: 10.1016/j.injury.2006.04.010.</w:t>
      </w:r>
    </w:p>
    <w:p w:rsidRPr="004C1458" w:rsidR="004C1458" w:rsidP="004C1458" w:rsidRDefault="004C1458">
      <w:pPr>
        <w:pStyle w:val="EndNoteBibliography"/>
        <w:spacing w:after="0"/>
        <w:ind w:left="720" w:hanging="720"/>
      </w:pPr>
      <w:r w:rsidRPr="004C1458">
        <w:t xml:space="preserve">Trouillet-Assant, S., Gallet, M., Nauroy, P., Rasigade, J.P., Flammier, S., Parroche, P., et al. (2015). Dual impact of live Staphylococcus aureus on the osteoclast lineage, leading to increased bone resorption. </w:t>
      </w:r>
      <w:r w:rsidRPr="004C1458">
        <w:rPr>
          <w:i/>
        </w:rPr>
        <w:t>J Infect Dis</w:t>
      </w:r>
      <w:r w:rsidRPr="004C1458">
        <w:t xml:space="preserve"> 211(4)</w:t>
      </w:r>
      <w:r w:rsidRPr="004C1458">
        <w:rPr>
          <w:b/>
        </w:rPr>
        <w:t>,</w:t>
      </w:r>
      <w:r w:rsidRPr="004C1458">
        <w:t xml:space="preserve"> 571-581. doi: 10.1093/infdis/jiu386.</w:t>
      </w:r>
    </w:p>
    <w:p w:rsidRPr="004C1458" w:rsidR="004C1458" w:rsidP="004C1458" w:rsidRDefault="004C1458">
      <w:pPr>
        <w:pStyle w:val="EndNoteBibliography"/>
        <w:spacing w:after="0"/>
        <w:ind w:left="720" w:hanging="720"/>
      </w:pPr>
      <w:r w:rsidRPr="004C1458">
        <w:t xml:space="preserve">Tucker, K.A., Reilly, S.S., Leslie, C.S., and Hudson, M.C. (2000). Intracellular Staphylococcus aureus induces apoptosis in mouse osteoblasts. </w:t>
      </w:r>
      <w:r w:rsidRPr="004C1458">
        <w:rPr>
          <w:i/>
        </w:rPr>
        <w:t>FEMS Microbiol Lett</w:t>
      </w:r>
      <w:r w:rsidRPr="004C1458">
        <w:t xml:space="preserve"> 186(2)</w:t>
      </w:r>
      <w:r w:rsidRPr="004C1458">
        <w:rPr>
          <w:b/>
        </w:rPr>
        <w:t>,</w:t>
      </w:r>
      <w:r w:rsidRPr="004C1458">
        <w:t xml:space="preserve"> 151-156.</w:t>
      </w:r>
    </w:p>
    <w:p w:rsidRPr="004C1458" w:rsidR="004C1458" w:rsidP="004C1458" w:rsidRDefault="004C1458">
      <w:pPr>
        <w:pStyle w:val="EndNoteBibliography"/>
        <w:spacing w:after="0"/>
        <w:ind w:left="720" w:hanging="720"/>
      </w:pPr>
      <w:r w:rsidRPr="004C1458">
        <w:t xml:space="preserve">Turner, J., Cho, Y., Dinh, N.N., Waring, A.J., and Lehrer, R.I. (1998). Activities of LL-37, a cathelin-associated antimicrobial peptide of human neutrophils. </w:t>
      </w:r>
      <w:r w:rsidRPr="004C1458">
        <w:rPr>
          <w:i/>
        </w:rPr>
        <w:t>Antimicrob Agents Chemother</w:t>
      </w:r>
      <w:r w:rsidRPr="004C1458">
        <w:t xml:space="preserve"> 42(9)</w:t>
      </w:r>
      <w:r w:rsidRPr="004C1458">
        <w:rPr>
          <w:b/>
        </w:rPr>
        <w:t>,</w:t>
      </w:r>
      <w:r w:rsidRPr="004C1458">
        <w:t xml:space="preserve"> 2206-2214.</w:t>
      </w:r>
    </w:p>
    <w:p w:rsidRPr="004C1458" w:rsidR="004C1458" w:rsidP="004C1458" w:rsidRDefault="004C1458">
      <w:pPr>
        <w:pStyle w:val="EndNoteBibliography"/>
        <w:spacing w:after="0"/>
        <w:ind w:left="720" w:hanging="720"/>
      </w:pPr>
      <w:r w:rsidRPr="004C1458">
        <w:t xml:space="preserve">Usui, Y., Ohshima, Y., Ichiman, Y., Ohtomo, T., Suganuma, M., and Yoshida, K. (1991). Platelet aggregation induced by strains of various species of coagulase-negative staphylococci. </w:t>
      </w:r>
      <w:r w:rsidRPr="004C1458">
        <w:rPr>
          <w:i/>
        </w:rPr>
        <w:t>Microbiol Immunol</w:t>
      </w:r>
      <w:r w:rsidRPr="004C1458">
        <w:t xml:space="preserve"> 35(1)</w:t>
      </w:r>
      <w:r w:rsidRPr="004C1458">
        <w:rPr>
          <w:b/>
        </w:rPr>
        <w:t>,</w:t>
      </w:r>
      <w:r w:rsidRPr="004C1458">
        <w:t xml:space="preserve"> 15-26.</w:t>
      </w:r>
    </w:p>
    <w:p w:rsidRPr="004C1458" w:rsidR="004C1458" w:rsidP="004C1458" w:rsidRDefault="004C1458">
      <w:pPr>
        <w:pStyle w:val="EndNoteBibliography"/>
        <w:spacing w:after="0"/>
        <w:ind w:left="720" w:hanging="720"/>
      </w:pPr>
      <w:r w:rsidRPr="004C1458">
        <w:t xml:space="preserve">Valour, F., Trouillet-Assant, S., Rasigade, J.P., Lustig, S., Chanard, E., Meugnier, H., et al. (2013). Staphylococcus epidermidis in orthopedic device infections: the role of bacterial internalization in human osteoblasts and biofilm formation. </w:t>
      </w:r>
      <w:r w:rsidRPr="004C1458">
        <w:rPr>
          <w:i/>
        </w:rPr>
        <w:t>PLoS One</w:t>
      </w:r>
      <w:r w:rsidRPr="004C1458">
        <w:t xml:space="preserve"> 8(6)</w:t>
      </w:r>
      <w:r w:rsidRPr="004C1458">
        <w:rPr>
          <w:b/>
        </w:rPr>
        <w:t>,</w:t>
      </w:r>
      <w:r w:rsidRPr="004C1458">
        <w:t xml:space="preserve"> e67240. doi: 10.1371/journal.pone.0067240.</w:t>
      </w:r>
    </w:p>
    <w:p w:rsidRPr="004C1458" w:rsidR="004C1458" w:rsidP="004C1458" w:rsidRDefault="004C1458">
      <w:pPr>
        <w:pStyle w:val="EndNoteBibliography"/>
        <w:spacing w:after="0"/>
        <w:ind w:left="720" w:hanging="720"/>
      </w:pPr>
      <w:r w:rsidRPr="004C1458">
        <w:t xml:space="preserve">van Bergenhenegouwen, J., Plantinga, T.S., Joosten, L.A., Netea, M.G., Folkerts, G., Kraneveld, A.D., et al. (2013). TLR2 &amp; Co: a critical analysis of the complex interactions between TLR2 and coreceptors. </w:t>
      </w:r>
      <w:r w:rsidRPr="004C1458">
        <w:rPr>
          <w:i/>
        </w:rPr>
        <w:t>J Leukoc Biol</w:t>
      </w:r>
      <w:r w:rsidRPr="004C1458">
        <w:t xml:space="preserve"> 94(5)</w:t>
      </w:r>
      <w:r w:rsidRPr="004C1458">
        <w:rPr>
          <w:b/>
        </w:rPr>
        <w:t>,</w:t>
      </w:r>
      <w:r w:rsidRPr="004C1458">
        <w:t xml:space="preserve"> 885-902. doi: 10.1189/jlb.0113003.</w:t>
      </w:r>
    </w:p>
    <w:p w:rsidRPr="004C1458" w:rsidR="004C1458" w:rsidP="004C1458" w:rsidRDefault="004C1458">
      <w:pPr>
        <w:pStyle w:val="EndNoteBibliography"/>
        <w:spacing w:after="0"/>
        <w:ind w:left="720" w:hanging="720"/>
      </w:pPr>
      <w:r w:rsidRPr="004C1458">
        <w:t xml:space="preserve">van de Kamp, M., Horstink, L.M., van den Hooven, H.W., Konings, R.N., Hilbers, C.W., Frey, A., et al. (1995). Sequence analysis by NMR spectroscopy of the peptide lantibiotic epilancin K7 from Staphylococcus epidermidis K7. </w:t>
      </w:r>
      <w:r w:rsidRPr="004C1458">
        <w:rPr>
          <w:i/>
        </w:rPr>
        <w:t>Eur J Biochem</w:t>
      </w:r>
      <w:r w:rsidRPr="004C1458">
        <w:t xml:space="preserve"> 227(3)</w:t>
      </w:r>
      <w:r w:rsidRPr="004C1458">
        <w:rPr>
          <w:b/>
        </w:rPr>
        <w:t>,</w:t>
      </w:r>
      <w:r w:rsidRPr="004C1458">
        <w:t xml:space="preserve"> 757-771.</w:t>
      </w:r>
    </w:p>
    <w:p w:rsidRPr="004C1458" w:rsidR="004C1458" w:rsidP="004C1458" w:rsidRDefault="004C1458">
      <w:pPr>
        <w:pStyle w:val="EndNoteBibliography"/>
        <w:spacing w:after="0"/>
        <w:ind w:left="720" w:hanging="720"/>
      </w:pPr>
      <w:r w:rsidRPr="004C1458">
        <w:t xml:space="preserve">van der Borden, A.J., Maathuis, P.G., Engels, E., Rakhorst, G., van der Mei, H.C., Busscher, H.J., et al. (2007). Prevention of pin tract infection in external stainless steel fixator frames using electric current in a goat model. </w:t>
      </w:r>
      <w:r w:rsidRPr="004C1458">
        <w:rPr>
          <w:i/>
        </w:rPr>
        <w:t>Biomaterials</w:t>
      </w:r>
      <w:r w:rsidRPr="004C1458">
        <w:t xml:space="preserve"> 28(12)</w:t>
      </w:r>
      <w:r w:rsidRPr="004C1458">
        <w:rPr>
          <w:b/>
        </w:rPr>
        <w:t>,</w:t>
      </w:r>
      <w:r w:rsidRPr="004C1458">
        <w:t xml:space="preserve"> 2122-2126. doi: 10.1016/j.biomaterials.2007.01.001.</w:t>
      </w:r>
    </w:p>
    <w:p w:rsidRPr="004C1458" w:rsidR="004C1458" w:rsidP="004C1458" w:rsidRDefault="004C1458">
      <w:pPr>
        <w:pStyle w:val="EndNoteBibliography"/>
        <w:spacing w:after="0"/>
        <w:ind w:left="720" w:hanging="720"/>
      </w:pPr>
      <w:r w:rsidRPr="004C1458">
        <w:t xml:space="preserve">Veeh, R.H., Shirtliff, M.E., Petik, J.R., Flood, J.A., Davis, C.C., Seymour, J.L., et al. (2003). Detection of Staphylococcus aureus biofilm on tampons and menses components. </w:t>
      </w:r>
      <w:r w:rsidRPr="004C1458">
        <w:rPr>
          <w:i/>
        </w:rPr>
        <w:t>Journal of Infectious Diseases</w:t>
      </w:r>
      <w:r w:rsidRPr="004C1458">
        <w:t xml:space="preserve"> 188(4)</w:t>
      </w:r>
      <w:r w:rsidRPr="004C1458">
        <w:rPr>
          <w:b/>
        </w:rPr>
        <w:t>,</w:t>
      </w:r>
      <w:r w:rsidRPr="004C1458">
        <w:t xml:space="preserve"> 519-530. doi: Doi 10.1086/377001.</w:t>
      </w:r>
    </w:p>
    <w:p w:rsidRPr="004C1458" w:rsidR="004C1458" w:rsidP="004C1458" w:rsidRDefault="004C1458">
      <w:pPr>
        <w:pStyle w:val="EndNoteBibliography"/>
        <w:spacing w:after="0"/>
        <w:ind w:left="720" w:hanging="720"/>
      </w:pPr>
      <w:r w:rsidRPr="004C1458">
        <w:t xml:space="preserve">Veenstra, G., Cremers, F., van Dijk, H., and Fleer, A. (1996). Ultrastructural organization and regulation of a biomaterial adhesin of Staphylococcus epidermidis. </w:t>
      </w:r>
      <w:r w:rsidRPr="004C1458">
        <w:rPr>
          <w:i/>
        </w:rPr>
        <w:t>J. Bacteriol.</w:t>
      </w:r>
      <w:r w:rsidRPr="004C1458">
        <w:t xml:space="preserve"> 178(2)</w:t>
      </w:r>
      <w:r w:rsidRPr="004C1458">
        <w:rPr>
          <w:b/>
        </w:rPr>
        <w:t>,</w:t>
      </w:r>
      <w:r w:rsidRPr="004C1458">
        <w:t xml:space="preserve"> 537-541.</w:t>
      </w:r>
    </w:p>
    <w:p w:rsidRPr="004C1458" w:rsidR="004C1458" w:rsidP="004C1458" w:rsidRDefault="004C1458">
      <w:pPr>
        <w:pStyle w:val="EndNoteBibliography"/>
        <w:spacing w:after="0"/>
        <w:ind w:left="720" w:hanging="720"/>
      </w:pPr>
      <w:r w:rsidRPr="004C1458">
        <w:t xml:space="preserve">Vernachio, J.H., Bayer, A.S., Ames, B., Bryant, D., Prater, B.D., Syribeys, P.J., et al. (2006). Human immunoglobulin G recognizing fibrinogen-binding surface proteins is protective against both Staphylococcus aureus and Staphylococcus epidermidis infections in vivo. </w:t>
      </w:r>
      <w:r w:rsidRPr="004C1458">
        <w:rPr>
          <w:i/>
        </w:rPr>
        <w:t>Antimicrob Agents Chemother</w:t>
      </w:r>
      <w:r w:rsidRPr="004C1458">
        <w:t xml:space="preserve"> 50(2)</w:t>
      </w:r>
      <w:r w:rsidRPr="004C1458">
        <w:rPr>
          <w:b/>
        </w:rPr>
        <w:t>,</w:t>
      </w:r>
      <w:r w:rsidRPr="004C1458">
        <w:t xml:space="preserve"> 511-518. doi: 10.1128/AAC.50.2.511-518.2006.</w:t>
      </w:r>
    </w:p>
    <w:p w:rsidRPr="004C1458" w:rsidR="004C1458" w:rsidP="004C1458" w:rsidRDefault="004C1458">
      <w:pPr>
        <w:pStyle w:val="EndNoteBibliography"/>
        <w:spacing w:after="0"/>
        <w:ind w:left="720" w:hanging="720"/>
      </w:pPr>
      <w:r w:rsidRPr="004C1458">
        <w:t xml:space="preserve">Vuong, C., Durr, M., Carmody, A.B., Peschel, A., Klebanoff, S.J., and Otto, M. (2004a). Regulated expression of pathogen-associated molecular pattern molecules in </w:t>
      </w:r>
      <w:r w:rsidRPr="004C1458">
        <w:rPr>
          <w:i/>
        </w:rPr>
        <w:t>Staphylococcus epidermidis</w:t>
      </w:r>
      <w:r w:rsidRPr="004C1458">
        <w:t xml:space="preserve">: quorum-sensing determines pro-inflammatory capacity and production of phenol-soluble modulins. </w:t>
      </w:r>
      <w:r w:rsidRPr="004C1458">
        <w:rPr>
          <w:i/>
        </w:rPr>
        <w:t>Cell Microbiol</w:t>
      </w:r>
      <w:r w:rsidRPr="004C1458">
        <w:t xml:space="preserve"> 6(8)</w:t>
      </w:r>
      <w:r w:rsidRPr="004C1458">
        <w:rPr>
          <w:b/>
        </w:rPr>
        <w:t>,</w:t>
      </w:r>
      <w:r w:rsidRPr="004C1458">
        <w:t xml:space="preserve"> 753-759.</w:t>
      </w:r>
    </w:p>
    <w:p w:rsidRPr="004C1458" w:rsidR="004C1458" w:rsidP="004C1458" w:rsidRDefault="004C1458">
      <w:pPr>
        <w:pStyle w:val="EndNoteBibliography"/>
        <w:spacing w:after="0"/>
        <w:ind w:left="720" w:hanging="720"/>
      </w:pPr>
      <w:r w:rsidRPr="004C1458">
        <w:t xml:space="preserve">Vuong, C., Gerke, C., Somerville, G.A., Fischer, E.R., and Otto, M. (2003). Quorum-sensing control of biofilm factors in </w:t>
      </w:r>
      <w:r w:rsidRPr="004C1458">
        <w:rPr>
          <w:i/>
        </w:rPr>
        <w:t>Staphylococcus epidermidis</w:t>
      </w:r>
      <w:r w:rsidRPr="004C1458">
        <w:t xml:space="preserve">. </w:t>
      </w:r>
      <w:r w:rsidRPr="004C1458">
        <w:rPr>
          <w:i/>
        </w:rPr>
        <w:t>J. Infect. Dis.</w:t>
      </w:r>
      <w:r w:rsidRPr="004C1458">
        <w:t xml:space="preserve"> 188</w:t>
      </w:r>
      <w:r w:rsidRPr="004C1458">
        <w:rPr>
          <w:b/>
        </w:rPr>
        <w:t>,</w:t>
      </w:r>
      <w:r w:rsidRPr="004C1458">
        <w:t xml:space="preserve"> 706-718.</w:t>
      </w:r>
    </w:p>
    <w:p w:rsidRPr="004C1458" w:rsidR="004C1458" w:rsidP="004C1458" w:rsidRDefault="004C1458">
      <w:pPr>
        <w:pStyle w:val="EndNoteBibliography"/>
        <w:spacing w:after="0"/>
        <w:ind w:left="720" w:hanging="720"/>
      </w:pPr>
      <w:r w:rsidRPr="004C1458">
        <w:t xml:space="preserve">Vuong, C., Kocianova, S., Voyich, J.M., Yao, Y., Fischer, E.R., Deleo, F.R., et al. (2004b). A crucial role for exopolysaccharide modification in bacterial biofilm formation, immune evasion, and virulence. </w:t>
      </w:r>
      <w:r w:rsidRPr="004C1458">
        <w:rPr>
          <w:i/>
        </w:rPr>
        <w:t>J. Biol. Chem.</w:t>
      </w:r>
      <w:r w:rsidRPr="004C1458">
        <w:t xml:space="preserve"> 279(52)</w:t>
      </w:r>
      <w:r w:rsidRPr="004C1458">
        <w:rPr>
          <w:b/>
        </w:rPr>
        <w:t>,</w:t>
      </w:r>
      <w:r w:rsidRPr="004C1458">
        <w:t xml:space="preserve"> 54881-54886.</w:t>
      </w:r>
    </w:p>
    <w:p w:rsidRPr="004C1458" w:rsidR="004C1458" w:rsidP="004C1458" w:rsidRDefault="004C1458">
      <w:pPr>
        <w:pStyle w:val="EndNoteBibliography"/>
        <w:spacing w:after="0"/>
        <w:ind w:left="720" w:hanging="720"/>
      </w:pPr>
      <w:r w:rsidRPr="004C1458">
        <w:t xml:space="preserve">Vuong, C., Kocianova, S., Yu, J., Kadurugamuwa, J.L., and Otto, M. (2008). Development of real-time in vivo imaging of device-related Staphylococcus epidermidis infection in mice and influence of animal immune status on susceptibility to infection. </w:t>
      </w:r>
      <w:r w:rsidRPr="004C1458">
        <w:rPr>
          <w:i/>
        </w:rPr>
        <w:t>J Infect Dis</w:t>
      </w:r>
      <w:r w:rsidRPr="004C1458">
        <w:t xml:space="preserve"> 198(2)</w:t>
      </w:r>
      <w:r w:rsidRPr="004C1458">
        <w:rPr>
          <w:b/>
        </w:rPr>
        <w:t>,</w:t>
      </w:r>
      <w:r w:rsidRPr="004C1458">
        <w:t xml:space="preserve"> 258-261. doi: 10.1086/589307.</w:t>
      </w:r>
    </w:p>
    <w:p w:rsidRPr="004C1458" w:rsidR="004C1458" w:rsidP="004C1458" w:rsidRDefault="004C1458">
      <w:pPr>
        <w:pStyle w:val="EndNoteBibliography"/>
        <w:spacing w:after="0"/>
        <w:ind w:left="720" w:hanging="720"/>
      </w:pPr>
      <w:r w:rsidRPr="004C1458">
        <w:t xml:space="preserve">Vuong, C., Voyich, J.M., Fischer, E.R., Braughton, K.R., Whitney, A.R., Deleo, F.R., et al. (2004c). Polysaccharide intercellular adhesin (PIA) protects </w:t>
      </w:r>
      <w:r w:rsidRPr="004C1458">
        <w:rPr>
          <w:i/>
        </w:rPr>
        <w:t>Staphylococcus epidermidis</w:t>
      </w:r>
      <w:r w:rsidRPr="004C1458">
        <w:t xml:space="preserve"> against major components of the human innate immune system. </w:t>
      </w:r>
      <w:r w:rsidRPr="004C1458">
        <w:rPr>
          <w:i/>
        </w:rPr>
        <w:t>Cell Microbiol.</w:t>
      </w:r>
      <w:r w:rsidRPr="004C1458">
        <w:t xml:space="preserve"> 6(3)</w:t>
      </w:r>
      <w:r w:rsidRPr="004C1458">
        <w:rPr>
          <w:b/>
        </w:rPr>
        <w:t>,</w:t>
      </w:r>
      <w:r w:rsidRPr="004C1458">
        <w:t xml:space="preserve"> 269-275.</w:t>
      </w:r>
    </w:p>
    <w:p w:rsidRPr="004C1458" w:rsidR="004C1458" w:rsidP="004C1458" w:rsidRDefault="004C1458">
      <w:pPr>
        <w:pStyle w:val="EndNoteBibliography"/>
        <w:spacing w:after="0"/>
        <w:ind w:left="720" w:hanging="720"/>
      </w:pPr>
      <w:r w:rsidRPr="004C1458">
        <w:t xml:space="preserve">Wakabayashi, G., Gelfand, J.A., Jung, W.K., Connolly, R.J., Burke, J.F., and Dinarello, C.A. (1991). Staphylococcus epidermidis induces complement activation, tumor necrosis factor and interleukin-1, a shock-like state and tissue injury in rabbits without endotoxemia. Comparison to Escherichia coli. </w:t>
      </w:r>
      <w:r w:rsidRPr="004C1458">
        <w:rPr>
          <w:i/>
        </w:rPr>
        <w:t>J Clin Invest</w:t>
      </w:r>
      <w:r w:rsidRPr="004C1458">
        <w:t xml:space="preserve"> 87(6)</w:t>
      </w:r>
      <w:r w:rsidRPr="004C1458">
        <w:rPr>
          <w:b/>
        </w:rPr>
        <w:t>,</w:t>
      </w:r>
      <w:r w:rsidRPr="004C1458">
        <w:t xml:space="preserve"> 1925-1935. doi: 10.1172/JCI115218.</w:t>
      </w:r>
    </w:p>
    <w:p w:rsidRPr="004C1458" w:rsidR="004C1458" w:rsidP="004C1458" w:rsidRDefault="004C1458">
      <w:pPr>
        <w:pStyle w:val="EndNoteBibliography"/>
        <w:ind w:left="720" w:hanging="720"/>
      </w:pPr>
      <w:r w:rsidRPr="004C1458">
        <w:t xml:space="preserve">Wang, R., Khan, B.A., Cheung, G.Y., Bach, T.H., Jameson-Lee, M., Kong, K.F., et al. (2011). Staphylococcus epidermidis surfactant peptides promote biofilm maturation and dissemination of biofilm-associated infection in mice. </w:t>
      </w:r>
      <w:r w:rsidRPr="004C1458">
        <w:rPr>
          <w:i/>
        </w:rPr>
        <w:t>J Clin Invest</w:t>
      </w:r>
      <w:r w:rsidRPr="004C1458">
        <w:t xml:space="preserve"> 121(1)</w:t>
      </w:r>
      <w:r w:rsidRPr="004C1458">
        <w:rPr>
          <w:b/>
        </w:rPr>
        <w:t>,</w:t>
      </w:r>
      <w:r w:rsidRPr="004C1458">
        <w:t xml:space="preserve"> 238-248. doi: 10.1172/JCI42520</w:t>
      </w:r>
    </w:p>
    <w:p w:rsidRPr="004C1458" w:rsidR="004C1458" w:rsidP="004C1458" w:rsidRDefault="004C1458">
      <w:pPr>
        <w:pStyle w:val="EndNoteBibliography"/>
        <w:spacing w:after="0"/>
        <w:ind w:left="720" w:hanging="720"/>
      </w:pPr>
      <w:r w:rsidRPr="004C1458">
        <w:t>42520 [pii].</w:t>
      </w:r>
    </w:p>
    <w:p w:rsidRPr="004C1458" w:rsidR="004C1458" w:rsidP="004C1458" w:rsidRDefault="004C1458">
      <w:pPr>
        <w:pStyle w:val="EndNoteBibliography"/>
        <w:spacing w:after="0"/>
        <w:ind w:left="720" w:hanging="720"/>
      </w:pPr>
      <w:r w:rsidRPr="004C1458">
        <w:t xml:space="preserve">Wang, Y., Kuo, S., Shu, M., Yu, J., Huang, S., Dai, A., et al. (2014). Staphylococcus epidermidis in the human skin microbiome mediates fermentation to inhibit the growth of Propionibacterium acnes: implications of probiotics in acne vulgaris. </w:t>
      </w:r>
      <w:r w:rsidRPr="004C1458">
        <w:rPr>
          <w:i/>
        </w:rPr>
        <w:t>Appl Microbiol Biotechnol</w:t>
      </w:r>
      <w:r w:rsidRPr="004C1458">
        <w:t xml:space="preserve"> 98(1)</w:t>
      </w:r>
      <w:r w:rsidRPr="004C1458">
        <w:rPr>
          <w:b/>
        </w:rPr>
        <w:t>,</w:t>
      </w:r>
      <w:r w:rsidRPr="004C1458">
        <w:t xml:space="preserve"> 411-424. doi: 10.1007/s00253-013-5394-8.</w:t>
      </w:r>
    </w:p>
    <w:p w:rsidRPr="004C1458" w:rsidR="004C1458" w:rsidP="004C1458" w:rsidRDefault="004C1458">
      <w:pPr>
        <w:pStyle w:val="EndNoteBibliography"/>
        <w:spacing w:after="0"/>
        <w:ind w:left="720" w:hanging="720"/>
      </w:pPr>
      <w:r w:rsidRPr="004C1458">
        <w:t xml:space="preserve">Wanke, I., Steffen, H., Christ, C., Krismer, B., Gotz, F., Peschel, A., et al. (2011). Skin commensals amplify the innate immune response to pathogens by activation of distinct signaling pathways. </w:t>
      </w:r>
      <w:r w:rsidRPr="004C1458">
        <w:rPr>
          <w:i/>
        </w:rPr>
        <w:t>J Invest Dermatol</w:t>
      </w:r>
      <w:r w:rsidRPr="004C1458">
        <w:t xml:space="preserve"> 131(2)</w:t>
      </w:r>
      <w:r w:rsidRPr="004C1458">
        <w:rPr>
          <w:b/>
        </w:rPr>
        <w:t>,</w:t>
      </w:r>
      <w:r w:rsidRPr="004C1458">
        <w:t xml:space="preserve"> 382-390. doi: 10.1038/jid.2010.328.</w:t>
      </w:r>
    </w:p>
    <w:p w:rsidRPr="004C1458" w:rsidR="004C1458" w:rsidP="004C1458" w:rsidRDefault="004C1458">
      <w:pPr>
        <w:pStyle w:val="EndNoteBibliography"/>
        <w:spacing w:after="0"/>
        <w:ind w:left="720" w:hanging="720"/>
      </w:pPr>
      <w:r w:rsidRPr="004C1458">
        <w:t xml:space="preserve">Webster, T.J., Patel, A.A., Rahaman, M.N., and Sonny Bal, B. (2012). Anti-infective and osteointegration properties of silicon nitride, poly(ether ether ketone), and titanium implants. </w:t>
      </w:r>
      <w:r w:rsidRPr="004C1458">
        <w:rPr>
          <w:i/>
        </w:rPr>
        <w:t>Acta Biomater</w:t>
      </w:r>
      <w:r w:rsidRPr="004C1458">
        <w:t xml:space="preserve"> 8(12)</w:t>
      </w:r>
      <w:r w:rsidRPr="004C1458">
        <w:rPr>
          <w:b/>
        </w:rPr>
        <w:t>,</w:t>
      </w:r>
      <w:r w:rsidRPr="004C1458">
        <w:t xml:space="preserve"> 4447-4454. doi: 10.1016/j.actbio.2012.07.038.</w:t>
      </w:r>
    </w:p>
    <w:p w:rsidRPr="004C1458" w:rsidR="004C1458" w:rsidP="004C1458" w:rsidRDefault="004C1458">
      <w:pPr>
        <w:pStyle w:val="EndNoteBibliography"/>
        <w:spacing w:after="0"/>
        <w:ind w:left="720" w:hanging="720"/>
      </w:pPr>
      <w:r w:rsidRPr="004C1458">
        <w:t xml:space="preserve">Widerstrom, M. (2016). Significance of Staphylococcus epidermidis in Health Care-Associated Infections, from Contaminant to Clinically Relevant Pathogen: This Is a Wake-Up Call! </w:t>
      </w:r>
      <w:r w:rsidRPr="004C1458">
        <w:rPr>
          <w:i/>
        </w:rPr>
        <w:t>J Clin Microbiol</w:t>
      </w:r>
      <w:r w:rsidRPr="004C1458">
        <w:t xml:space="preserve"> 54(7)</w:t>
      </w:r>
      <w:r w:rsidRPr="004C1458">
        <w:rPr>
          <w:b/>
        </w:rPr>
        <w:t>,</w:t>
      </w:r>
      <w:r w:rsidRPr="004C1458">
        <w:t xml:space="preserve"> 1679-1681. doi: 10.1128/JCM.00743-16.</w:t>
      </w:r>
    </w:p>
    <w:p w:rsidRPr="004C1458" w:rsidR="004C1458" w:rsidP="004C1458" w:rsidRDefault="004C1458">
      <w:pPr>
        <w:pStyle w:val="EndNoteBibliography"/>
        <w:spacing w:after="0"/>
        <w:ind w:left="720" w:hanging="720"/>
      </w:pPr>
      <w:r w:rsidRPr="004C1458">
        <w:t xml:space="preserve">Widerstrom, M., Wistrom, J., Edebro, H., Marklund, E., Backman, M., Lindqvist, P., et al. (2016). Colonization of patients, healthcare workers, and the environment with healthcare-associated Staphylococcus epidermidis genotypes in an intensive care unit: a prospective observational cohort study. </w:t>
      </w:r>
      <w:r w:rsidRPr="004C1458">
        <w:rPr>
          <w:i/>
        </w:rPr>
        <w:t>BMC Infect Dis</w:t>
      </w:r>
      <w:r w:rsidRPr="004C1458">
        <w:t xml:space="preserve"> 16(1)</w:t>
      </w:r>
      <w:r w:rsidRPr="004C1458">
        <w:rPr>
          <w:b/>
        </w:rPr>
        <w:t>,</w:t>
      </w:r>
      <w:r w:rsidRPr="004C1458">
        <w:t xml:space="preserve"> 743. doi: 10.1186/s12879-016-2094-x.</w:t>
      </w:r>
    </w:p>
    <w:p w:rsidRPr="004C1458" w:rsidR="004C1458" w:rsidP="004C1458" w:rsidRDefault="004C1458">
      <w:pPr>
        <w:pStyle w:val="EndNoteBibliography"/>
        <w:spacing w:after="0"/>
        <w:ind w:left="720" w:hanging="720"/>
      </w:pPr>
      <w:r w:rsidRPr="004C1458">
        <w:t xml:space="preserve">Williams, R.J., Henderson, B., Sharp, L.J., and Nair, S.P. (2002). Identification of a Fibronectin-Binding Protein from Staphylococcus epidermidis. </w:t>
      </w:r>
      <w:r w:rsidRPr="004C1458">
        <w:rPr>
          <w:i/>
        </w:rPr>
        <w:t>Infect. Immun.</w:t>
      </w:r>
      <w:r w:rsidRPr="004C1458">
        <w:t xml:space="preserve"> 70(12)</w:t>
      </w:r>
      <w:r w:rsidRPr="004C1458">
        <w:rPr>
          <w:b/>
        </w:rPr>
        <w:t>,</w:t>
      </w:r>
      <w:r w:rsidRPr="004C1458">
        <w:t xml:space="preserve"> 6805-6810.</w:t>
      </w:r>
    </w:p>
    <w:p w:rsidRPr="004C1458" w:rsidR="004C1458" w:rsidP="004C1458" w:rsidRDefault="004C1458">
      <w:pPr>
        <w:pStyle w:val="EndNoteBibliography"/>
        <w:spacing w:after="0"/>
        <w:ind w:left="720" w:hanging="720"/>
      </w:pPr>
      <w:r w:rsidRPr="004C1458">
        <w:t xml:space="preserve">Wilsson, A., Lind, S., Ohman, L., Nilsdotter-Augustinsson, A., and Lundqvist-Setterud, H. (2008). Apoptotic neutrophils containing Staphylococcus epidermidis stimulate macrophages to release the proinflammatory cytokines tumor necrosis factor-alpha and interleukin-6. </w:t>
      </w:r>
      <w:r w:rsidRPr="004C1458">
        <w:rPr>
          <w:i/>
        </w:rPr>
        <w:t>FEMS Immunol Med Microbiol</w:t>
      </w:r>
      <w:r w:rsidRPr="004C1458">
        <w:t xml:space="preserve"> 53(1)</w:t>
      </w:r>
      <w:r w:rsidRPr="004C1458">
        <w:rPr>
          <w:b/>
        </w:rPr>
        <w:t>,</w:t>
      </w:r>
      <w:r w:rsidRPr="004C1458">
        <w:t xml:space="preserve"> 126-135. doi: 10.1111/j.1574-695X.2008.00412.x.</w:t>
      </w:r>
    </w:p>
    <w:p w:rsidRPr="004C1458" w:rsidR="004C1458" w:rsidP="004C1458" w:rsidRDefault="004C1458">
      <w:pPr>
        <w:pStyle w:val="EndNoteBibliography"/>
        <w:spacing w:after="0"/>
        <w:ind w:left="720" w:hanging="720"/>
      </w:pPr>
      <w:r w:rsidRPr="004C1458">
        <w:t xml:space="preserve">Xia, X., Li, Z., Liu, K., Wu, Y., Jiang, D., and Lai, Y. (2016). Staphylococcal LTA-Induced miR-143 Inhibits Propionibacterium acnes-Mediated Inflammatory Response in Skin. </w:t>
      </w:r>
      <w:r w:rsidRPr="004C1458">
        <w:rPr>
          <w:i/>
        </w:rPr>
        <w:t>J Invest Dermatol</w:t>
      </w:r>
      <w:r w:rsidRPr="004C1458">
        <w:t xml:space="preserve"> 136(3)</w:t>
      </w:r>
      <w:r w:rsidRPr="004C1458">
        <w:rPr>
          <w:b/>
        </w:rPr>
        <w:t>,</w:t>
      </w:r>
      <w:r w:rsidRPr="004C1458">
        <w:t xml:space="preserve"> 621-630. doi: 10.1016/j.jid.2015.12.024.</w:t>
      </w:r>
    </w:p>
    <w:p w:rsidRPr="004C1458" w:rsidR="004C1458" w:rsidP="004C1458" w:rsidRDefault="004C1458">
      <w:pPr>
        <w:pStyle w:val="EndNoteBibliography"/>
        <w:spacing w:after="0"/>
        <w:ind w:left="720" w:hanging="720"/>
      </w:pPr>
      <w:r w:rsidRPr="004C1458">
        <w:t xml:space="preserve">Xu, L., Li, H., Vuong, C., Vadyvaloo, V., Wang, J., Yao, Y., et al. (2006). Role of the luxS Quorum-Sensing System in Biofilm Formation and Virulence of Staphylococcus epidermidis. </w:t>
      </w:r>
      <w:r w:rsidRPr="004C1458">
        <w:rPr>
          <w:i/>
        </w:rPr>
        <w:t>Infect. Immun.</w:t>
      </w:r>
      <w:r w:rsidRPr="004C1458">
        <w:t xml:space="preserve"> 74(1)</w:t>
      </w:r>
      <w:r w:rsidRPr="004C1458">
        <w:rPr>
          <w:b/>
        </w:rPr>
        <w:t>,</w:t>
      </w:r>
      <w:r w:rsidRPr="004C1458">
        <w:t xml:space="preserve"> 488-496.</w:t>
      </w:r>
    </w:p>
    <w:p w:rsidRPr="004C1458" w:rsidR="004C1458" w:rsidP="004C1458" w:rsidRDefault="004C1458">
      <w:pPr>
        <w:pStyle w:val="EndNoteBibliography"/>
        <w:spacing w:after="0"/>
        <w:ind w:left="720" w:hanging="720"/>
      </w:pPr>
      <w:r w:rsidRPr="004C1458">
        <w:t xml:space="preserve">Yan, L., Zhang, L., Ma, H., Chiu, D., and Bryers, J.D. (2014). A Single B-repeat of Staphylococcus epidermidis accumulation-associated protein induces protective immune responses in an experimental biomaterial-associated infection mouse model. </w:t>
      </w:r>
      <w:r w:rsidRPr="004C1458">
        <w:rPr>
          <w:i/>
        </w:rPr>
        <w:t>Clin Vaccine Immunol</w:t>
      </w:r>
      <w:r w:rsidRPr="004C1458">
        <w:t xml:space="preserve"> 21(9)</w:t>
      </w:r>
      <w:r w:rsidRPr="004C1458">
        <w:rPr>
          <w:b/>
        </w:rPr>
        <w:t>,</w:t>
      </w:r>
      <w:r w:rsidRPr="004C1458">
        <w:t xml:space="preserve"> 1206-1214. doi: 10.1128/CVI.00306-14.</w:t>
      </w:r>
    </w:p>
    <w:p w:rsidRPr="004C1458" w:rsidR="004C1458" w:rsidP="004C1458" w:rsidRDefault="004C1458">
      <w:pPr>
        <w:pStyle w:val="EndNoteBibliography"/>
        <w:spacing w:after="0"/>
        <w:ind w:left="720" w:hanging="720"/>
      </w:pPr>
      <w:r w:rsidRPr="004C1458">
        <w:t xml:space="preserve">Yang, J., Ryu, Y.H., Yun, C.H., and Han, S.H. (2009). Impaired osteoclastogenesis by staphylococcal lipoteichoic acid through Toll-like receptor 2 with partial involvement of MyD88. </w:t>
      </w:r>
      <w:r w:rsidRPr="004C1458">
        <w:rPr>
          <w:i/>
        </w:rPr>
        <w:t>J Leukoc Biol</w:t>
      </w:r>
      <w:r w:rsidRPr="004C1458">
        <w:t xml:space="preserve"> 86(4)</w:t>
      </w:r>
      <w:r w:rsidRPr="004C1458">
        <w:rPr>
          <w:b/>
        </w:rPr>
        <w:t>,</w:t>
      </w:r>
      <w:r w:rsidRPr="004C1458">
        <w:t xml:space="preserve"> 823-831. doi: 10.1189/jlb.0309206.</w:t>
      </w:r>
    </w:p>
    <w:p w:rsidRPr="004C1458" w:rsidR="004C1458" w:rsidP="004C1458" w:rsidRDefault="004C1458">
      <w:pPr>
        <w:pStyle w:val="EndNoteBibliography"/>
        <w:spacing w:after="0"/>
        <w:ind w:left="720" w:hanging="720"/>
      </w:pPr>
      <w:r w:rsidRPr="004C1458">
        <w:t xml:space="preserve">Yano, M.H., Klautau, G.B., da Silva, C.B., Nigro, S., Avanzi, O., Mercadante, M.T., et al. (2014). Improved Diagnosis of Infection Associated with Osteosynthesis by Use of Sonication of Fracture Fixation Implants. </w:t>
      </w:r>
      <w:r w:rsidRPr="004C1458">
        <w:rPr>
          <w:i/>
        </w:rPr>
        <w:t>Journal of Clinical Microbiology</w:t>
      </w:r>
      <w:r w:rsidRPr="004C1458">
        <w:t xml:space="preserve"> 52(12)</w:t>
      </w:r>
      <w:r w:rsidRPr="004C1458">
        <w:rPr>
          <w:b/>
        </w:rPr>
        <w:t>,</w:t>
      </w:r>
      <w:r w:rsidRPr="004C1458">
        <w:t xml:space="preserve"> 4176-4182. doi: 10.1128/JCM.02140-14.</w:t>
      </w:r>
    </w:p>
    <w:p w:rsidRPr="004C1458" w:rsidR="004C1458" w:rsidP="004C1458" w:rsidRDefault="004C1458">
      <w:pPr>
        <w:pStyle w:val="EndNoteBibliography"/>
        <w:spacing w:after="0"/>
        <w:ind w:left="720" w:hanging="720"/>
      </w:pPr>
      <w:r w:rsidRPr="004C1458">
        <w:t xml:space="preserve">Yao, Y., Sturdevant, DanielÂ E., and Otto, M. (2005). Genomewide Analysis of Gene Expression in Staphylococcus epidermidis Biofilms: Insights into the Pathophysiology of S. epidermidis Biofilms and the Role of Phenol Soluble Modulins in Formation of Biofilms. </w:t>
      </w:r>
      <w:r w:rsidRPr="004C1458">
        <w:rPr>
          <w:i/>
        </w:rPr>
        <w:t>The Journal of Infectious Diseases</w:t>
      </w:r>
      <w:r w:rsidRPr="004C1458">
        <w:t xml:space="preserve"> 191(2)</w:t>
      </w:r>
      <w:r w:rsidRPr="004C1458">
        <w:rPr>
          <w:b/>
        </w:rPr>
        <w:t>,</w:t>
      </w:r>
      <w:r w:rsidRPr="004C1458">
        <w:t xml:space="preserve"> 289-298. doi: doi:10.1086/426945.</w:t>
      </w:r>
    </w:p>
    <w:p w:rsidRPr="004C1458" w:rsidR="004C1458" w:rsidP="004C1458" w:rsidRDefault="004C1458">
      <w:pPr>
        <w:pStyle w:val="EndNoteBibliography"/>
        <w:spacing w:after="0"/>
        <w:ind w:left="720" w:hanging="720"/>
      </w:pPr>
      <w:r w:rsidRPr="004C1458">
        <w:t xml:space="preserve">Yoshimura, A., Lien, E., Ingalls, R.R., Tuomanen, E., Dziarski, R., and Golenbock, D. (1999). Cutting edge: recognition of Gram-positive bacterial cell wall components by the innate immune system occurs via Toll-like receptor 2. </w:t>
      </w:r>
      <w:r w:rsidRPr="004C1458">
        <w:rPr>
          <w:i/>
        </w:rPr>
        <w:t>J Immunol</w:t>
      </w:r>
      <w:r w:rsidRPr="004C1458">
        <w:t xml:space="preserve"> 163(1)</w:t>
      </w:r>
      <w:r w:rsidRPr="004C1458">
        <w:rPr>
          <w:b/>
        </w:rPr>
        <w:t>,</w:t>
      </w:r>
      <w:r w:rsidRPr="004C1458">
        <w:t xml:space="preserve"> 1-5.</w:t>
      </w:r>
    </w:p>
    <w:p w:rsidRPr="004C1458" w:rsidR="004C1458" w:rsidP="004C1458" w:rsidRDefault="004C1458">
      <w:pPr>
        <w:pStyle w:val="EndNoteBibliography"/>
        <w:spacing w:after="0"/>
        <w:ind w:left="720" w:hanging="720"/>
      </w:pPr>
      <w:r w:rsidRPr="004C1458">
        <w:t xml:space="preserve">Young, A.B., Cooley, I.D., Chauhan, V.S., and Marriott, I. (2011). Causative agents of osteomyelitis induce death domain-containing TNF-related apoptosis-inducing ligand receptor expression on osteoblasts. </w:t>
      </w:r>
      <w:r w:rsidRPr="004C1458">
        <w:rPr>
          <w:i/>
        </w:rPr>
        <w:t>Bone</w:t>
      </w:r>
      <w:r w:rsidRPr="004C1458">
        <w:t xml:space="preserve"> 48(4)</w:t>
      </w:r>
      <w:r w:rsidRPr="004C1458">
        <w:rPr>
          <w:b/>
        </w:rPr>
        <w:t>,</w:t>
      </w:r>
      <w:r w:rsidRPr="004C1458">
        <w:t xml:space="preserve"> 857-863. doi: 10.1016/j.bone.2010.11.015.</w:t>
      </w:r>
    </w:p>
    <w:p w:rsidRPr="004C1458" w:rsidR="004C1458" w:rsidP="004C1458" w:rsidRDefault="004C1458">
      <w:pPr>
        <w:pStyle w:val="EndNoteBibliography"/>
        <w:spacing w:after="0"/>
        <w:ind w:left="720" w:hanging="720"/>
      </w:pPr>
      <w:r w:rsidRPr="004C1458">
        <w:t xml:space="preserve">Zaatreh, S., Wegner, K., Strauss, M., Pasold, J., Mittelmeier, W., Podbielski, A., et al. (2016). Co-Culture of S. epidermidis and Human Osteoblasts on Implant Surfaces: An Advanced In Vitro Model for Implant-Associated Infections. </w:t>
      </w:r>
      <w:r w:rsidRPr="004C1458">
        <w:rPr>
          <w:i/>
        </w:rPr>
        <w:t>PLoS One</w:t>
      </w:r>
      <w:r w:rsidRPr="004C1458">
        <w:t xml:space="preserve"> 11(3)</w:t>
      </w:r>
      <w:r w:rsidRPr="004C1458">
        <w:rPr>
          <w:b/>
        </w:rPr>
        <w:t>,</w:t>
      </w:r>
      <w:r w:rsidRPr="004C1458">
        <w:t xml:space="preserve"> e0151534. doi: 10.1371/journal.pone.0151534.</w:t>
      </w:r>
    </w:p>
    <w:p w:rsidRPr="004C1458" w:rsidR="004C1458" w:rsidP="004C1458" w:rsidRDefault="004C1458">
      <w:pPr>
        <w:pStyle w:val="EndNoteBibliography"/>
        <w:spacing w:after="0"/>
        <w:ind w:left="720" w:hanging="720"/>
      </w:pPr>
      <w:r w:rsidRPr="004C1458">
        <w:t xml:space="preserve">Zhai, H., Pan, J., Pang, E., and Bai, B. (2014). Lavage with allicin in combination with vancomycin inhibits biofilm formation by Staphylococcus epidermidis in a rabbit model of prosthetic joint infection. </w:t>
      </w:r>
      <w:r w:rsidRPr="004C1458">
        <w:rPr>
          <w:i/>
        </w:rPr>
        <w:t>PLoS One</w:t>
      </w:r>
      <w:r w:rsidRPr="004C1458">
        <w:t xml:space="preserve"> 9(7)</w:t>
      </w:r>
      <w:r w:rsidRPr="004C1458">
        <w:rPr>
          <w:b/>
        </w:rPr>
        <w:t>,</w:t>
      </w:r>
      <w:r w:rsidRPr="004C1458">
        <w:t xml:space="preserve"> e102760. doi: 10.1371/journal.pone.0102760.</w:t>
      </w:r>
    </w:p>
    <w:p w:rsidRPr="004C1458" w:rsidR="004C1458" w:rsidP="004C1458" w:rsidRDefault="004C1458">
      <w:pPr>
        <w:pStyle w:val="EndNoteBibliography"/>
        <w:spacing w:after="0"/>
        <w:ind w:left="720" w:hanging="720"/>
      </w:pPr>
      <w:r w:rsidRPr="004C1458">
        <w:t xml:space="preserve">Zhang, Y.-Q., Ren, S.-X., Li, H.-L., Wang, Y.-X., Fu, G., Yang, J., et al. (2003). Genome-based analysis of virulence genes in a non-biofilm-forming Staphylococcus epidermidis strain (ATCC 12228). </w:t>
      </w:r>
      <w:r w:rsidRPr="004C1458">
        <w:rPr>
          <w:i/>
        </w:rPr>
        <w:t>Molecular Microbiology</w:t>
      </w:r>
      <w:r w:rsidRPr="004C1458">
        <w:t xml:space="preserve"> 49(6)</w:t>
      </w:r>
      <w:r w:rsidRPr="004C1458">
        <w:rPr>
          <w:b/>
        </w:rPr>
        <w:t>,</w:t>
      </w:r>
      <w:r w:rsidRPr="004C1458">
        <w:t xml:space="preserve"> 1577-1593.</w:t>
      </w:r>
    </w:p>
    <w:p w:rsidRPr="004C1458" w:rsidR="004C1458" w:rsidP="004C1458" w:rsidRDefault="004C1458">
      <w:pPr>
        <w:pStyle w:val="EndNoteBibliography"/>
        <w:spacing w:after="0"/>
        <w:ind w:left="720" w:hanging="720"/>
      </w:pPr>
      <w:r w:rsidRPr="004C1458">
        <w:t xml:space="preserve">Zhu, C., Tan, H., Cheng, T., Shen, H., Shao, J., Guo, Y., et al. (2013). Human beta-defensin 3 inhibits antibiotic-resistant Staphylococcus biofilm formation. </w:t>
      </w:r>
      <w:r w:rsidRPr="004C1458">
        <w:rPr>
          <w:i/>
        </w:rPr>
        <w:t>J Surg Res</w:t>
      </w:r>
      <w:r w:rsidRPr="004C1458">
        <w:t xml:space="preserve"> 183(1)</w:t>
      </w:r>
      <w:r w:rsidRPr="004C1458">
        <w:rPr>
          <w:b/>
        </w:rPr>
        <w:t>,</w:t>
      </w:r>
      <w:r w:rsidRPr="004C1458">
        <w:t xml:space="preserve"> 204-213. doi: 10.1016/j.jss.2012.11.048.</w:t>
      </w:r>
    </w:p>
    <w:p w:rsidRPr="004C1458" w:rsidR="004C1458" w:rsidP="004C1458" w:rsidRDefault="004C1458">
      <w:pPr>
        <w:pStyle w:val="EndNoteBibliography"/>
        <w:ind w:left="720" w:hanging="720"/>
      </w:pPr>
      <w:r w:rsidRPr="004C1458">
        <w:t xml:space="preserve">Zimmerli, W., Trampuz, A., and Ochsner, P.E. (2004). Prosthetic-joint infections. </w:t>
      </w:r>
      <w:r w:rsidRPr="004C1458">
        <w:rPr>
          <w:i/>
        </w:rPr>
        <w:t>N Engl J Med</w:t>
      </w:r>
      <w:r w:rsidRPr="004C1458">
        <w:t xml:space="preserve"> 351(16)</w:t>
      </w:r>
      <w:r w:rsidRPr="004C1458">
        <w:rPr>
          <w:b/>
        </w:rPr>
        <w:t>,</w:t>
      </w:r>
      <w:r w:rsidRPr="004C1458">
        <w:t xml:space="preserve"> 1645-1654. doi: 10.1056/NEJMra040181.</w:t>
      </w:r>
    </w:p>
    <w:p w:rsidR="001912F7" w:rsidP="006B2D5B" w:rsidRDefault="001435F6">
      <w:pPr>
        <w:rPr>
          <w:rFonts w:cs="Times New Roman"/>
          <w:szCs w:val="24"/>
          <w:u w:val="single"/>
        </w:rPr>
      </w:pPr>
      <w:r>
        <w:rPr>
          <w:rFonts w:cs="Times New Roman"/>
          <w:szCs w:val="24"/>
          <w:u w:val="single"/>
        </w:rPr>
        <w:fldChar w:fldCharType="end"/>
      </w:r>
    </w:p>
    <w:p w:rsidRPr="00E779A4" w:rsidR="00E779A4" w:rsidP="006B2D5B" w:rsidRDefault="00E779A4">
      <w:pPr>
        <w:rPr>
          <w:rFonts w:cs="Times New Roman"/>
          <w:szCs w:val="24"/>
        </w:rPr>
      </w:pPr>
      <w:r w:rsidRPr="00E779A4">
        <w:rPr>
          <w:rFonts w:cs="Times New Roman"/>
          <w:szCs w:val="24"/>
        </w:rPr>
        <w:t>Table 1</w:t>
      </w:r>
    </w:p>
    <w:tbl>
      <w:tblPr>
        <w:tblStyle w:val="LightShading"/>
        <w:tblW w:w="0" w:type="auto"/>
        <w:tblLook w:val="04A0" w:firstRow="1" w:lastRow="0" w:firstColumn="1" w:lastColumn="0" w:noHBand="0" w:noVBand="1"/>
      </w:tblPr>
      <w:tblGrid>
        <w:gridCol w:w="775"/>
        <w:gridCol w:w="1068"/>
        <w:gridCol w:w="1283"/>
        <w:gridCol w:w="1257"/>
        <w:gridCol w:w="1197"/>
        <w:gridCol w:w="1322"/>
        <w:gridCol w:w="1214"/>
        <w:gridCol w:w="947"/>
        <w:gridCol w:w="930"/>
      </w:tblGrid>
      <w:tr w:rsidRPr="00E767E8" w:rsidR="00E767E8" w:rsidTr="00E76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color w:val="auto"/>
                <w:sz w:val="18"/>
                <w:szCs w:val="18"/>
              </w:rPr>
              <w:t>Species</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Gender, Age/weight</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Strain</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CFU dose</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Inoculation Method</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Study Purpose</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Findings</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Comments</w:t>
            </w:r>
          </w:p>
        </w:tc>
        <w:tc>
          <w:tcPr>
            <w:tcW w:w="0" w:type="auto"/>
          </w:tcPr>
          <w:p w:rsidRPr="00E767E8" w:rsidR="00E767E8" w:rsidP="00E14524" w:rsidRDefault="00E767E8">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18"/>
                <w:szCs w:val="18"/>
              </w:rPr>
            </w:pPr>
            <w:r w:rsidRPr="00E767E8">
              <w:rPr>
                <w:rFonts w:cs="Times New Roman"/>
                <w:color w:val="auto"/>
                <w:sz w:val="18"/>
                <w:szCs w:val="18"/>
              </w:rPr>
              <w:t>Ref.</w:t>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B637AA">
            <w:pPr>
              <w:jc w:val="center"/>
              <w:rPr>
                <w:rFonts w:cs="Times New Roman"/>
                <w:b w:val="0"/>
                <w:color w:val="auto"/>
                <w:sz w:val="18"/>
                <w:szCs w:val="18"/>
              </w:rPr>
            </w:pPr>
            <w:r>
              <w:rPr>
                <w:rFonts w:cs="Times New Roman"/>
                <w:b w:val="0"/>
                <w:color w:val="auto"/>
                <w:sz w:val="18"/>
                <w:szCs w:val="18"/>
              </w:rPr>
              <w:t>Mouse</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 xml:space="preserve">8 </w:t>
            </w:r>
            <w:r w:rsidRPr="00E767E8">
              <w:rPr>
                <w:rFonts w:cs="Times New Roman"/>
                <w:color w:val="auto"/>
                <w:sz w:val="18"/>
                <w:szCs w:val="18"/>
              </w:rPr>
              <w:t>CU</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inoculated at the end of the wire (joint area)</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Protocol available only</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NA</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Prosthetic joint infection model</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sz w:val="18"/>
                <w:szCs w:val="18"/>
              </w:rPr>
              <w:instrText xml:space="preserve"> ADDIN EN.CITE &lt;EndNote&gt;&lt;Cite&gt;&lt;Author&gt;Scherr&lt;/Author&gt;&lt;Year&gt;2014&lt;/Year&gt;&lt;RecNum&gt;455&lt;/RecNum&gt;&lt;DisplayText&gt;(Scherr et al., 2014)&lt;/DisplayText&gt;&lt;record&gt;&lt;rec-number&gt;455&lt;/rec-number&gt;&lt;foreign-keys&gt;&lt;key app="EN" db-id="swz09f9rn5safyetpfpxaxprezttdvpd9tft" timestamp="1484070310"&gt;455&lt;/key&gt;&lt;/foreign-keys&gt;&lt;ref-type name="Journal Article"&gt;17&lt;/ref-type&gt;&lt;contributors&gt;&lt;authors&gt;&lt;author&gt;Scherr, T. D.&lt;/author&gt;&lt;author&gt;Lindgren, K. E.&lt;/author&gt;&lt;author&gt;Schaeffer, C. R.&lt;/author&gt;&lt;author&gt;Hanke, M. L.&lt;/author&gt;&lt;author&gt;Hartman, C. W.&lt;/author&gt;&lt;author&gt;Kielian, T.&lt;/author&gt;&lt;/authors&gt;&lt;/contributors&gt;&lt;auth-address&gt;Department of Pathology and Microbiology, Center for Staphylococcal Research, University of Nebraska Medical Center, Omaha, NE, USA.&lt;/auth-address&gt;&lt;titles&gt;&lt;title&gt;Mouse model of post-arthroplasty Staphylococcus epidermidis joint infection&lt;/title&gt;&lt;secondary-title&gt;Methods Mol Biol&lt;/secondary-title&gt;&lt;/titles&gt;&lt;periodical&gt;&lt;full-title&gt;Methods Mol Biol&lt;/full-title&gt;&lt;/periodical&gt;&lt;pages&gt;173-81&lt;/pages&gt;&lt;volume&gt;1106&lt;/volume&gt;&lt;keywords&gt;&lt;keyword&gt;Animals&lt;/keyword&gt;&lt;keyword&gt;Arthroplasty&lt;/keyword&gt;&lt;keyword&gt;*Biofilms&lt;/keyword&gt;&lt;keyword&gt;Disease Models, Animal&lt;/keyword&gt;&lt;keyword&gt;Humans&lt;/keyword&gt;&lt;keyword&gt;Knee Joint/microbiology/surgery&lt;/keyword&gt;&lt;keyword&gt;Knee Prosthesis/microbiology&lt;/keyword&gt;&lt;keyword&gt;Mice&lt;/keyword&gt;&lt;keyword&gt;Mice, Inbred C57BL&lt;/keyword&gt;&lt;keyword&gt;Prosthesis Failure&lt;/keyword&gt;&lt;keyword&gt;Prosthesis-Related Infections/*microbiology&lt;/keyword&gt;&lt;keyword&gt;Staphylococcal Infections/*microbiology&lt;/keyword&gt;&lt;keyword&gt;Staphylococcus epidermidis/*physiology&lt;/keyword&gt;&lt;/keywords&gt;&lt;dates&gt;&lt;year&gt;2014&lt;/year&gt;&lt;/dates&gt;&lt;isbn&gt;1940-6029 (Electronic)&amp;#xD;1064-3745 (Linking)&lt;/isbn&gt;&lt;accession-num&gt;24222466&lt;/accession-num&gt;&lt;urls&gt;&lt;related-urls&gt;&lt;url&gt;http://www.ncbi.nlm.nih.gov/pubmed/24222466&lt;/url&gt;&lt;/related-urls&gt;&lt;/urls&gt;&lt;electronic-resource-num&gt;10.1007/978-1-62703-736-5_16&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(Scherr et al., 2014)</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Wistar rat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Males, 250-300g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IDRL-8883 clinical isolate (MRSE strain)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vertAlign w:val="superscript"/>
              </w:rPr>
            </w:pPr>
            <w:r w:rsidRPr="00E767E8">
              <w:rPr>
                <w:rFonts w:cs="Times New Roman"/>
                <w:color w:val="auto"/>
                <w:sz w:val="18"/>
                <w:szCs w:val="18"/>
              </w:rPr>
              <w:t>10</w:t>
            </w:r>
            <w:r w:rsidRPr="00E767E8">
              <w:rPr>
                <w:rFonts w:cs="Times New Roman"/>
                <w:color w:val="auto"/>
                <w:sz w:val="18"/>
                <w:szCs w:val="18"/>
                <w:vertAlign w:val="superscript"/>
              </w:rPr>
              <w:t xml:space="preserve">7 </w:t>
            </w:r>
            <w:r w:rsidRPr="00E767E8">
              <w:rPr>
                <w:rFonts w:cs="Times New Roman"/>
                <w:color w:val="auto"/>
                <w:sz w:val="18"/>
                <w:szCs w:val="18"/>
              </w:rPr>
              <w:t>CFU + colonized wire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(0.1ml) into the tibia and a pre-colonized wire was implanted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Established a model of foreign body-associated osteomyelitis to test</w:t>
            </w:r>
            <w:r w:rsidRPr="00E767E8">
              <w:rPr>
                <w:rFonts w:cs="Times New Roman"/>
                <w:sz w:val="18"/>
                <w:szCs w:val="18"/>
              </w:rPr>
              <w:t xml:space="preserve"> </w:t>
            </w:r>
            <w:r w:rsidRPr="00E767E8">
              <w:rPr>
                <w:rFonts w:cs="Times New Roman"/>
                <w:color w:val="auto"/>
                <w:sz w:val="18"/>
                <w:szCs w:val="18"/>
              </w:rPr>
              <w:t xml:space="preserve">Tedizolid treatment and to compare </w:t>
            </w:r>
            <w:r w:rsidRPr="00E767E8">
              <w:rPr>
                <w:rFonts w:cs="Times New Roman"/>
                <w:color w:val="auto"/>
                <w:sz w:val="18"/>
                <w:szCs w:val="18"/>
              </w:rPr>
              <w:lastRenderedPageBreak/>
              <w:t>with standard treatment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Tedizolid alone presented better results than vancomycin monotherapy. Addition of rifampin to </w:t>
            </w:r>
            <w:r w:rsidRPr="00E767E8">
              <w:rPr>
                <w:rFonts w:cs="Times New Roman"/>
                <w:color w:val="auto"/>
                <w:sz w:val="18"/>
                <w:szCs w:val="18"/>
              </w:rPr>
              <w:lastRenderedPageBreak/>
              <w:t>both treatments increased effectivity of therapy.</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No fracture.</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Addition of sclerosing agent.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sz w:val="18"/>
                <w:szCs w:val="18"/>
              </w:rPr>
              <w:instrText xml:space="preserve"> ADDIN EN.CITE &lt;EndNote&gt;&lt;Cite&gt;&lt;Author&gt;Park&lt;/Author&gt;&lt;Year&gt;2016&lt;/Year&gt;&lt;RecNum&gt;456&lt;/RecNum&gt;&lt;DisplayText&gt;(Park et al., 2016)&lt;/DisplayText&gt;&lt;record&gt;&lt;rec-number&gt;456&lt;/rec-number&gt;&lt;foreign-keys&gt;&lt;key app="EN" db-id="swz09f9rn5safyetpfpxaxprezttdvpd9tft" timestamp="1484071249"&gt;456&lt;/key&gt;&lt;/foreign-keys&gt;&lt;ref-type name="Journal Article"&gt;17&lt;/ref-type&gt;&lt;contributors&gt;&lt;authors&gt;&lt;author&gt;Park, K. H.&lt;/author&gt;&lt;author&gt;Greenwood-Quaintance, K. E.&lt;/author&gt;&lt;author&gt;Schuetz, A. N.&lt;/author&gt;&lt;author&gt;Mandrekar, J. N.&lt;/author&gt;&lt;author&gt;Patel, R.&lt;/author&gt;&lt;/authors&gt;&lt;/contributors&gt;&lt;auth-address&gt;Division of Clinical Microbiology, Department of Laboratory Medicine and Pathology.&amp;#xD;Department of Infectious Diseases, Chonnam National University Medical School, Gwangju, South Korea.&amp;#xD;Division of Biomedical Statistics and Informatics, Mayo Clinic, Rochester, MN, 55905.&amp;#xD;Division of Clinical Microbiology, Department of Laboratory Medicine and Pathology patel.robin@mayo.edu.&amp;#xD;Division of Infectious Diseases, Department of Medicine.&lt;/auth-address&gt;&lt;titles&gt;&lt;title&gt;Activity of Tedizolid in Methicillin-Resistant Staphylococcus epidermidis Experimental Foreign Body-Associated Osteomyelitis&lt;/title&gt;&lt;secondary-title&gt;Antimicrob Agents Chemother&lt;/secondary-title&gt;&lt;/titles&gt;&lt;periodical&gt;&lt;full-title&gt;Antimicrob Agents Chemother&lt;/full-title&gt;&lt;/periodical&gt;&lt;dates&gt;&lt;year&gt;2016&lt;/year&gt;&lt;pub-dates&gt;&lt;date&gt;Nov 14&lt;/date&gt;&lt;/pub-dates&gt;&lt;/dates&gt;&lt;isbn&gt;1098-6596 (Electronic)&amp;#xD;0066-4804 (Linking)&lt;/isbn&gt;&lt;accession-num&gt;27855069&lt;/accession-num&gt;&lt;urls&gt;&lt;related-urls&gt;&lt;url&gt;http://www.ncbi.nlm.nih.gov/pubmed/27855069&lt;/url&gt;&lt;/related-urls&gt;&lt;/urls&gt;&lt;electronic-resource-num&gt;10.1128/AAC.01644-16&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(Park et al., 2016)</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lastRenderedPageBreak/>
              <w:t>Wistar rat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Males, 12-week old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Clinical isolate</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(MRSE strain)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3</w:t>
            </w:r>
            <w:r w:rsidRPr="00E767E8">
              <w:rPr>
                <w:rFonts w:cs="Times New Roman"/>
                <w:color w:val="auto"/>
                <w:sz w:val="18"/>
                <w:szCs w:val="18"/>
              </w:rPr>
              <w:t>, 10</w:t>
            </w:r>
            <w:r w:rsidRPr="00E767E8">
              <w:rPr>
                <w:rFonts w:cs="Times New Roman"/>
                <w:color w:val="auto"/>
                <w:sz w:val="18"/>
                <w:szCs w:val="18"/>
                <w:vertAlign w:val="superscript"/>
              </w:rPr>
              <w:t>5</w:t>
            </w:r>
            <w:r w:rsidRPr="00E767E8">
              <w:rPr>
                <w:rFonts w:cs="Times New Roman"/>
                <w:color w:val="auto"/>
                <w:sz w:val="18"/>
                <w:szCs w:val="18"/>
              </w:rPr>
              <w:t xml:space="preserve"> and 10</w:t>
            </w:r>
            <w:r w:rsidRPr="00E767E8">
              <w:rPr>
                <w:rFonts w:cs="Times New Roman"/>
                <w:color w:val="auto"/>
                <w:sz w:val="18"/>
                <w:szCs w:val="18"/>
                <w:vertAlign w:val="superscript"/>
              </w:rPr>
              <w:t>8</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(0.03ml) into femoral defect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Establish a model to study </w:t>
            </w:r>
            <w:r w:rsidRPr="00E767E8">
              <w:rPr>
                <w:rFonts w:cs="Times New Roman"/>
                <w:i/>
                <w:color w:val="auto"/>
                <w:sz w:val="18"/>
                <w:szCs w:val="18"/>
              </w:rPr>
              <w:t>S. epidermidis</w:t>
            </w:r>
            <w:r w:rsidRPr="00E767E8">
              <w:rPr>
                <w:rFonts w:cs="Times New Roman"/>
                <w:color w:val="auto"/>
                <w:sz w:val="18"/>
                <w:szCs w:val="18"/>
              </w:rPr>
              <w:t xml:space="preserve"> non-unions</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Low-grade </w:t>
            </w:r>
            <w:r w:rsidRPr="00E767E8">
              <w:rPr>
                <w:rFonts w:cs="Times New Roman"/>
                <w:i/>
                <w:color w:val="auto"/>
                <w:sz w:val="18"/>
                <w:szCs w:val="18"/>
              </w:rPr>
              <w:t>S. epidermidis</w:t>
            </w:r>
            <w:r w:rsidRPr="00E767E8">
              <w:rPr>
                <w:rFonts w:cs="Times New Roman"/>
                <w:color w:val="auto"/>
                <w:sz w:val="18"/>
                <w:szCs w:val="18"/>
              </w:rPr>
              <w:t xml:space="preserve"> contamination can prevent bone healing, even in the absence of infectious signs.</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Bone osteotomy performed.</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Self-clearance in some animals from low dose group (33%).</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sz w:val="18"/>
                <w:szCs w:val="18"/>
              </w:rPr>
              <w:instrText xml:space="preserve"> ADDIN EN.CITE &lt;EndNote&gt;&lt;Cite&gt;&lt;Author&gt;Lovati&lt;/Author&gt;&lt;Year&gt;2016&lt;/Year&gt;&lt;RecNum&gt;2&lt;/RecNum&gt;&lt;DisplayText&gt;(Lovati et al., 2016b)&lt;/DisplayText&gt;&lt;record&gt;&lt;rec-number&gt;2&lt;/rec-number&gt;&lt;foreign-keys&gt;&lt;key app="EN" db-id="swz09f9rn5safyetpfpxaxprezttdvpd9tft" timestamp="1459239892"&gt;2&lt;/key&gt;&lt;/foreign-keys&gt;&lt;ref-type name="Journal Article"&gt;17&lt;/ref-type&gt;&lt;contributors&gt;&lt;authors&gt;&lt;author&gt;Lovati, A. B.&lt;/author&gt;&lt;author&gt;Romano, C. L.&lt;/author&gt;&lt;author&gt;Bottagisio, M.&lt;/author&gt;&lt;author&gt;Monti, L.&lt;/author&gt;&lt;author&gt;De Vecchi, E.&lt;/author&gt;&lt;author&gt;Previdi, S.&lt;/author&gt;&lt;author&gt;Accetta, R.&lt;/author&gt;&lt;author&gt;Drago, L.&lt;/author&gt;&lt;/authors&gt;&lt;/contributors&gt;&lt;auth-address&gt;Cell and Tissue Engineering Laboratory, IRCCS Galeazzi Orthopaedic Institute, Milan, Italy.&amp;#xD;Dipartimento di Chirurgia Ricostruttiva e delle Infezioni Osteo-articolari, IRCCS Galeazzi Orthopaedic Institute, Milan, Italy.&amp;#xD;Department of Veterinary Science and Public Health, University of Milan, Milan, Italy.&amp;#xD;Orthopaedics and Traumatology, IRCCS Galeazzi Orthopaedic Institute, Milan, Italy.&amp;#xD;Laboratory of Clinical Chemistry and Microbiology, IRCCS Galeazzi Orthopaedic Institute, Milan, Italy.&amp;#xD;Laboratory of Cancer Cachexia AIRC Start-Up, Oncology Department, Mario Negri Institute for Pharmacological Research, Milan, Italy.&amp;#xD;Department of Biomedical Science for Health, University of Milan, Milan, Italy.&lt;/auth-address&gt;&lt;titles&gt;&lt;title&gt;Modeling Staphylococcus epidermidis-Induced Non-Unions: Subclinical and Clinical Evidence in Rats&lt;/title&gt;&lt;secondary-title&gt;PLoS One&lt;/secondary-title&gt;&lt;/titles&gt;&lt;periodical&gt;&lt;full-title&gt;PLoS One&lt;/full-title&gt;&lt;/periodical&gt;&lt;pages&gt;e0147447&lt;/pages&gt;&lt;volume&gt;11&lt;/volume&gt;&lt;number&gt;1&lt;/number&gt;&lt;dates&gt;&lt;year&gt;2016&lt;/year&gt;&lt;/dates&gt;&lt;isbn&gt;1932-6203 (Electronic)&amp;#xD;1932-6203 (Linking)&lt;/isbn&gt;&lt;accession-num&gt;26796958&lt;/accession-num&gt;&lt;urls&gt;&lt;related-urls&gt;&lt;url&gt;http://www.ncbi.nlm.nih.gov/pubmed/26796958&lt;/url&gt;&lt;/related-urls&gt;&lt;/urls&gt;&lt;custom2&gt;PMC4721651&lt;/custom2&gt;&lt;electronic-resource-num&gt;10.1371/journal.pone.0147447&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(Lovati et al., 2016b)</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sz w:val="18"/>
                <w:szCs w:val="18"/>
              </w:rPr>
            </w:pPr>
            <w:r w:rsidRPr="00E767E8">
              <w:rPr>
                <w:rFonts w:cs="Times New Roman"/>
                <w:b w:val="0"/>
                <w:color w:val="auto"/>
                <w:sz w:val="18"/>
                <w:szCs w:val="18"/>
              </w:rPr>
              <w:t>Wistar rat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767E8">
              <w:rPr>
                <w:rFonts w:cs="Times New Roman"/>
                <w:color w:val="auto"/>
                <w:sz w:val="18"/>
                <w:szCs w:val="18"/>
              </w:rPr>
              <w:t>Males, 12-week old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Clinical isolate</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E767E8">
              <w:rPr>
                <w:rFonts w:cs="Times New Roman"/>
                <w:color w:val="auto"/>
                <w:sz w:val="18"/>
                <w:szCs w:val="18"/>
              </w:rPr>
              <w:t>(MRSE strain)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767E8">
              <w:rPr>
                <w:rFonts w:cs="Times New Roman"/>
                <w:color w:val="auto"/>
                <w:sz w:val="18"/>
                <w:szCs w:val="18"/>
              </w:rPr>
              <w:t>10</w:t>
            </w:r>
            <w:r w:rsidRPr="00E767E8">
              <w:rPr>
                <w:rFonts w:cs="Times New Roman"/>
                <w:color w:val="auto"/>
                <w:sz w:val="18"/>
                <w:szCs w:val="18"/>
                <w:vertAlign w:val="superscript"/>
              </w:rPr>
              <w:t xml:space="preserve">5 </w:t>
            </w:r>
            <w:r w:rsidRPr="00E767E8">
              <w:rPr>
                <w:rFonts w:cs="Times New Roman"/>
                <w:color w:val="auto"/>
                <w:sz w:val="18"/>
                <w:szCs w:val="18"/>
              </w:rPr>
              <w:t>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767E8">
              <w:rPr>
                <w:rFonts w:cs="Times New Roman"/>
                <w:color w:val="auto"/>
                <w:sz w:val="18"/>
                <w:szCs w:val="18"/>
              </w:rPr>
              <w:t>Bacteria injected (0.03ml) into femoral defect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767E8">
              <w:rPr>
                <w:rFonts w:cs="Times New Roman"/>
                <w:color w:val="auto"/>
                <w:sz w:val="18"/>
                <w:szCs w:val="18"/>
              </w:rPr>
              <w:t>Test systemic and local administration of vancomycin or mesenchymal stem cells on infection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767E8">
              <w:rPr>
                <w:rFonts w:cs="Times New Roman"/>
                <w:color w:val="auto"/>
                <w:sz w:val="18"/>
                <w:szCs w:val="18"/>
              </w:rPr>
              <w:t>Bone osteotomy performed.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fldData xml:space="preserve">PEVuZE5vdGU+PENpdGU+PEF1dGhvcj5Mb3ZhdGk8L0F1dGhvcj48WWVhcj4yMDE2PC9ZZWFyPjxS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</w:fldData>
              </w:fldChar>
            </w:r>
            <w:r w:rsidRPr="00E767E8">
              <w:rPr>
                <w:rFonts w:cs="Times New Roman"/>
                <w:sz w:val="18"/>
                <w:szCs w:val="18"/>
              </w:rPr>
              <w:instrText xml:space="preserve"> ADDIN EN.CITE </w:instrText>
            </w:r>
            <w:r w:rsidRPr="00E767E8">
              <w:rPr>
                <w:rFonts w:cs="Times New Roman"/>
                <w:sz w:val="18"/>
                <w:szCs w:val="18"/>
              </w:rPr>
              <w:fldChar w:fldCharType="begin">
                <w:fldData xml:space="preserve">PEVuZE5vdGU+PENpdGU+PEF1dGhvcj5Mb3ZhdGk8L0F1dGhvcj48WWVhcj4yMDE2PC9ZZWFyPjxS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</w:fldData>
              </w:fldChar>
            </w:r>
            <w:r w:rsidRPr="00E767E8">
              <w:rPr>
                <w:rFonts w:cs="Times New Roman"/>
                <w:sz w:val="18"/>
                <w:szCs w:val="18"/>
              </w:rPr>
              <w:instrText xml:space="preserve"> ADDIN EN.CITE.DATA </w:instrText>
            </w:r>
            <w:r w:rsidRPr="00E767E8">
              <w:rPr>
                <w:rFonts w:cs="Times New Roman"/>
                <w:sz w:val="18"/>
                <w:szCs w:val="18"/>
              </w:rPr>
            </w:r>
            <w:r w:rsidRPr="00E767E8">
              <w:rPr>
                <w:rFonts w:cs="Times New Roman"/>
                <w:sz w:val="18"/>
                <w:szCs w:val="18"/>
              </w:rPr>
              <w:fldChar w:fldCharType="end"/>
            </w:r>
            <w:r w:rsidRPr="00E767E8">
              <w:rPr>
                <w:rFonts w:cs="Times New Roman"/>
                <w:sz w:val="18"/>
                <w:szCs w:val="18"/>
              </w:rPr>
            </w:r>
            <w:r w:rsidRPr="00E767E8">
              <w:rPr>
                <w:rFonts w:cs="Times New Roman"/>
                <w:sz w:val="18"/>
                <w:szCs w:val="18"/>
              </w:rPr>
              <w:fldChar w:fldCharType="separate"/>
            </w:r>
            <w:r w:rsidRPr="00E767E8">
              <w:rPr>
                <w:rFonts w:cs="Times New Roman"/>
                <w:noProof/>
                <w:color w:val="auto"/>
                <w:sz w:val="18"/>
                <w:szCs w:val="18"/>
              </w:rPr>
              <w:t>(Lovati et al., 2016a)</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Wistar rat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 350-450 g</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i/>
                <w:color w:val="auto"/>
                <w:sz w:val="18"/>
                <w:szCs w:val="18"/>
              </w:rPr>
              <w:t>S. epidermidis</w:t>
            </w:r>
            <w:r w:rsidRPr="00E767E8">
              <w:rPr>
                <w:rFonts w:cs="Times New Roman"/>
                <w:color w:val="auto"/>
                <w:sz w:val="18"/>
                <w:szCs w:val="18"/>
              </w:rPr>
              <w:t xml:space="preserve"> ATCC 35984</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 xml:space="preserve">4 </w:t>
            </w:r>
            <w:r w:rsidRPr="00E767E8">
              <w:rPr>
                <w:rFonts w:cs="Times New Roman"/>
                <w:color w:val="auto"/>
                <w:sz w:val="18"/>
                <w:szCs w:val="18"/>
              </w:rPr>
              <w:t>CFU</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into surgical site before wound closure (calvarial defect reconstituted with different materials)</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Compare silicon nitride implants with titanium and PEEK implants in terms of bone formation and prevention of infection.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Silicon nitride implants showed higher osteointegration and lower presence of live bacteria.</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Only histological findings with a very small size group.</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sz w:val="18"/>
                <w:szCs w:val="18"/>
              </w:rPr>
              <w:instrText xml:space="preserve"> ADDIN EN.CITE &lt;EndNote&gt;&lt;Cite&gt;&lt;Author&gt;Webster&lt;/Author&gt;&lt;Year&gt;2012&lt;/Year&gt;&lt;RecNum&gt;8&lt;/RecNum&gt;&lt;DisplayText&gt;(Webster et al., 2012)&lt;/DisplayText&gt;&lt;record&gt;&lt;rec-number&gt;8&lt;/rec-number&gt;&lt;foreign-keys&gt;&lt;key app="EN" db-id="swz09f9rn5safyetpfpxaxprezttdvpd9tft" timestamp="1459265440"&gt;8&lt;/key&gt;&lt;/foreign-keys&gt;&lt;ref-type name="Journal Article"&gt;17&lt;/ref-type&gt;&lt;contributors&gt;&lt;authors&gt;&lt;author&gt;Webster, T. J.&lt;/author&gt;&lt;author&gt;Patel, A. A.&lt;/author&gt;&lt;author&gt;Rahaman, M. N.&lt;/author&gt;&lt;author&gt;Sonny Bal, B.&lt;/author&gt;&lt;/authors&gt;&lt;/contributors&gt;&lt;auth-address&gt;School of Engineering and Department of Orthopaedics, Brown University, Providence, RI 02917, USA.&lt;/auth-address&gt;&lt;titles&gt;&lt;title&gt;Anti-infective and osteointegration properties of silicon nitride, poly(ether ether ketone), and titanium implants&lt;/title&gt;&lt;secondary-title&gt;Acta Biomater&lt;/secondary-title&gt;&lt;/titles&gt;&lt;periodical&gt;&lt;full-title&gt;Acta Biomater&lt;/full-title&gt;&lt;/periodical&gt;&lt;pages&gt;4447-54&lt;/pages&gt;&lt;volume&gt;8&lt;/volume&gt;&lt;number&gt;12&lt;/number&gt;&lt;keywords&gt;&lt;keyword&gt;Animals&lt;/keyword&gt;&lt;keyword&gt;Anti-Infective Agents/*pharmacology&lt;/keyword&gt;&lt;keyword&gt;Bone Substitutes/*pharmacology&lt;/keyword&gt;&lt;keyword&gt;Ketones/*pharmacology&lt;/keyword&gt;&lt;keyword&gt;*Osseointegration&lt;/keyword&gt;&lt;keyword&gt;Polyethylene Glycols/*pharmacology&lt;/keyword&gt;&lt;keyword&gt;Rats&lt;/keyword&gt;&lt;keyword&gt;Rats, Wistar&lt;/keyword&gt;&lt;keyword&gt;Silicon Compounds/*pharmacology&lt;/keyword&gt;&lt;keyword&gt;Staphylococcal Infections/*prevention &amp;amp; control&lt;/keyword&gt;&lt;keyword&gt;*Staphylococcus epidermidis&lt;/keyword&gt;&lt;keyword&gt;Titanium/*pharmacology&lt;/keyword&gt;&lt;/keywords&gt;&lt;dates&gt;&lt;year&gt;2012&lt;/year&gt;&lt;pub-dates&gt;&lt;date&gt;Dec&lt;/date&gt;&lt;/pub-dates&gt;&lt;/dates&gt;&lt;isbn&gt;1878-7568 (Electronic)&amp;#xD;1742-7061 (Linking)&lt;/isbn&gt;&lt;accession-num&gt;22863905&lt;/accession-num&gt;&lt;urls&gt;&lt;related-urls&gt;&lt;url&gt;http://www.ncbi.nlm.nih.gov/pubmed/22863905&lt;/url&gt;&lt;/related-urls&gt;&lt;/urls&gt;&lt;electronic-resource-num&gt;10.1016/j.actbio.2012.07.038&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(Webster et al., 2012)</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Sprague-Dawley rat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adult/mean: 425±37 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lang w:val="fr-CH"/>
              </w:rPr>
              <w:t xml:space="preserve">Clinical isolates of </w:t>
            </w:r>
            <w:r w:rsidRPr="00E767E8">
              <w:rPr>
                <w:rFonts w:cs="Times New Roman"/>
                <w:i/>
                <w:color w:val="auto"/>
                <w:sz w:val="18"/>
                <w:szCs w:val="18"/>
                <w:lang w:val="fr-CH"/>
              </w:rPr>
              <w:t>S. epidermidis</w:t>
            </w:r>
            <w:r w:rsidRPr="00E767E8">
              <w:rPr>
                <w:rFonts w:cs="Times New Roman"/>
                <w:color w:val="auto"/>
                <w:sz w:val="18"/>
                <w:szCs w:val="18"/>
                <w:lang w:val="fr-CH"/>
              </w:rPr>
              <w:t xml:space="preserve"> and </w:t>
            </w:r>
            <w:r w:rsidRPr="00E767E8">
              <w:rPr>
                <w:rFonts w:cs="Times New Roman"/>
                <w:i/>
                <w:color w:val="auto"/>
                <w:sz w:val="18"/>
                <w:szCs w:val="18"/>
                <w:lang w:val="fr-CH"/>
              </w:rPr>
              <w:t>S. aureus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1.5x10</w:t>
            </w:r>
            <w:r w:rsidRPr="00E767E8">
              <w:rPr>
                <w:rFonts w:cs="Times New Roman"/>
                <w:color w:val="auto"/>
                <w:sz w:val="18"/>
                <w:szCs w:val="18"/>
                <w:vertAlign w:val="superscript"/>
              </w:rPr>
              <w:t>7</w:t>
            </w:r>
            <w:r w:rsidRPr="00E767E8">
              <w:rPr>
                <w:rFonts w:cs="Times New Roman"/>
                <w:color w:val="auto"/>
                <w:sz w:val="18"/>
                <w:szCs w:val="18"/>
              </w:rPr>
              <w:t xml:space="preserve"> (epidermidis)</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1.5x10</w:t>
            </w:r>
            <w:r w:rsidRPr="00E767E8">
              <w:rPr>
                <w:rFonts w:cs="Times New Roman"/>
                <w:color w:val="auto"/>
                <w:sz w:val="18"/>
                <w:szCs w:val="18"/>
                <w:vertAlign w:val="superscript"/>
              </w:rPr>
              <w:t>4</w:t>
            </w:r>
            <w:r w:rsidRPr="00E767E8">
              <w:rPr>
                <w:rFonts w:cs="Times New Roman"/>
                <w:color w:val="auto"/>
                <w:sz w:val="18"/>
                <w:szCs w:val="18"/>
              </w:rPr>
              <w:t xml:space="preserve"> (aureus)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(0.05ml) through a PTFE catheter into tibia medullary canal</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Catheter left on place.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To test </w:t>
            </w:r>
            <w:r w:rsidRPr="00E767E8">
              <w:rPr>
                <w:rFonts w:cs="Times New Roman"/>
                <w:color w:val="auto"/>
                <w:sz w:val="18"/>
                <w:szCs w:val="18"/>
                <w:vertAlign w:val="superscript"/>
              </w:rPr>
              <w:t>68</w:t>
            </w:r>
            <w:r w:rsidRPr="00E767E8">
              <w:rPr>
                <w:rFonts w:cs="Times New Roman"/>
                <w:color w:val="auto"/>
                <w:sz w:val="18"/>
                <w:szCs w:val="18"/>
              </w:rPr>
              <w:t xml:space="preserve">Ga-DOTA-Siglec-9  PET/CT imaging in </w:t>
            </w:r>
            <w:r w:rsidRPr="00E767E8">
              <w:rPr>
                <w:rFonts w:cs="Times New Roman"/>
                <w:i/>
                <w:color w:val="auto"/>
                <w:sz w:val="18"/>
                <w:szCs w:val="18"/>
              </w:rPr>
              <w:t>S. aureus</w:t>
            </w:r>
            <w:r w:rsidRPr="00E767E8">
              <w:rPr>
                <w:rFonts w:cs="Times New Roman"/>
                <w:color w:val="auto"/>
                <w:sz w:val="18"/>
                <w:szCs w:val="18"/>
              </w:rPr>
              <w:t xml:space="preserve"> and </w:t>
            </w:r>
            <w:r w:rsidRPr="00E767E8">
              <w:rPr>
                <w:rFonts w:cs="Times New Roman"/>
                <w:i/>
                <w:color w:val="auto"/>
                <w:sz w:val="18"/>
                <w:szCs w:val="18"/>
              </w:rPr>
              <w:t>S. epidermidis</w:t>
            </w:r>
            <w:r w:rsidRPr="00E767E8">
              <w:rPr>
                <w:rFonts w:cs="Times New Roman"/>
                <w:color w:val="auto"/>
                <w:sz w:val="18"/>
                <w:szCs w:val="18"/>
              </w:rPr>
              <w:t xml:space="preserve"> infection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vertAlign w:val="superscript"/>
              </w:rPr>
              <w:t>68</w:t>
            </w:r>
            <w:r w:rsidRPr="00E767E8">
              <w:rPr>
                <w:rFonts w:cs="Times New Roman"/>
                <w:color w:val="auto"/>
                <w:sz w:val="18"/>
                <w:szCs w:val="18"/>
              </w:rPr>
              <w:t xml:space="preserve">Ga-DOTA-Siglec-9  PET/CT was able to detect tissue inflammation but not able to distinguish </w:t>
            </w:r>
            <w:r w:rsidRPr="00E767E8">
              <w:rPr>
                <w:rFonts w:cs="Times New Roman"/>
                <w:i/>
                <w:color w:val="auto"/>
                <w:sz w:val="18"/>
                <w:szCs w:val="18"/>
              </w:rPr>
              <w:t>S. aureus</w:t>
            </w:r>
            <w:r w:rsidRPr="00E767E8">
              <w:rPr>
                <w:rFonts w:cs="Times New Roman"/>
                <w:color w:val="auto"/>
                <w:sz w:val="18"/>
                <w:szCs w:val="18"/>
              </w:rPr>
              <w:t xml:space="preserve"> from </w:t>
            </w:r>
            <w:r w:rsidRPr="00E767E8">
              <w:rPr>
                <w:rFonts w:cs="Times New Roman"/>
                <w:i/>
                <w:color w:val="auto"/>
                <w:sz w:val="18"/>
                <w:szCs w:val="18"/>
              </w:rPr>
              <w:t>S. epidermidis</w:t>
            </w:r>
            <w:r w:rsidRPr="00E767E8">
              <w:rPr>
                <w:rFonts w:cs="Times New Roman"/>
                <w:color w:val="auto"/>
                <w:sz w:val="18"/>
                <w:szCs w:val="18"/>
              </w:rPr>
              <w:t xml:space="preserve"> infections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5% sodium morrhuate added before inoculation in </w:t>
            </w:r>
            <w:r w:rsidRPr="00E767E8">
              <w:rPr>
                <w:rFonts w:cs="Times New Roman"/>
                <w:i/>
                <w:color w:val="auto"/>
                <w:sz w:val="18"/>
                <w:szCs w:val="18"/>
              </w:rPr>
              <w:t>S. epidermidis</w:t>
            </w:r>
            <w:r w:rsidRPr="00E767E8">
              <w:rPr>
                <w:rFonts w:cs="Times New Roman"/>
                <w:color w:val="auto"/>
                <w:sz w:val="18"/>
                <w:szCs w:val="18"/>
              </w:rPr>
              <w:t xml:space="preserve"> group but not in </w:t>
            </w:r>
            <w:r w:rsidRPr="00E767E8">
              <w:rPr>
                <w:rFonts w:cs="Times New Roman"/>
                <w:i/>
                <w:color w:val="auto"/>
                <w:sz w:val="18"/>
                <w:szCs w:val="18"/>
              </w:rPr>
              <w:t>S. aureus</w:t>
            </w:r>
            <w:r w:rsidRPr="00E767E8">
              <w:rPr>
                <w:rFonts w:cs="Times New Roman"/>
                <w:color w:val="auto"/>
                <w:sz w:val="18"/>
                <w:szCs w:val="18"/>
              </w:rPr>
              <w:t xml:space="preserve"> or control group</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fldData xml:space="preserve">PEVuZE5vdGU+PENpdGU+PEF1dGhvcj5BaHRpbmVuPC9BdXRob3I+PFllYXI+MjAxNDwvWWVhcj48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</w:fldData>
              </w:fldChar>
            </w:r>
            <w:r w:rsidRPr="00E767E8">
              <w:rPr>
                <w:rFonts w:cs="Times New Roman"/>
                <w:color w:val="auto"/>
                <w:sz w:val="18"/>
                <w:szCs w:val="18"/>
              </w:rPr>
              <w:instrText xml:space="preserve"> ADDIN EN.CITE </w:instrText>
            </w:r>
            <w:r w:rsidRPr="00E767E8">
              <w:rPr>
                <w:rFonts w:cs="Times New Roman"/>
                <w:sz w:val="18"/>
                <w:szCs w:val="18"/>
              </w:rPr>
              <w:fldChar w:fldCharType="begin">
                <w:fldData xml:space="preserve">PEVuZE5vdGU+PENpdGU+PEF1dGhvcj5BaHRpbmVuPC9BdXRob3I+PFllYXI+MjAxNDwvWWVhcj48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</w:fldData>
              </w:fldChar>
            </w:r>
            <w:r w:rsidRPr="00E767E8">
              <w:rPr>
                <w:rFonts w:cs="Times New Roman"/>
                <w:color w:val="auto"/>
                <w:sz w:val="18"/>
                <w:szCs w:val="18"/>
              </w:rPr>
              <w:instrText xml:space="preserve"> ADDIN EN.CITE.DATA </w:instrText>
            </w:r>
            <w:r w:rsidRPr="00E767E8">
              <w:rPr>
                <w:rFonts w:cs="Times New Roman"/>
                <w:sz w:val="18"/>
                <w:szCs w:val="18"/>
              </w:rPr>
            </w:r>
            <w:r w:rsidRPr="00E767E8">
              <w:rPr>
                <w:rFonts w:cs="Times New Roman"/>
                <w:sz w:val="18"/>
                <w:szCs w:val="18"/>
              </w:rPr>
              <w:fldChar w:fldCharType="end"/>
            </w:r>
            <w:r w:rsidRPr="00E767E8">
              <w:rPr>
                <w:rFonts w:cs="Times New Roman"/>
                <w:sz w:val="18"/>
                <w:szCs w:val="18"/>
              </w:rPr>
            </w:r>
            <w:r w:rsidRPr="00E767E8">
              <w:rPr>
                <w:rFonts w:cs="Times New Roman"/>
                <w:sz w:val="18"/>
                <w:szCs w:val="18"/>
              </w:rPr>
              <w:fldChar w:fldCharType="separate"/>
            </w:r>
            <w:r w:rsidRPr="00E767E8">
              <w:rPr>
                <w:rFonts w:cs="Times New Roman"/>
                <w:noProof/>
                <w:color w:val="auto"/>
                <w:sz w:val="18"/>
                <w:szCs w:val="18"/>
              </w:rPr>
              <w:t>(Ahtinen et al., 2014)</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t xml:space="preserve">New </w:t>
            </w:r>
            <w:r w:rsidRPr="00E767E8">
              <w:rPr>
                <w:rFonts w:cs="Times New Roman"/>
                <w:b w:val="0"/>
                <w:color w:val="auto"/>
                <w:sz w:val="18"/>
                <w:szCs w:val="18"/>
              </w:rPr>
              <w:lastRenderedPageBreak/>
              <w:t>Zealand white rabbit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ND, 2.5-</w:t>
            </w:r>
            <w:r w:rsidRPr="00E767E8">
              <w:rPr>
                <w:rFonts w:cs="Times New Roman"/>
                <w:color w:val="auto"/>
                <w:sz w:val="18"/>
                <w:szCs w:val="18"/>
              </w:rPr>
              <w:lastRenderedPageBreak/>
              <w:t>3.5 kg</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rPr>
            </w:pPr>
            <w:r w:rsidRPr="00E767E8">
              <w:rPr>
                <w:rFonts w:cs="Times New Roman"/>
                <w:i/>
                <w:color w:val="auto"/>
                <w:sz w:val="18"/>
                <w:szCs w:val="18"/>
              </w:rPr>
              <w:lastRenderedPageBreak/>
              <w:t>S. epidermidis</w:t>
            </w:r>
            <w:r w:rsidRPr="00E767E8">
              <w:rPr>
                <w:rFonts w:cs="Times New Roman"/>
                <w:color w:val="auto"/>
                <w:sz w:val="18"/>
                <w:szCs w:val="18"/>
              </w:rPr>
              <w:t xml:space="preserve"> </w:t>
            </w:r>
            <w:r w:rsidRPr="00E767E8">
              <w:rPr>
                <w:rFonts w:cs="Times New Roman"/>
                <w:color w:val="auto"/>
                <w:sz w:val="18"/>
                <w:szCs w:val="18"/>
              </w:rPr>
              <w:lastRenderedPageBreak/>
              <w:t>ATCC 35984</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10</w:t>
            </w:r>
            <w:r w:rsidRPr="00E767E8">
              <w:rPr>
                <w:rFonts w:cs="Times New Roman"/>
                <w:color w:val="auto"/>
                <w:sz w:val="18"/>
                <w:szCs w:val="18"/>
                <w:vertAlign w:val="superscript"/>
              </w:rPr>
              <w:t>3</w:t>
            </w:r>
            <w:r w:rsidRPr="00E767E8">
              <w:rPr>
                <w:rFonts w:cs="Times New Roman"/>
                <w:color w:val="auto"/>
                <w:sz w:val="18"/>
                <w:szCs w:val="18"/>
              </w:rPr>
              <w:t>, 10</w:t>
            </w:r>
            <w:r w:rsidRPr="00E767E8">
              <w:rPr>
                <w:rFonts w:cs="Times New Roman"/>
                <w:color w:val="auto"/>
                <w:sz w:val="18"/>
                <w:szCs w:val="18"/>
                <w:vertAlign w:val="superscript"/>
              </w:rPr>
              <w:t>4</w:t>
            </w:r>
            <w:r w:rsidRPr="00E767E8">
              <w:rPr>
                <w:rFonts w:cs="Times New Roman"/>
                <w:color w:val="auto"/>
                <w:sz w:val="18"/>
                <w:szCs w:val="18"/>
              </w:rPr>
              <w:t xml:space="preserve"> and </w:t>
            </w:r>
            <w:r w:rsidRPr="00E767E8">
              <w:rPr>
                <w:rFonts w:cs="Times New Roman"/>
                <w:color w:val="auto"/>
                <w:sz w:val="18"/>
                <w:szCs w:val="18"/>
              </w:rPr>
              <w:lastRenderedPageBreak/>
              <w:t>10</w:t>
            </w:r>
            <w:r w:rsidRPr="00E767E8">
              <w:rPr>
                <w:rFonts w:cs="Times New Roman"/>
                <w:color w:val="auto"/>
                <w:sz w:val="18"/>
                <w:szCs w:val="18"/>
                <w:vertAlign w:val="superscript"/>
              </w:rPr>
              <w:t>5</w:t>
            </w:r>
            <w:r w:rsidRPr="00E767E8">
              <w:rPr>
                <w:rFonts w:cs="Times New Roman"/>
                <w:color w:val="auto"/>
                <w:sz w:val="18"/>
                <w:szCs w:val="18"/>
              </w:rPr>
              <w:t xml:space="preserve"> CFU (pilot study)</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4</w:t>
            </w:r>
            <w:r w:rsidRPr="00E767E8">
              <w:rPr>
                <w:rFonts w:cs="Times New Roman"/>
                <w:color w:val="auto"/>
                <w:sz w:val="18"/>
                <w:szCs w:val="18"/>
              </w:rPr>
              <w:t xml:space="preserve"> CFU (main study)</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Bacteria </w:t>
            </w:r>
            <w:r w:rsidRPr="00E767E8">
              <w:rPr>
                <w:rFonts w:cs="Times New Roman"/>
                <w:color w:val="auto"/>
                <w:sz w:val="18"/>
                <w:szCs w:val="18"/>
              </w:rPr>
              <w:lastRenderedPageBreak/>
              <w:t>injected (in 1 ml) into knee joint, near inserted implants (stainless-steel screw and UHMWPE washer).</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To study the </w:t>
            </w:r>
            <w:r w:rsidRPr="00E767E8">
              <w:rPr>
                <w:rFonts w:cs="Times New Roman"/>
                <w:color w:val="auto"/>
                <w:sz w:val="18"/>
                <w:szCs w:val="18"/>
              </w:rPr>
              <w:lastRenderedPageBreak/>
              <w:t>effect of Allicin (antibacterial principle of garlic) in biofilm formation in a prosthetic joint infection model</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Allicin alone </w:t>
            </w:r>
            <w:r w:rsidRPr="00E767E8">
              <w:rPr>
                <w:rFonts w:cs="Times New Roman"/>
                <w:color w:val="auto"/>
                <w:sz w:val="18"/>
                <w:szCs w:val="18"/>
              </w:rPr>
              <w:lastRenderedPageBreak/>
              <w:t>and more Allicin in combination with Vancomycin were effective in reducing biofilm formation.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Prosthetic </w:t>
            </w:r>
            <w:r w:rsidRPr="00E767E8">
              <w:rPr>
                <w:rFonts w:cs="Times New Roman"/>
                <w:color w:val="auto"/>
                <w:sz w:val="18"/>
                <w:szCs w:val="18"/>
              </w:rPr>
              <w:lastRenderedPageBreak/>
              <w:t>joint infection model.</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lastRenderedPageBreak/>
              <w:fldChar w:fldCharType="begin">
                <w:fldData xml:space="preserve">PEVuZE5vdGU+PENpdGU+PEF1dGhvcj5aaGFpPC9BdXRob3I+PFllYXI+MjAxNDwvWWVhcj48UmVj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</w:fldData>
              </w:fldChar>
            </w:r>
            <w:r w:rsidRPr="00E767E8">
              <w:rPr>
                <w:rFonts w:cs="Times New Roman"/>
                <w:color w:val="auto"/>
                <w:sz w:val="18"/>
                <w:szCs w:val="18"/>
              </w:rPr>
              <w:instrText xml:space="preserve"> ADDIN EN.CITE </w:instrText>
            </w:r>
            <w:r w:rsidRPr="00E767E8">
              <w:rPr>
                <w:rFonts w:cs="Times New Roman"/>
                <w:sz w:val="18"/>
                <w:szCs w:val="18"/>
              </w:rPr>
              <w:fldChar w:fldCharType="begin">
                <w:fldData xml:space="preserve">PEVuZE5vdGU+PENpdGU+PEF1dGhvcj5aaGFpPC9BdXRob3I+PFllYXI+MjAxNDwvWWVhcj48UmVj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</w:fldData>
              </w:fldChar>
            </w:r>
            <w:r w:rsidRPr="00E767E8">
              <w:rPr>
                <w:rFonts w:cs="Times New Roman"/>
                <w:color w:val="auto"/>
                <w:sz w:val="18"/>
                <w:szCs w:val="18"/>
              </w:rPr>
              <w:instrText xml:space="preserve"> ADDIN EN.CITE.DATA </w:instrText>
            </w:r>
            <w:r w:rsidRPr="00E767E8">
              <w:rPr>
                <w:rFonts w:cs="Times New Roman"/>
                <w:sz w:val="18"/>
                <w:szCs w:val="18"/>
              </w:rPr>
            </w:r>
            <w:r w:rsidRPr="00E767E8">
              <w:rPr>
                <w:rFonts w:cs="Times New Roman"/>
                <w:sz w:val="18"/>
                <w:szCs w:val="18"/>
              </w:rPr>
              <w:fldChar w:fldCharType="end"/>
            </w:r>
            <w:r w:rsidRPr="00E767E8">
              <w:rPr>
                <w:rFonts w:cs="Times New Roman"/>
                <w:sz w:val="18"/>
                <w:szCs w:val="18"/>
              </w:rPr>
            </w:r>
            <w:r w:rsidRPr="00E767E8">
              <w:rPr>
                <w:rFonts w:cs="Times New Roman"/>
                <w:sz w:val="18"/>
                <w:szCs w:val="18"/>
              </w:rPr>
              <w:fldChar w:fldCharType="separate"/>
            </w:r>
            <w:r w:rsidRPr="00E767E8">
              <w:rPr>
                <w:rFonts w:cs="Times New Roman"/>
                <w:noProof/>
                <w:color w:val="auto"/>
                <w:sz w:val="18"/>
                <w:szCs w:val="18"/>
              </w:rPr>
              <w:t xml:space="preserve">(Zhai et </w:t>
            </w:r>
            <w:r w:rsidRPr="00E767E8">
              <w:rPr>
                <w:rFonts w:cs="Times New Roman"/>
                <w:noProof/>
                <w:color w:val="auto"/>
                <w:sz w:val="18"/>
                <w:szCs w:val="18"/>
              </w:rPr>
              <w:lastRenderedPageBreak/>
              <w:t>al., 2014)</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lastRenderedPageBreak/>
              <w:t>New Zealand white rabbit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Female, adult/mean: 2.46±0.23 kg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Clinical isolate</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(MRSE strain)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7</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(in 0.1 ml of saline) into tibia medullary cavity.</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Afterwards, a bone cement cylinder was inserted.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To test effectivity of chitosan loaded PMMA bone cements </w:t>
            </w:r>
            <w:r w:rsidRPr="00E767E8">
              <w:rPr>
                <w:rFonts w:cs="Times New Roman"/>
                <w:i/>
                <w:color w:val="auto"/>
                <w:sz w:val="18"/>
                <w:szCs w:val="18"/>
              </w:rPr>
              <w:t>in vivo</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Quaternized chitosan-loaded PMMA was able to reduce scoring and CFU counts when compared to sole, gentamicin or chitosan loaded PMMAs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fldData xml:space="preserve">PEVuZE5vdGU+PENpdGU+PEF1dGhvcj5UYW48L0F1dGhvcj48WWVhcj4yMDE0PC9ZZWFyPjxSZWNO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</w:fldData>
              </w:fldChar>
            </w:r>
            <w:r w:rsidRPr="00E767E8">
              <w:rPr>
                <w:rFonts w:cs="Times New Roman"/>
                <w:color w:val="auto"/>
                <w:sz w:val="18"/>
                <w:szCs w:val="18"/>
              </w:rPr>
              <w:instrText xml:space="preserve"> ADDIN EN.CITE </w:instrText>
            </w:r>
            <w:r w:rsidRPr="00E767E8">
              <w:rPr>
                <w:rFonts w:cs="Times New Roman"/>
                <w:sz w:val="18"/>
                <w:szCs w:val="18"/>
              </w:rPr>
              <w:fldChar w:fldCharType="begin">
                <w:fldData xml:space="preserve">PEVuZE5vdGU+PENpdGU+PEF1dGhvcj5UYW48L0F1dGhvcj48WWVhcj4yMDE0PC9ZZWFyPjxSZWNO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</w:fldData>
              </w:fldChar>
            </w:r>
            <w:r w:rsidRPr="00E767E8">
              <w:rPr>
                <w:rFonts w:cs="Times New Roman"/>
                <w:color w:val="auto"/>
                <w:sz w:val="18"/>
                <w:szCs w:val="18"/>
              </w:rPr>
              <w:instrText xml:space="preserve"> ADDIN EN.CITE.DATA </w:instrText>
            </w:r>
            <w:r w:rsidRPr="00E767E8">
              <w:rPr>
                <w:rFonts w:cs="Times New Roman"/>
                <w:sz w:val="18"/>
                <w:szCs w:val="18"/>
              </w:rPr>
            </w:r>
            <w:r w:rsidRPr="00E767E8">
              <w:rPr>
                <w:rFonts w:cs="Times New Roman"/>
                <w:sz w:val="18"/>
                <w:szCs w:val="18"/>
              </w:rPr>
              <w:fldChar w:fldCharType="end"/>
            </w:r>
            <w:r w:rsidRPr="00E767E8">
              <w:rPr>
                <w:rFonts w:cs="Times New Roman"/>
                <w:sz w:val="18"/>
                <w:szCs w:val="18"/>
              </w:rPr>
            </w:r>
            <w:r w:rsidRPr="00E767E8">
              <w:rPr>
                <w:rFonts w:cs="Times New Roman"/>
                <w:sz w:val="18"/>
                <w:szCs w:val="18"/>
              </w:rPr>
              <w:fldChar w:fldCharType="separate"/>
            </w:r>
            <w:r w:rsidRPr="00E767E8">
              <w:rPr>
                <w:rFonts w:cs="Times New Roman"/>
                <w:noProof/>
                <w:color w:val="auto"/>
                <w:sz w:val="18"/>
                <w:szCs w:val="18"/>
              </w:rPr>
              <w:t>(Tan et al., 2014)</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New Zealand white rabbit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skeletally mature/mean: 3.19±0.375 kg</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lang w:val="fr-CH"/>
              </w:rPr>
            </w:pPr>
            <w:r w:rsidRPr="00E767E8">
              <w:rPr>
                <w:rFonts w:cs="Times New Roman"/>
                <w:color w:val="auto"/>
                <w:sz w:val="18"/>
                <w:szCs w:val="18"/>
              </w:rPr>
              <w:t xml:space="preserve">Clinical isolates and </w:t>
            </w:r>
            <w:r w:rsidRPr="00E767E8">
              <w:rPr>
                <w:rFonts w:cs="Times New Roman"/>
                <w:i/>
                <w:color w:val="auto"/>
                <w:sz w:val="18"/>
                <w:szCs w:val="18"/>
              </w:rPr>
              <w:t>S. epidermidis</w:t>
            </w:r>
            <w:r w:rsidRPr="00E767E8">
              <w:rPr>
                <w:rFonts w:cs="Times New Roman"/>
                <w:color w:val="auto"/>
                <w:sz w:val="18"/>
                <w:szCs w:val="18"/>
              </w:rPr>
              <w:t xml:space="preserve"> ATCC 35983</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8</w:t>
            </w:r>
            <w:r w:rsidRPr="00E767E8">
              <w:rPr>
                <w:rFonts w:cs="Times New Roman"/>
                <w:color w:val="auto"/>
                <w:sz w:val="18"/>
                <w:szCs w:val="18"/>
              </w:rPr>
              <w:t xml:space="preserve"> CFU (epidermidis)10</w:t>
            </w:r>
            <w:r w:rsidRPr="00E767E8">
              <w:rPr>
                <w:rFonts w:cs="Times New Roman"/>
                <w:color w:val="auto"/>
                <w:sz w:val="18"/>
                <w:szCs w:val="18"/>
                <w:vertAlign w:val="superscript"/>
              </w:rPr>
              <w:t xml:space="preserve">4 </w:t>
            </w:r>
            <w:r w:rsidRPr="00E767E8">
              <w:rPr>
                <w:rFonts w:cs="Times New Roman"/>
                <w:color w:val="auto"/>
                <w:sz w:val="18"/>
                <w:szCs w:val="18"/>
              </w:rPr>
              <w:t>CFU (aureus)</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(in 0.1 ml) into tibia medullary space next to a cement block.</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To test </w:t>
            </w:r>
            <w:r w:rsidRPr="00E767E8">
              <w:rPr>
                <w:rFonts w:cs="Times New Roman"/>
                <w:color w:val="auto"/>
                <w:sz w:val="18"/>
                <w:szCs w:val="18"/>
                <w:vertAlign w:val="superscript"/>
              </w:rPr>
              <w:t>18</w:t>
            </w:r>
            <w:r w:rsidRPr="00E767E8">
              <w:rPr>
                <w:rFonts w:cs="Times New Roman"/>
                <w:color w:val="auto"/>
                <w:sz w:val="18"/>
                <w:szCs w:val="18"/>
              </w:rPr>
              <w:t xml:space="preserve">F-FDG  PET/CT imaging in </w:t>
            </w:r>
            <w:r w:rsidRPr="00E767E8">
              <w:rPr>
                <w:rFonts w:cs="Times New Roman"/>
                <w:i/>
                <w:color w:val="auto"/>
                <w:sz w:val="18"/>
                <w:szCs w:val="18"/>
              </w:rPr>
              <w:t>S. aureus</w:t>
            </w:r>
            <w:r w:rsidRPr="00E767E8">
              <w:rPr>
                <w:rFonts w:cs="Times New Roman"/>
                <w:color w:val="auto"/>
                <w:sz w:val="18"/>
                <w:szCs w:val="18"/>
              </w:rPr>
              <w:t xml:space="preserve"> and </w:t>
            </w:r>
            <w:r w:rsidRPr="00E767E8">
              <w:rPr>
                <w:rFonts w:cs="Times New Roman"/>
                <w:i/>
                <w:color w:val="auto"/>
                <w:sz w:val="18"/>
                <w:szCs w:val="18"/>
              </w:rPr>
              <w:t>S. epidermidis</w:t>
            </w:r>
            <w:r w:rsidRPr="00E767E8">
              <w:rPr>
                <w:rFonts w:cs="Times New Roman"/>
                <w:color w:val="auto"/>
                <w:sz w:val="18"/>
                <w:szCs w:val="18"/>
              </w:rPr>
              <w:t xml:space="preserve"> infection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i/>
                <w:color w:val="auto"/>
                <w:sz w:val="18"/>
                <w:szCs w:val="18"/>
              </w:rPr>
              <w:t>S. epidermidis</w:t>
            </w:r>
            <w:r w:rsidRPr="00E767E8">
              <w:rPr>
                <w:rFonts w:cs="Times New Roman"/>
                <w:color w:val="auto"/>
                <w:sz w:val="18"/>
                <w:szCs w:val="18"/>
              </w:rPr>
              <w:t xml:space="preserve"> infection presented low </w:t>
            </w:r>
            <w:r w:rsidRPr="00E767E8">
              <w:rPr>
                <w:rFonts w:cs="Times New Roman"/>
                <w:color w:val="auto"/>
                <w:sz w:val="18"/>
                <w:szCs w:val="18"/>
                <w:vertAlign w:val="superscript"/>
              </w:rPr>
              <w:t>18</w:t>
            </w:r>
            <w:r w:rsidRPr="00E767E8">
              <w:rPr>
                <w:rFonts w:cs="Times New Roman"/>
                <w:color w:val="auto"/>
                <w:sz w:val="18"/>
                <w:szCs w:val="18"/>
              </w:rPr>
              <w:t>F-FDG uptake due to limited leukocyte infiltration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5% sodium morrhuate added in medullary canal in </w:t>
            </w:r>
            <w:r w:rsidRPr="00E767E8">
              <w:rPr>
                <w:rFonts w:cs="Times New Roman"/>
                <w:i/>
                <w:color w:val="auto"/>
                <w:sz w:val="18"/>
                <w:szCs w:val="18"/>
              </w:rPr>
              <w:t>S. epidermidis</w:t>
            </w:r>
            <w:r w:rsidRPr="00E767E8">
              <w:rPr>
                <w:rFonts w:cs="Times New Roman"/>
                <w:color w:val="auto"/>
                <w:sz w:val="18"/>
                <w:szCs w:val="18"/>
              </w:rPr>
              <w:t xml:space="preserve"> groups only</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&lt;EndNote&gt;&lt;Cite&gt;&lt;Author&gt;Lankinen&lt;/Author&gt;&lt;Year&gt;2012&lt;/Year&gt;&lt;RecNum&gt;1&lt;/RecNum&gt;&lt;DisplayText&gt;(Lankinen et al., 2012)&lt;/DisplayText&gt;&lt;record&gt;&lt;rec-number&gt;1&lt;/rec-number&gt;&lt;foreign-keys&gt;&lt;key app="EN" db-id="swz09f9rn5safyetpfpxaxprezttdvpd9tft" timestamp="1459239892"&gt;1&lt;/key&gt;&lt;/foreign-keys&gt;&lt;ref-type name="Journal Article"&gt;17&lt;/ref-type&gt;&lt;contributors&gt;&lt;authors&gt;&lt;author&gt;Lankinen, P.&lt;/author&gt;&lt;author&gt;Lehtimaki, K.&lt;/author&gt;&lt;author&gt;Hakanen, A. J.&lt;/author&gt;&lt;author&gt;Roivainen, A.&lt;/author&gt;&lt;author&gt;Aro, H. T.&lt;/author&gt;&lt;/authors&gt;&lt;/contributors&gt;&lt;auth-address&gt;Orthopaedic Research Unit, Department of Orthopaedic Surgery and Traumatology, University of Turku, Kiinamyllynkatu 10, Turku FI-20520, Finland. hannu.aro@utu.fi.&lt;/auth-address&gt;&lt;titles&gt;&lt;title&gt;A comparative 18F-FDG PET/CT imaging of experimental Staphylococcus aureus osteomyelitis and Staphylococcus epidermidis foreign-body-associated infection in the rabbit tibia&lt;/title&gt;&lt;secondary-title&gt;EJNMMI Res&lt;/secondary-title&gt;&lt;/titles&gt;&lt;periodical&gt;&lt;full-title&gt;EJNMMI Res&lt;/full-title&gt;&lt;/periodical&gt;&lt;pages&gt;41&lt;/pages&gt;&lt;volume&gt;2&lt;/volume&gt;&lt;number&gt;1&lt;/number&gt;&lt;dates&gt;&lt;year&gt;2012&lt;/year&gt;&lt;/dates&gt;&lt;isbn&gt;2191-219X (Electronic)&lt;/isbn&gt;&lt;accession-num&gt;22824200&lt;/accession-num&gt;&lt;urls&gt;&lt;related-urls&gt;&lt;url&gt;http://www.ncbi.nlm.nih.gov/pubmed/22824200&lt;/url&gt;&lt;/related-urls&gt;&lt;/urls&gt;&lt;custom2&gt;PMC3414741&lt;/custom2&gt;&lt;electronic-resource-num&gt;10.1186/2191-219X-2-41&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(Lankinen et al., 2012)</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New Zealand white rabbit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2.5-3.5 kg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i/>
                <w:color w:val="auto"/>
                <w:sz w:val="18"/>
                <w:szCs w:val="18"/>
              </w:rPr>
              <w:t>S. epidermidis</w:t>
            </w:r>
            <w:r w:rsidRPr="00E767E8">
              <w:rPr>
                <w:rFonts w:cs="Times New Roman"/>
                <w:color w:val="auto"/>
                <w:sz w:val="18"/>
                <w:szCs w:val="18"/>
              </w:rPr>
              <w:t xml:space="preserve"> Xen 43, bioluminescent strain derived from a clinical isolate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4</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(in 0.1 ml of saline) into tibia medullary cavity where a intramedullary electrode was placed.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To compare the electricidal effect with an antibiotic treatment.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Electrical current was as effective as intravenous doxycycline treatment in a foreign-body infection model.</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&lt;EndNote&gt;&lt;Cite&gt;&lt;Author&gt;Del Pozo&lt;/Author&gt;&lt;Year&gt;2009&lt;/Year&gt;&lt;RecNum&gt;11&lt;/RecNum&gt;&lt;DisplayText&gt;(Del Pozo et al., 2009)&lt;/DisplayText&gt;&lt;record&gt;&lt;rec-number&gt;11&lt;/rec-number&gt;&lt;foreign-keys&gt;&lt;key app="EN" db-id="swz09f9rn5safyetpfpxaxprezttdvpd9tft" timestamp="1459270654"&gt;11&lt;/key&gt;&lt;/foreign-keys&gt;&lt;ref-type name="Journal Article"&gt;17&lt;/ref-type&gt;&lt;contributors&gt;&lt;authors&gt;&lt;author&gt;Del Pozo, J. L.&lt;/author&gt;&lt;author&gt;Rouse, M. S.&lt;/author&gt;&lt;author&gt;Euba, G.&lt;/author&gt;&lt;author&gt;Kang, C. I.&lt;/author&gt;&lt;author&gt;Mandrekar, J. N.&lt;/author&gt;&lt;author&gt;Steckelberg, J. M.&lt;/author&gt;&lt;author&gt;Patel, R.&lt;/author&gt;&lt;/authors&gt;&lt;/contributors&gt;&lt;auth-address&gt;Division of Infectious Diseases, College of Medicine, Mayo Clinic, Rochester, MN 55905, USA.&lt;/auth-address&gt;&lt;titles&gt;&lt;title&gt;The electricidal effect is active in an experimental model of Staphylococcus epidermidis chronic foreign body osteomyelitis&lt;/title&gt;&lt;secondary-title&gt;Antimicrob Agents Chemother&lt;/secondary-title&gt;&lt;/titles&gt;&lt;periodical&gt;&lt;full-title&gt;Antimicrob Agents Chemother&lt;/full-title&gt;&lt;/periodical&gt;&lt;pages&gt;4064-8&lt;/pages&gt;&lt;volume&gt;53&lt;/volume&gt;&lt;number&gt;10&lt;/number&gt;&lt;keywords&gt;&lt;keyword&gt;Animals&lt;/keyword&gt;&lt;keyword&gt;Anti-Bacterial Agents/therapeutic use&lt;/keyword&gt;&lt;keyword&gt;Disease Models, Animal&lt;/keyword&gt;&lt;keyword&gt;Doxycycline/therapeutic use&lt;/keyword&gt;&lt;keyword&gt;Electricity/*adverse effects&lt;/keyword&gt;&lt;keyword&gt;Foreign Bodies/*microbiology&lt;/keyword&gt;&lt;keyword&gt;Male&lt;/keyword&gt;&lt;keyword&gt;Microbial Sensitivity Tests&lt;/keyword&gt;&lt;keyword&gt;Osteomyelitis/drug therapy/*microbiology/*therapy&lt;/keyword&gt;&lt;keyword&gt;Rabbits&lt;/keyword&gt;&lt;keyword&gt;Staphylococcus epidermidis/*drug effects/pathogenicity&lt;/keyword&gt;&lt;keyword&gt;Tibia/*microbiology&lt;/keyword&gt;&lt;/keywords&gt;&lt;dates&gt;&lt;year&gt;2009&lt;/year&gt;&lt;pub-dates&gt;&lt;date&gt;Oct&lt;/date&gt;&lt;/pub-dates&gt;&lt;/dates&gt;&lt;isbn&gt;1098-6596 (Electronic)&amp;#xD;0066-4804 (Linking)&lt;/isbn&gt;&lt;accession-num&gt;19651912&lt;/accession-num&gt;&lt;urls&gt;&lt;related-urls&gt;&lt;url&gt;http://www.ncbi.nlm.nih.gov/pubmed/19651912&lt;/url&gt;&lt;/related-urls&gt;&lt;/urls&gt;&lt;custom2&gt;PMC2764171&lt;/custom2&gt;&lt;electronic-resource-num&gt;10.1128/AAC.00432-09&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(Del Pozo et al., 2009)</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New Zealand white rabbit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4.0±0.5 kg</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i/>
                <w:color w:val="auto"/>
                <w:sz w:val="18"/>
                <w:szCs w:val="18"/>
              </w:rPr>
              <w:t>S. epidermidis</w:t>
            </w:r>
            <w:r w:rsidRPr="00E767E8">
              <w:rPr>
                <w:rFonts w:cs="Times New Roman"/>
                <w:color w:val="auto"/>
                <w:sz w:val="18"/>
                <w:szCs w:val="18"/>
              </w:rPr>
              <w:t xml:space="preserve"> RP-62A</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Clinical isolate?</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Commercially-pure titanium implants were exposed to a 10</w:t>
            </w:r>
            <w:r w:rsidRPr="00E767E8">
              <w:rPr>
                <w:rFonts w:cs="Times New Roman"/>
                <w:color w:val="auto"/>
                <w:sz w:val="18"/>
                <w:szCs w:val="18"/>
                <w:vertAlign w:val="superscript"/>
              </w:rPr>
              <w:t>6</w:t>
            </w:r>
            <w:r w:rsidRPr="00E767E8">
              <w:rPr>
                <w:rFonts w:cs="Times New Roman"/>
                <w:color w:val="auto"/>
                <w:sz w:val="18"/>
                <w:szCs w:val="18"/>
              </w:rPr>
              <w:t xml:space="preserve"> CFU/ml solution for </w:t>
            </w:r>
            <w:r w:rsidRPr="00E767E8">
              <w:rPr>
                <w:rFonts w:cs="Times New Roman"/>
                <w:color w:val="auto"/>
                <w:sz w:val="18"/>
                <w:szCs w:val="18"/>
              </w:rPr>
              <w:lastRenderedPageBreak/>
              <w:t>1h at 37°C. Implant placed into the lateral femoral condyle.</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To study the effectivity of cross-linked albumin coating in infection prevention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The albumin coated implants presented a lower infection rate</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No fracture. </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Not so clear results: animals where </w:t>
            </w:r>
            <w:r w:rsidRPr="00E767E8">
              <w:rPr>
                <w:rFonts w:cs="Times New Roman"/>
                <w:color w:val="auto"/>
                <w:sz w:val="18"/>
                <w:szCs w:val="18"/>
              </w:rPr>
              <w:lastRenderedPageBreak/>
              <w:t>bacteria were detected with gram stain counted as not infected.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lastRenderedPageBreak/>
              <w:fldChar w:fldCharType="begin"/>
            </w:r>
            <w:r w:rsidRPr="00E767E8">
              <w:rPr>
                <w:rFonts w:cs="Times New Roman"/>
                <w:color w:val="auto"/>
                <w:sz w:val="18"/>
                <w:szCs w:val="18"/>
              </w:rPr>
              <w:instrText xml:space="preserve"> ADDIN EN.CITE &lt;EndNote&gt;&lt;Cite&gt;&lt;Author&gt;An&lt;/Author&gt;&lt;Year&gt;1997&lt;/Year&gt;&lt;RecNum&gt;9&lt;/RecNum&gt;&lt;DisplayText&gt;(An et al., 1997)&lt;/DisplayText&gt;&lt;record&gt;&lt;rec-number&gt;9&lt;/rec-number&gt;&lt;foreign-keys&gt;&lt;key app="EN" db-id="swz09f9rn5safyetpfpxaxprezttdvpd9tft" timestamp="1459268526"&gt;9&lt;/key&gt;&lt;/foreign-keys&gt;&lt;ref-type name="Journal Article"&gt;17&lt;/ref-type&gt;&lt;contributors&gt;&lt;authors&gt;&lt;author&gt;An, Y. H.&lt;/author&gt;&lt;author&gt;Bradley, J.&lt;/author&gt;&lt;author&gt;Powers, D. L.&lt;/author&gt;&lt;author&gt;Friedman, R. J.&lt;/author&gt;&lt;/authors&gt;&lt;/contributors&gt;&lt;auth-address&gt;Medical University of South Carolina, Charleston 29425-2239, USA.&lt;/auth-address&gt;&lt;titles&gt;&lt;title&gt;The prevention of prosthetic infection using a cross-linked albumin coating in a rabbit model&lt;/title&gt;&lt;secondary-title&gt;J Bone Joint Surg Br&lt;/secondary-title&gt;&lt;/titles&gt;&lt;periodical&gt;&lt;full-title&gt;J Bone Joint Surg Br&lt;/full-title&gt;&lt;/periodical&gt;&lt;pages&gt;816-9&lt;/pages&gt;&lt;volume&gt;79&lt;/volume&gt;&lt;number&gt;5&lt;/number&gt;&lt;keywords&gt;&lt;keyword&gt;Abscess/pathology/*prevention &amp;amp; control&lt;/keyword&gt;&lt;keyword&gt;Animals&lt;/keyword&gt;&lt;keyword&gt;Bone Substitutes/adverse effects/*standards&lt;/keyword&gt;&lt;keyword&gt;Disease Models, Animal&lt;/keyword&gt;&lt;keyword&gt;Male&lt;/keyword&gt;&lt;keyword&gt;Materials Testing&lt;/keyword&gt;&lt;keyword&gt;Prosthesis-Related Infections/pathology/*prevention &amp;amp; control&lt;/keyword&gt;&lt;keyword&gt;Rabbits&lt;/keyword&gt;&lt;keyword&gt;Random Allocation&lt;/keyword&gt;&lt;keyword&gt;Serum Albumin, Bovine/*standards&lt;/keyword&gt;&lt;keyword&gt;Staphylococcal Infections/pathology/*prevention &amp;amp; control&lt;/keyword&gt;&lt;keyword&gt;*Staphylococcus epidermidis&lt;/keyword&gt;&lt;keyword&gt;Titanium/adverse effects/*standards&lt;/keyword&gt;&lt;/keywords&gt;&lt;dates&gt;&lt;year&gt;1997&lt;/year&gt;&lt;pub-dates&gt;&lt;date&gt;Sep&lt;/date&gt;&lt;/pub-dates&gt;&lt;/dates&gt;&lt;isbn&gt;0301-620X (Print)&amp;#xD;0301-620X (Linking)&lt;/isbn&gt;&lt;accession-num&gt;9331043&lt;/accession-num&gt;&lt;urls&gt;&lt;related-urls&gt;&lt;url&gt;http://www.ncbi.nlm.nih.gov/pubmed/9331043&lt;/url&gt;&lt;/related-urls&gt;&lt;/urls&gt;&lt;/record&gt;&lt;/Cite&gt;&lt;/EndNote&gt;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(An et al., 1997)</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lastRenderedPageBreak/>
              <w:t>New Zealand white rabbit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Female, adult, 3.5-4kg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rPr>
            </w:pPr>
            <w:r w:rsidRPr="00E767E8">
              <w:rPr>
                <w:rFonts w:cs="Times New Roman"/>
                <w:color w:val="auto"/>
                <w:sz w:val="18"/>
                <w:szCs w:val="18"/>
                <w:lang w:val="fr-CH"/>
              </w:rPr>
              <w:t xml:space="preserve">Clinical isolate of </w:t>
            </w:r>
            <w:r w:rsidRPr="00E767E8">
              <w:rPr>
                <w:rFonts w:cs="Times New Roman"/>
                <w:i/>
                <w:color w:val="auto"/>
                <w:sz w:val="18"/>
                <w:szCs w:val="18"/>
                <w:lang w:val="fr-CH"/>
              </w:rPr>
              <w:t>S. epidermidis</w:t>
            </w:r>
            <w:r w:rsidRPr="00E767E8">
              <w:rPr>
                <w:rFonts w:cs="Times New Roman"/>
                <w:color w:val="auto"/>
                <w:sz w:val="18"/>
                <w:szCs w:val="18"/>
                <w:lang w:val="fr-CH"/>
              </w:rPr>
              <w:t xml:space="preserve"> </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lang w:val="fr-CH"/>
              </w:rPr>
              <w:t>5x10</w:t>
            </w:r>
            <w:r w:rsidRPr="00E767E8">
              <w:rPr>
                <w:rFonts w:cs="Times New Roman"/>
                <w:color w:val="auto"/>
                <w:sz w:val="18"/>
                <w:szCs w:val="18"/>
                <w:vertAlign w:val="superscript"/>
                <w:lang w:val="fr-CH"/>
              </w:rPr>
              <w:t>7</w:t>
            </w:r>
            <w:r w:rsidRPr="00E767E8">
              <w:rPr>
                <w:rFonts w:cs="Times New Roman"/>
                <w:color w:val="auto"/>
                <w:sz w:val="18"/>
                <w:szCs w:val="18"/>
                <w:lang w:val="fr-CH"/>
              </w:rPr>
              <w:t xml:space="preserve"> 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were injected into femoral medullary canal and drill whole was closed with a stainless steel screw</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To test vancomycin and  minocycline alone or in combination with rifampin in an orthopaedic device related infection model</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Vancomycin plus rifampin was the most effective treatment, followed by minocycline plus rifampin. No clearance or very low was used with antibiotics alone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&lt;EndNote&gt;&lt;Cite&gt;&lt;Author&gt;Isiklar&lt;/Author&gt;&lt;Year&gt;1996&lt;/Year&gt;&lt;RecNum&gt;274&lt;/RecNum&gt;&lt;DisplayText&gt;(Isiklar et al., 1996)&lt;/DisplayText&gt;&lt;record&gt;&lt;rec-number&gt;274&lt;/rec-number&gt;&lt;foreign-keys&gt;&lt;key app="EN" db-id="swz09f9rn5safyetpfpxaxprezttdvpd9tft" timestamp="1469635971"&gt;274&lt;/key&gt;&lt;/foreign-keys&gt;&lt;ref-type name="Journal Article"&gt;17&lt;/ref-type&gt;&lt;contributors&gt;&lt;authors&gt;&lt;author&gt;Isiklar, Z. U.&lt;/author&gt;&lt;author&gt;Darouiche, R. O.&lt;/author&gt;&lt;author&gt;Landon, G. C.&lt;/author&gt;&lt;author&gt;Beck, T.&lt;/author&gt;&lt;/authors&gt;&lt;/contributors&gt;&lt;auth-address&gt;Department of Orthopedic Surgery, Baylor College of Medicine, Houston, TX, USA.&lt;/auth-address&gt;&lt;titles&gt;&lt;title&gt;Efficacy of antibiotics alone for orthopaedic device related infections&lt;/title&gt;&lt;secondary-title&gt;Clin Orthop Relat Res&lt;/secondary-title&gt;&lt;/titles&gt;&lt;periodical&gt;&lt;full-title&gt;Clin Orthop Relat Res&lt;/full-title&gt;&lt;/periodical&gt;&lt;pages&gt;184-9&lt;/pages&gt;&lt;number&gt;332&lt;/number&gt;&lt;keywords&gt;&lt;keyword&gt;Animals&lt;/keyword&gt;&lt;keyword&gt;Anti-Bacterial Agents/*therapeutic use&lt;/keyword&gt;&lt;keyword&gt;Drug Therapy, Combination&lt;/keyword&gt;&lt;keyword&gt;Female&lt;/keyword&gt;&lt;keyword&gt;Minocycline/*therapeutic use&lt;/keyword&gt;&lt;keyword&gt;Prosthesis-Related Infections/*drug therapy&lt;/keyword&gt;&lt;keyword&gt;Rabbits&lt;/keyword&gt;&lt;keyword&gt;Random Allocation&lt;/keyword&gt;&lt;keyword&gt;Rifampin/*therapeutic use&lt;/keyword&gt;&lt;keyword&gt;Staphylococcal Infections/*drug therapy&lt;/keyword&gt;&lt;keyword&gt;*Staphylococcus epidermidis&lt;/keyword&gt;&lt;keyword&gt;Vancomycin/*therapeutic use&lt;/keyword&gt;&lt;/keywords&gt;&lt;dates&gt;&lt;year&gt;1996&lt;/year&gt;&lt;pub-dates&gt;&lt;date&gt;Nov&lt;/date&gt;&lt;/pub-dates&gt;&lt;/dates&gt;&lt;isbn&gt;0009-921X (Print)&amp;#xD;0009-921X (Linking)&lt;/isbn&gt;&lt;accession-num&gt;8913162&lt;/accession-num&gt;&lt;urls&gt;&lt;related-urls&gt;&lt;url&gt;http://www.ncbi.nlm.nih.gov/pubmed/8913162&lt;/url&gt;&lt;/related-urls&gt;&lt;/urls&gt;&lt;/record&gt;&lt;/Cite&gt;&lt;/EndNote&gt;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(Isiklar et al., 1996)</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t>New Zealand white rabbit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ND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rPr>
            </w:pPr>
            <w:r w:rsidRPr="00E767E8">
              <w:rPr>
                <w:rFonts w:cs="Times New Roman"/>
                <w:i/>
                <w:color w:val="auto"/>
                <w:sz w:val="18"/>
                <w:szCs w:val="18"/>
              </w:rPr>
              <w:t xml:space="preserve">S. epidermidis </w:t>
            </w:r>
            <w:r w:rsidRPr="00E767E8">
              <w:rPr>
                <w:rFonts w:cs="Times New Roman"/>
                <w:color w:val="auto"/>
                <w:sz w:val="18"/>
                <w:szCs w:val="18"/>
              </w:rPr>
              <w:t xml:space="preserve">G109-83 and </w:t>
            </w:r>
            <w:r w:rsidRPr="00E767E8">
              <w:rPr>
                <w:rFonts w:cs="Times New Roman"/>
                <w:i/>
                <w:color w:val="auto"/>
                <w:sz w:val="18"/>
                <w:szCs w:val="18"/>
              </w:rPr>
              <w:t xml:space="preserve">Bacteroides thetaiotaomicron </w:t>
            </w:r>
            <w:r w:rsidRPr="00E767E8">
              <w:rPr>
                <w:rFonts w:cs="Times New Roman"/>
                <w:color w:val="auto"/>
                <w:sz w:val="18"/>
                <w:szCs w:val="18"/>
              </w:rPr>
              <w:t xml:space="preserve">N54-83 and clinical isolate N1660-75B </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lang w:val="fr-CH"/>
              </w:rPr>
            </w:pPr>
            <w:r w:rsidRPr="00E767E8">
              <w:rPr>
                <w:rFonts w:cs="Times New Roman"/>
                <w:color w:val="auto"/>
                <w:sz w:val="18"/>
                <w:szCs w:val="18"/>
                <w:lang w:val="fr-CH"/>
              </w:rPr>
              <w:t>10</w:t>
            </w:r>
            <w:r w:rsidRPr="00E767E8">
              <w:rPr>
                <w:rFonts w:cs="Times New Roman"/>
                <w:color w:val="auto"/>
                <w:sz w:val="18"/>
                <w:szCs w:val="18"/>
                <w:vertAlign w:val="superscript"/>
                <w:lang w:val="fr-CH"/>
              </w:rPr>
              <w:t>7</w:t>
            </w:r>
            <w:r w:rsidRPr="00E767E8">
              <w:rPr>
                <w:rFonts w:cs="Times New Roman"/>
                <w:color w:val="auto"/>
                <w:sz w:val="18"/>
                <w:szCs w:val="18"/>
                <w:lang w:val="fr-CH"/>
              </w:rPr>
              <w:t xml:space="preserve"> CFU of each strain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Barium-impregnated silicone rubber catheter was introduced into medullary canal and bacteria were injected into it (0.1ml for each) together or separately. Second group was injected directly into medullary canal without a foreign body.</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Observe influence of foreign-body in a model of osteomyelitis with </w:t>
            </w:r>
            <w:r w:rsidRPr="00E767E8">
              <w:rPr>
                <w:rFonts w:cs="Times New Roman"/>
                <w:i/>
                <w:color w:val="auto"/>
                <w:sz w:val="18"/>
                <w:szCs w:val="18"/>
              </w:rPr>
              <w:t>S. epidermis</w:t>
            </w:r>
            <w:r w:rsidRPr="00E767E8">
              <w:rPr>
                <w:rFonts w:cs="Times New Roman"/>
                <w:color w:val="auto"/>
                <w:sz w:val="18"/>
                <w:szCs w:val="18"/>
              </w:rPr>
              <w:t xml:space="preserve"> and </w:t>
            </w:r>
            <w:r w:rsidRPr="00E767E8">
              <w:rPr>
                <w:rFonts w:cs="Times New Roman"/>
                <w:i/>
                <w:color w:val="auto"/>
                <w:sz w:val="18"/>
                <w:szCs w:val="18"/>
              </w:rPr>
              <w:t>B. thetaiotaomicron</w:t>
            </w:r>
            <w:r w:rsidRPr="00E767E8">
              <w:rPr>
                <w:rFonts w:cs="Times New Roman"/>
                <w:color w:val="auto"/>
                <w:sz w:val="18"/>
                <w:szCs w:val="18"/>
              </w:rPr>
              <w:t>, alone or in combination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Both strains, alone or in combination were able to cause osteomyelitis, however in the presence of a foreign-body the severity of osteomyelitis was higher</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5% sodium morrhuate added.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&lt;EndNote&gt;&lt;Cite&gt;&lt;Author&gt;Mayberry-Carson&lt;/Author&gt;&lt;Year&gt;1992&lt;/Year&gt;&lt;RecNum&gt;273&lt;/RecNum&gt;&lt;DisplayText&gt;(Mayberry-Carson et al., 1992)&lt;/DisplayText&gt;&lt;record&gt;&lt;rec-number&gt;273&lt;/rec-number&gt;&lt;foreign-keys&gt;&lt;key app="EN" db-id="swz09f9rn5safyetpfpxaxprezttdvpd9tft" timestamp="1469635376"&gt;273&lt;/key&gt;&lt;/foreign-keys&gt;&lt;ref-type name="Journal Article"&gt;17&lt;/ref-type&gt;&lt;contributors&gt;&lt;authors&gt;&lt;author&gt;Mayberry-Carson, K. J.&lt;/author&gt;&lt;author&gt;Tober-Meyer, B.&lt;/author&gt;&lt;author&gt;Lambe, D. W., Jr.&lt;/author&gt;&lt;author&gt;Costerton, J. W.&lt;/author&gt;&lt;/authors&gt;&lt;/contributors&gt;&lt;auth-address&gt;Department of Microbiology, James H. Quillen College of Medicine, East Tennessee State University, Johnson City 37614.&lt;/auth-address&gt;&lt;titles&gt;&lt;title&gt;Osteomyelitis experimentally induced with Bacteroides thetaiotaomicron and Staphylococcus epidermidis. Influence of a foreign-body implant&lt;/title&gt;&lt;secondary-title&gt;Clin Orthop Relat Res&lt;/secondary-title&gt;&lt;/titles&gt;&lt;periodical&gt;&lt;full-title&gt;Clin Orthop Relat Res&lt;/full-title&gt;&lt;/periodical&gt;&lt;pages&gt;289-99&lt;/pages&gt;&lt;number&gt;280&lt;/number&gt;&lt;keywords&gt;&lt;keyword&gt;Animals&lt;/keyword&gt;&lt;keyword&gt;*Bacteroides&lt;/keyword&gt;&lt;keyword&gt;Bacteroides Infections/complications/*microbiology/pathology&lt;/keyword&gt;&lt;keyword&gt;Bone Marrow/microbiology/ultrastructure&lt;/keyword&gt;&lt;keyword&gt;Microscopy, Electron&lt;/keyword&gt;&lt;keyword&gt;Osteomyelitis/*microbiology/pathology&lt;/keyword&gt;&lt;keyword&gt;Prostheses and Implants&lt;/keyword&gt;&lt;keyword&gt;Rabbits&lt;/keyword&gt;&lt;keyword&gt;Staphylococcal Infections/complications/*microbiology/pathology&lt;/keyword&gt;&lt;keyword&gt;*Staphylococcus epidermidis&lt;/keyword&gt;&lt;keyword&gt;*Tibia/microbiology/pathology/ultrastructure&lt;/keyword&gt;&lt;/keywords&gt;&lt;dates&gt;&lt;year&gt;1992&lt;/year&gt;&lt;pub-dates&gt;&lt;date&gt;Jul&lt;/date&gt;&lt;/pub-dates&gt;&lt;/dates&gt;&lt;isbn&gt;0009-921X (Print)&amp;#xD;0009-921X (Linking)&lt;/isbn&gt;&lt;accession-num&gt;1611759&lt;/accession-num&gt;&lt;urls&gt;&lt;related-urls&gt;&lt;url&gt;http://www.ncbi.nlm.nih.gov/pubmed/1611759&lt;/url&gt;&lt;/related-urls&gt;&lt;/urls&gt;&lt;/record&gt;&lt;/Cite&gt;&lt;/EndNote&gt;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(Mayberry-Carson et al., 1992)</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t>New Zealand white rabbit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ND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lang w:val="fr-CH"/>
              </w:rPr>
            </w:pPr>
            <w:r w:rsidRPr="00E767E8">
              <w:rPr>
                <w:rFonts w:cs="Times New Roman"/>
                <w:i/>
                <w:color w:val="auto"/>
                <w:sz w:val="18"/>
                <w:szCs w:val="18"/>
                <w:lang w:val="fr-CH"/>
              </w:rPr>
              <w:t xml:space="preserve">S. epidermidis </w:t>
            </w:r>
            <w:r w:rsidRPr="00E767E8">
              <w:rPr>
                <w:rFonts w:cs="Times New Roman"/>
                <w:color w:val="auto"/>
                <w:sz w:val="18"/>
                <w:szCs w:val="18"/>
                <w:lang w:val="fr-CH"/>
              </w:rPr>
              <w:t>G109-83 and clinical isolate</w:t>
            </w:r>
            <w:r w:rsidRPr="00E767E8">
              <w:rPr>
                <w:rFonts w:cs="Times New Roman"/>
                <w:i/>
                <w:color w:val="auto"/>
                <w:sz w:val="18"/>
                <w:szCs w:val="18"/>
                <w:lang w:val="fr-CH"/>
              </w:rPr>
              <w:t xml:space="preserve"> Bacteroides fragilis </w:t>
            </w:r>
            <w:r w:rsidRPr="00E767E8">
              <w:rPr>
                <w:rFonts w:cs="Times New Roman"/>
                <w:color w:val="auto"/>
                <w:sz w:val="18"/>
                <w:szCs w:val="18"/>
                <w:lang w:val="fr-CH"/>
              </w:rPr>
              <w:t xml:space="preserve">N17-85 </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7</w:t>
            </w:r>
            <w:r w:rsidRPr="00E767E8">
              <w:rPr>
                <w:rFonts w:cs="Times New Roman"/>
                <w:color w:val="auto"/>
                <w:sz w:val="18"/>
                <w:szCs w:val="18"/>
              </w:rPr>
              <w:t xml:space="preserve"> CFU of each strain (alone or combined)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Barium-impregnated silicone rubber catheter was introduced into medullary canal and bacteria were injected into it (0.1ml for each) together or </w:t>
            </w:r>
            <w:r w:rsidRPr="00E767E8">
              <w:rPr>
                <w:rFonts w:cs="Times New Roman"/>
                <w:color w:val="auto"/>
                <w:sz w:val="18"/>
                <w:szCs w:val="18"/>
              </w:rPr>
              <w:lastRenderedPageBreak/>
              <w:t>separately</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lastRenderedPageBreak/>
              <w:t xml:space="preserve">Establish an foreign-body-associated osteomyelitis model with </w:t>
            </w:r>
            <w:r w:rsidRPr="00E767E8">
              <w:rPr>
                <w:rFonts w:cs="Times New Roman"/>
                <w:i/>
                <w:color w:val="auto"/>
                <w:sz w:val="18"/>
                <w:szCs w:val="18"/>
              </w:rPr>
              <w:t>B. fragilis</w:t>
            </w:r>
            <w:r w:rsidRPr="00E767E8">
              <w:rPr>
                <w:rFonts w:cs="Times New Roman"/>
                <w:color w:val="auto"/>
                <w:sz w:val="18"/>
                <w:szCs w:val="18"/>
              </w:rPr>
              <w:t xml:space="preserve">, </w:t>
            </w:r>
            <w:r w:rsidRPr="00E767E8">
              <w:rPr>
                <w:rFonts w:cs="Times New Roman"/>
                <w:i/>
                <w:color w:val="auto"/>
                <w:sz w:val="18"/>
                <w:szCs w:val="18"/>
              </w:rPr>
              <w:t>S. epidermidis</w:t>
            </w:r>
            <w:r w:rsidRPr="00E767E8">
              <w:rPr>
                <w:rFonts w:cs="Times New Roman"/>
                <w:color w:val="auto"/>
                <w:sz w:val="18"/>
                <w:szCs w:val="18"/>
              </w:rPr>
              <w:t xml:space="preserve"> or combination of both</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Both strains, alone or in combination were able to cause osteomyelitis, however </w:t>
            </w:r>
            <w:r w:rsidRPr="00E767E8">
              <w:rPr>
                <w:rFonts w:cs="Times New Roman"/>
                <w:i/>
                <w:color w:val="auto"/>
                <w:sz w:val="18"/>
                <w:szCs w:val="18"/>
              </w:rPr>
              <w:t>S. epidermidis</w:t>
            </w:r>
            <w:r w:rsidRPr="00E767E8">
              <w:rPr>
                <w:rFonts w:cs="Times New Roman"/>
                <w:color w:val="auto"/>
                <w:sz w:val="18"/>
                <w:szCs w:val="18"/>
              </w:rPr>
              <w:t xml:space="preserve"> appeared less pathogenic than </w:t>
            </w:r>
            <w:r w:rsidRPr="00E767E8">
              <w:rPr>
                <w:rFonts w:cs="Times New Roman"/>
                <w:i/>
                <w:color w:val="auto"/>
                <w:sz w:val="18"/>
                <w:szCs w:val="18"/>
              </w:rPr>
              <w:t>B. fragilis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5% sodium morrhuate added.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&lt;EndNote&gt;&lt;Cite&gt;&lt;Author&gt;Lambe&lt;/Author&gt;&lt;Year&gt;1991&lt;/Year&gt;&lt;RecNum&gt;272&lt;/RecNum&gt;&lt;DisplayText&gt;(Lambe et al., 1991)&lt;/DisplayText&gt;&lt;record&gt;&lt;rec-number&gt;272&lt;/rec-number&gt;&lt;foreign-keys&gt;&lt;key app="EN" db-id="swz09f9rn5safyetpfpxaxprezttdvpd9tft" timestamp="1469634844"&gt;272&lt;/key&gt;&lt;/foreign-keys&gt;&lt;ref-type name="Journal Article"&gt;17&lt;/ref-type&gt;&lt;contributors&gt;&lt;authors&gt;&lt;author&gt;Lambe, D. W., Jr.&lt;/author&gt;&lt;author&gt;Ferguson, K. P.&lt;/author&gt;&lt;author&gt;Mayberry-Carson, K. J.&lt;/author&gt;&lt;author&gt;Tober-Meyer, B.&lt;/author&gt;&lt;author&gt;Costerton, J. W.&lt;/author&gt;&lt;/authors&gt;&lt;/contributors&gt;&lt;auth-address&gt;Department of Microbiology, James H. Quillen College of Medicine, East Tennessee State University, Johnson City 37614.&lt;/auth-address&gt;&lt;titles&gt;&lt;title&gt;Foreign-body-associated experimental osteomyelitis induced with Bacteroides fragilis and Staphylococcus epidermidis in rabbits&lt;/title&gt;&lt;secondary-title&gt;Clin Orthop Relat Res&lt;/secondary-title&gt;&lt;/titles&gt;&lt;periodical&gt;&lt;full-title&gt;Clin Orthop Relat Res&lt;/full-title&gt;&lt;/periodical&gt;&lt;pages&gt;285-94&lt;/pages&gt;&lt;number&gt;266&lt;/number&gt;&lt;keywords&gt;&lt;keyword&gt;Animals&lt;/keyword&gt;&lt;keyword&gt;Bacteroides fragilis/*isolation &amp;amp; purification/ultrastructure&lt;/keyword&gt;&lt;keyword&gt;Catheters, Indwelling&lt;/keyword&gt;&lt;keyword&gt;Foreign-Body Reaction/*microbiology/pathology&lt;/keyword&gt;&lt;keyword&gt;Male&lt;/keyword&gt;&lt;keyword&gt;Microscopy, Electron, Scanning&lt;/keyword&gt;&lt;keyword&gt;Osteomyelitis/*microbiology&lt;/keyword&gt;&lt;keyword&gt;Rabbits&lt;/keyword&gt;&lt;keyword&gt;Staphylococcus epidermidis/*isolation &amp;amp; purification/ultrastructure&lt;/keyword&gt;&lt;/keywords&gt;&lt;dates&gt;&lt;year&gt;1991&lt;/year&gt;&lt;pub-dates&gt;&lt;date&gt;May&lt;/date&gt;&lt;/pub-dates&gt;&lt;/dates&gt;&lt;isbn&gt;0009-921X (Print)&amp;#xD;0009-921X (Linking)&lt;/isbn&gt;&lt;accession-num&gt;2019061&lt;/accession-num&gt;&lt;urls&gt;&lt;related-urls&gt;&lt;url&gt;http://www.ncbi.nlm.nih.gov/pubmed/2019061&lt;/url&gt;&lt;/related-urls&gt;&lt;/urls&gt;&lt;/record&gt;&lt;/Cite&gt;&lt;/EndNote&gt;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(Lambe et al., 1991)</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lastRenderedPageBreak/>
              <w:t>New Zealand white rabbit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Male, ND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lang w:val="fr-CH"/>
              </w:rPr>
            </w:pPr>
            <w:r w:rsidRPr="00E767E8">
              <w:rPr>
                <w:rFonts w:cs="Times New Roman"/>
                <w:i/>
                <w:color w:val="auto"/>
                <w:sz w:val="18"/>
                <w:szCs w:val="18"/>
              </w:rPr>
              <w:t xml:space="preserve">S. epidermidis </w:t>
            </w:r>
            <w:r w:rsidRPr="00E767E8">
              <w:rPr>
                <w:rFonts w:cs="Times New Roman"/>
                <w:color w:val="auto"/>
                <w:sz w:val="18"/>
                <w:szCs w:val="18"/>
              </w:rPr>
              <w:t xml:space="preserve">G109-83 and </w:t>
            </w:r>
            <w:r w:rsidRPr="00E767E8">
              <w:rPr>
                <w:rFonts w:cs="Times New Roman"/>
                <w:i/>
                <w:color w:val="auto"/>
                <w:sz w:val="18"/>
                <w:szCs w:val="18"/>
              </w:rPr>
              <w:t xml:space="preserve">Bacteroides thetaiotaomicron </w:t>
            </w:r>
            <w:r w:rsidRPr="00E767E8">
              <w:rPr>
                <w:rFonts w:cs="Times New Roman"/>
                <w:color w:val="auto"/>
                <w:sz w:val="18"/>
                <w:szCs w:val="18"/>
              </w:rPr>
              <w:t>N54-83</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lang w:val="fr-CH"/>
              </w:rPr>
              <w:t>10</w:t>
            </w:r>
            <w:r w:rsidRPr="00E767E8">
              <w:rPr>
                <w:rFonts w:cs="Times New Roman"/>
                <w:color w:val="auto"/>
                <w:sz w:val="18"/>
                <w:szCs w:val="18"/>
                <w:vertAlign w:val="superscript"/>
                <w:lang w:val="fr-CH"/>
              </w:rPr>
              <w:t>7</w:t>
            </w:r>
            <w:r w:rsidRPr="00E767E8">
              <w:rPr>
                <w:rFonts w:cs="Times New Roman"/>
                <w:color w:val="auto"/>
                <w:sz w:val="18"/>
                <w:szCs w:val="18"/>
                <w:lang w:val="fr-CH"/>
              </w:rPr>
              <w:t xml:space="preserve"> CFU </w:t>
            </w:r>
            <w:r w:rsidRPr="00E767E8">
              <w:rPr>
                <w:rFonts w:cs="Times New Roman"/>
                <w:color w:val="auto"/>
                <w:sz w:val="18"/>
                <w:szCs w:val="18"/>
              </w:rPr>
              <w:t>of each strain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Barium-impregnated silicone rubber catheter was introduced into medullary canal and bacteria were injected into it (0.1ml for each)</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Study ciprofloxacin efficacy in polymicrobial osteomyelitis</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Ciprofloxacin showed little efficacy in a polymicrobial device-related osteomyelitis</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5% sodium morrhuate added.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&lt;EndNote&gt;&lt;Cite&gt;&lt;Author&gt;Mayberry-Carson&lt;/Author&gt;&lt;Year&gt;1990&lt;/Year&gt;&lt;RecNum&gt;275&lt;/RecNum&gt;&lt;DisplayText&gt;(Mayberry-Carson et al., 1990)&lt;/DisplayText&gt;&lt;record&gt;&lt;rec-number&gt;275&lt;/rec-number&gt;&lt;foreign-keys&gt;&lt;key app="EN" db-id="swz09f9rn5safyetpfpxaxprezttdvpd9tft" timestamp="1469636716"&gt;275&lt;/key&gt;&lt;/foreign-keys&gt;&lt;ref-type name="Journal Article"&gt;17&lt;/ref-type&gt;&lt;contributors&gt;&lt;authors&gt;&lt;author&gt;Mayberry-Carson, K. J.&lt;/author&gt;&lt;author&gt;Tober-Meyer, B.&lt;/author&gt;&lt;author&gt;Gill, L. R.&lt;/author&gt;&lt;author&gt;Lambe, D. W., Jr.&lt;/author&gt;&lt;author&gt;Hossler, F. E.&lt;/author&gt;&lt;/authors&gt;&lt;/contributors&gt;&lt;auth-address&gt;Department of Microbiology, James H. Quillen College of Medicine, Johnson City, Tennessee.&lt;/auth-address&gt;&lt;titles&gt;&lt;title&gt;Effect of ciprofloxacin on experimental osteomyelitis in the rabbit tibia, induced with a mixed infection of Staphylococcus epidermidis and Bacteroides thetaiotaomicron&lt;/title&gt;&lt;secondary-title&gt;Microbios&lt;/secondary-title&gt;&lt;/titles&gt;&lt;periodical&gt;&lt;full-title&gt;Microbios&lt;/full-title&gt;&lt;/periodical&gt;&lt;pages&gt;49-66&lt;/pages&gt;&lt;volume&gt;64&lt;/volume&gt;&lt;number&gt;258&lt;/number&gt;&lt;keywords&gt;&lt;keyword&gt;Animals&lt;/keyword&gt;&lt;keyword&gt;Bacteroides/drug effects&lt;/keyword&gt;&lt;keyword&gt;Bacteroides Infections/complications/*drug therapy&lt;/keyword&gt;&lt;keyword&gt;Bone Marrow/metabolism/ultrastructure&lt;/keyword&gt;&lt;keyword&gt;Bone and Bones/metabolism/ultrastructure&lt;/keyword&gt;&lt;keyword&gt;Catheters, Indwelling&lt;/keyword&gt;&lt;keyword&gt;Ciprofloxacin/blood/pharmacokinetics/*therapeutic use&lt;/keyword&gt;&lt;keyword&gt;Disease Models, Animal&lt;/keyword&gt;&lt;keyword&gt;Male&lt;/keyword&gt;&lt;keyword&gt;Microscopy, Electron&lt;/keyword&gt;&lt;keyword&gt;Osteomyelitis/*drug therapy&lt;/keyword&gt;&lt;keyword&gt;Rabbits&lt;/keyword&gt;&lt;keyword&gt;Staphylococcal Infections/complications/*drug therapy&lt;/keyword&gt;&lt;keyword&gt;Staphylococcus epidermidis/*drug effects&lt;/keyword&gt;&lt;keyword&gt;Tibia&lt;/keyword&gt;&lt;keyword&gt;Tissue Distribution&lt;/keyword&gt;&lt;/keywords&gt;&lt;dates&gt;&lt;year&gt;1990&lt;/year&gt;&lt;/dates&gt;&lt;isbn&gt;0026-2633 (Print)&amp;#xD;0026-2633 (Linking)&lt;/isbn&gt;&lt;accession-num&gt;2233400&lt;/accession-num&gt;&lt;urls&gt;&lt;related-urls&gt;&lt;url&gt;http://www.ncbi.nlm.nih.gov/pubmed/2233400&lt;/url&gt;&lt;/related-urls&gt;&lt;/urls&gt;&lt;/record&gt;&lt;/Cite&gt;&lt;/EndNote&gt;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(Mayberry-Carson et al., 1990)</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color w:val="auto"/>
                <w:sz w:val="18"/>
                <w:szCs w:val="18"/>
              </w:rPr>
            </w:pPr>
            <w:r w:rsidRPr="00E767E8">
              <w:rPr>
                <w:rFonts w:cs="Times New Roman"/>
                <w:b w:val="0"/>
                <w:color w:val="auto"/>
                <w:sz w:val="18"/>
                <w:szCs w:val="18"/>
              </w:rPr>
              <w:t>Dog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 10-15 kg</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lang w:val="fr-CH"/>
              </w:rPr>
            </w:pPr>
            <w:r w:rsidRPr="00E767E8">
              <w:rPr>
                <w:rFonts w:cs="Times New Roman"/>
                <w:i/>
                <w:color w:val="auto"/>
                <w:sz w:val="18"/>
                <w:szCs w:val="18"/>
                <w:lang w:val="fr-CH"/>
              </w:rPr>
              <w:t>S. epidermidis, S. aureus</w:t>
            </w:r>
            <w:r w:rsidRPr="00E767E8">
              <w:rPr>
                <w:rFonts w:cs="Times New Roman"/>
                <w:color w:val="auto"/>
                <w:sz w:val="18"/>
                <w:szCs w:val="18"/>
                <w:lang w:val="fr-CH"/>
              </w:rPr>
              <w:t xml:space="preserve"> and</w:t>
            </w:r>
            <w:r w:rsidRPr="00E767E8">
              <w:rPr>
                <w:rFonts w:cs="Times New Roman"/>
                <w:i/>
                <w:color w:val="auto"/>
                <w:sz w:val="18"/>
                <w:szCs w:val="18"/>
                <w:lang w:val="fr-CH"/>
              </w:rPr>
              <w:t xml:space="preserve"> E. coli</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10</w:t>
            </w:r>
            <w:r w:rsidRPr="00E767E8">
              <w:rPr>
                <w:rFonts w:cs="Times New Roman"/>
                <w:color w:val="auto"/>
                <w:sz w:val="18"/>
                <w:szCs w:val="18"/>
                <w:vertAlign w:val="superscript"/>
              </w:rPr>
              <w:t xml:space="preserve">2 </w:t>
            </w:r>
            <w:r w:rsidRPr="00E767E8">
              <w:rPr>
                <w:rFonts w:cs="Times New Roman"/>
                <w:color w:val="auto"/>
                <w:sz w:val="18"/>
                <w:szCs w:val="18"/>
              </w:rPr>
              <w:t>to 10</w:t>
            </w:r>
            <w:r w:rsidRPr="00E767E8">
              <w:rPr>
                <w:rFonts w:cs="Times New Roman"/>
                <w:color w:val="auto"/>
                <w:sz w:val="18"/>
                <w:szCs w:val="18"/>
                <w:vertAlign w:val="superscript"/>
              </w:rPr>
              <w:t>8</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Bacterial suspension was introduced into femoral canal, with or without implants.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Study influence of different implants on infection incidence ( materials tested)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 xml:space="preserve">All materials increased likelihood of S. aureus infection, and only PMMA polymerized in vivo increased </w:t>
            </w:r>
            <w:r w:rsidRPr="00E767E8">
              <w:rPr>
                <w:rFonts w:cs="Times New Roman"/>
                <w:i/>
                <w:color w:val="auto"/>
                <w:sz w:val="18"/>
                <w:szCs w:val="18"/>
              </w:rPr>
              <w:t>S. epidermidis</w:t>
            </w:r>
            <w:r w:rsidRPr="00E767E8">
              <w:rPr>
                <w:rFonts w:cs="Times New Roman"/>
                <w:color w:val="auto"/>
                <w:sz w:val="18"/>
                <w:szCs w:val="18"/>
              </w:rPr>
              <w:t xml:space="preserve"> and </w:t>
            </w:r>
            <w:r w:rsidRPr="00E767E8">
              <w:rPr>
                <w:rFonts w:cs="Times New Roman"/>
                <w:i/>
                <w:color w:val="auto"/>
                <w:sz w:val="18"/>
                <w:szCs w:val="18"/>
              </w:rPr>
              <w:t>E.coli</w:t>
            </w:r>
            <w:r w:rsidRPr="00E767E8">
              <w:rPr>
                <w:rFonts w:cs="Times New Roman"/>
                <w:color w:val="auto"/>
                <w:sz w:val="18"/>
                <w:szCs w:val="18"/>
              </w:rPr>
              <w:t xml:space="preserve"> infection risk.</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&lt;EndNote&gt;&lt;Cite&gt;&lt;Author&gt;Petty&lt;/Author&gt;&lt;Year&gt;1985&lt;/Year&gt;&lt;RecNum&gt;6&lt;/RecNum&gt;&lt;DisplayText&gt;(Petty et al., 1985)&lt;/DisplayText&gt;&lt;record&gt;&lt;rec-number&gt;6&lt;/rec-number&gt;&lt;foreign-keys&gt;&lt;key app="EN" db-id="swz09f9rn5safyetpfpxaxprezttdvpd9tft" timestamp="1459254352"&gt;6&lt;/key&gt;&lt;/foreign-keys&gt;&lt;ref-type name="Journal Article"&gt;17&lt;/ref-type&gt;&lt;contributors&gt;&lt;authors&gt;&lt;author&gt;Petty, W.&lt;/author&gt;&lt;author&gt;Spanier, S.&lt;/author&gt;&lt;author&gt;Shuster, J. J.&lt;/author&gt;&lt;author&gt;Silverthorne, C.&lt;/author&gt;&lt;/authors&gt;&lt;/contributors&gt;&lt;titles&gt;&lt;title&gt;The influence of skeletal implants on incidence of infection. Experiments in a canine model&lt;/title&gt;&lt;secondary-title&gt;J Bone Joint Surg Am&lt;/secondary-title&gt;&lt;/titles&gt;&lt;periodical&gt;&lt;full-title&gt;J Bone Joint Surg Am&lt;/full-title&gt;&lt;/periodical&gt;&lt;pages&gt;1236-44&lt;/pages&gt;&lt;volume&gt;67&lt;/volume&gt;&lt;number&gt;8&lt;/number&gt;&lt;keywords&gt;&lt;keyword&gt;Animals&lt;/keyword&gt;&lt;keyword&gt;Dogs&lt;/keyword&gt;&lt;keyword&gt;Escherichia coli Infections/etiology&lt;/keyword&gt;&lt;keyword&gt;Methylmethacrylates/adverse effects&lt;/keyword&gt;&lt;keyword&gt;Osteomyelitis/*etiology/pathology&lt;/keyword&gt;&lt;keyword&gt;Polyethylenes/adverse effects&lt;/keyword&gt;&lt;keyword&gt;Prostheses and Implants/*adverse effects&lt;/keyword&gt;&lt;keyword&gt;Stainless Steel/adverse effects&lt;/keyword&gt;&lt;keyword&gt;Staphylococcal Infections/*etiology&lt;/keyword&gt;&lt;keyword&gt;Staphylococcus aureus&lt;/keyword&gt;&lt;keyword&gt;Staphylococcus epidermidis&lt;/keyword&gt;&lt;/keywords&gt;&lt;dates&gt;&lt;year&gt;1985&lt;/year&gt;&lt;pub-dates&gt;&lt;date&gt;Oct&lt;/date&gt;&lt;/pub-dates&gt;&lt;/dates&gt;&lt;isbn&gt;0021-9355 (Print)&lt;/isbn&gt;&lt;accession-num&gt;3902846&lt;/accession-num&gt;&lt;urls&gt;&lt;related-urls&gt;&lt;url&gt;http://www.ncbi.nlm.nih.gov/pubmed/3902846&lt;/url&gt;&lt;/related-urls&gt;&lt;/urls&gt;&lt;/record&gt;&lt;/Cite&gt;&lt;/EndNote&gt;</w:instrText>
            </w:r>
            <w:r w:rsidRPr="00E767E8">
              <w:rPr>
                <w:rFonts w:cs="Times New Roman"/>
                <w:sz w:val="18"/>
                <w:szCs w:val="18"/>
              </w:rPr>
              <w:fldChar w:fldCharType="separate"/>
            </w:r>
            <w:r w:rsidRPr="00E767E8">
              <w:rPr>
                <w:rFonts w:cs="Times New Roman"/>
                <w:noProof/>
                <w:color w:val="auto"/>
                <w:sz w:val="18"/>
                <w:szCs w:val="18"/>
              </w:rPr>
              <w:t>(Petty et al., 1985)</w:t>
            </w:r>
            <w:r w:rsidRPr="00E767E8">
              <w:rPr>
                <w:rFonts w:cs="Times New Roman"/>
                <w:sz w:val="18"/>
                <w:szCs w:val="18"/>
              </w:rPr>
              <w:fldChar w:fldCharType="end"/>
            </w:r>
          </w:p>
        </w:tc>
      </w:tr>
      <w:tr w:rsidRPr="004C145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Goat</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lang w:val="fr-CH"/>
              </w:rPr>
            </w:pPr>
            <w:r w:rsidRPr="00E767E8">
              <w:rPr>
                <w:rFonts w:cs="Times New Roman"/>
                <w:color w:val="auto"/>
                <w:sz w:val="18"/>
                <w:szCs w:val="18"/>
              </w:rPr>
              <w:t>Clinical isolate</w:t>
            </w:r>
            <w:r w:rsidRPr="00E767E8">
              <w:rPr>
                <w:rFonts w:cs="Times New Roman"/>
                <w:i/>
                <w:color w:val="auto"/>
                <w:sz w:val="18"/>
                <w:szCs w:val="18"/>
              </w:rPr>
              <w:t xml:space="preserve"> S. epidermidis</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3x10</w:t>
            </w:r>
            <w:r w:rsidRPr="00E767E8">
              <w:rPr>
                <w:rFonts w:cs="Times New Roman"/>
                <w:color w:val="auto"/>
                <w:sz w:val="18"/>
                <w:szCs w:val="18"/>
                <w:vertAlign w:val="superscript"/>
              </w:rPr>
              <w:t>5</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Bacterial suspension inoculated (0.1ml) into wounds around pins placed on tibia</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To study the effectivity of electrical current on stainless steel fixator in preventing infection</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Small current applied to external fixators decreased the infection percentage</w:t>
            </w:r>
          </w:p>
        </w:tc>
        <w:tc>
          <w:tcPr>
            <w:tcW w:w="0" w:type="auto"/>
          </w:tcPr>
          <w:p w:rsidRPr="00E767E8"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B519DA" w:rsidR="00E767E8" w:rsidP="00E14524" w:rsidRDefault="00E767E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18"/>
                <w:szCs w:val="18"/>
                <w:lang w:val="de-CH"/>
              </w:rPr>
            </w:pPr>
            <w:r w:rsidRPr="00E767E8">
              <w:rPr>
                <w:rFonts w:cs="Times New Roman"/>
                <w:sz w:val="18"/>
                <w:szCs w:val="18"/>
              </w:rPr>
              <w:fldChar w:fldCharType="begin"/>
            </w:r>
            <w:r w:rsidRPr="00B519DA">
              <w:rPr>
                <w:rFonts w:cs="Times New Roman"/>
                <w:color w:val="auto"/>
                <w:sz w:val="18"/>
                <w:szCs w:val="18"/>
                <w:lang w:val="de-CH"/>
              </w:rPr>
              <w:instrText xml:space="preserve"> ADDIN EN.CITE &lt;EndNote&gt;&lt;Cite&gt;&lt;Author&gt;van der Borden&lt;/Author&gt;&lt;Year&gt;2007&lt;/Year&gt;&lt;RecNum&gt;7&lt;/RecNum&gt;&lt;DisplayText&gt;(van der Borden et al., 2007)&lt;/DisplayText&gt;&lt;record&gt;&lt;rec-number&gt;7&lt;/rec-number&gt;&lt;foreign-keys&gt;&lt;key app="EN" db-id="swz09f9rn5safyetpfpxaxprezttdvpd9tft" timestamp="1459254821"&gt;7&lt;/key&gt;&lt;/foreign-keys&gt;&lt;ref-type name="Journal Article"&gt;17&lt;/ref-type&gt;&lt;contributors&gt;&lt;authors&gt;&lt;author&gt;van der Borden, A. J.&lt;/author&gt;&lt;author&gt;Maathuis, P. G.&lt;/author&gt;&lt;author&gt;Engels, E.&lt;/author&gt;&lt;author&gt;Rakhorst, G.&lt;/author&gt;&lt;author&gt;van der Mei, H. C.&lt;/author&gt;&lt;author&gt;Busscher, H. J.&lt;/author&gt;&lt;author&gt;Sharma, P. K.&lt;/author&gt;&lt;/authors&gt;&lt;/contributors&gt;&lt;auth-address&gt;Department of BioMedical Engineering, University Medical Center Groningen and University of Groningen, Antonius Deusinglaan 1, 9713 AV Groningen, The Netherlands.&lt;/auth-address&gt;&lt;titles&gt;&lt;title&gt;Prevention of pin tract infection in external stainless steel fixator frames using electric current in a goat model&lt;/title&gt;&lt;secondary-title&gt;Biomaterials&lt;/secondary-title&gt;&lt;/titles&gt;&lt;periodical&gt;&lt;full-title&gt;Biomaterials&lt;/full-title&gt;&lt;/periodical&gt;&lt;pages&gt;2122-6&lt;/pages&gt;&lt;volume&gt;28&lt;/volume&gt;&lt;number&gt;12&lt;/number&gt;&lt;keywords&gt;&lt;keyword&gt;Animals&lt;/keyword&gt;&lt;keyword&gt;*Electricity&lt;/keyword&gt;&lt;keyword&gt;Electrodes&lt;/keyword&gt;&lt;keyword&gt;*External Fixators&lt;/keyword&gt;&lt;keyword&gt;Goats&lt;/keyword&gt;&lt;keyword&gt;*Models, Animal&lt;/keyword&gt;&lt;keyword&gt;*Models, Biological&lt;/keyword&gt;&lt;keyword&gt;*Stainless Steel&lt;/keyword&gt;&lt;keyword&gt;Staphylococcus epidermidis/isolation &amp;amp; purification&lt;/keyword&gt;&lt;keyword&gt;Surgical Wound Infection/microbiology/*prevention &amp;amp; control&lt;/keyword&gt;&lt;/keywords&gt;&lt;dates&gt;&lt;year&gt;2007&lt;/year&gt;&lt;pub-dates&gt;&lt;date&gt;Apr&lt;/date&gt;&lt;/pub-dates&gt;&lt;/dates&gt;&lt;isbn&gt;0142-9612 (Print)&amp;#xD;0142-9612 (Linking)&lt;/isbn&gt;&lt;accession-num&gt;17258314&lt;/accession-num&gt;&lt;urls&gt;&lt;related-urls&gt;&lt;url&gt;http://www.ncbi.nlm.nih.gov/pubmed/17258314&lt;/url&gt;&lt;/related-urls&gt;&lt;/urls&gt;&lt;electronic-resource-num&gt;10.1016/j.biomaterials.2007.01.001&lt;/electronic-resource-num&gt;&lt;/record&gt;&lt;/Cite&gt;&lt;/EndNote&gt;</w:instrText>
            </w:r>
            <w:r w:rsidRPr="00E767E8">
              <w:rPr>
                <w:rFonts w:cs="Times New Roman"/>
                <w:sz w:val="18"/>
                <w:szCs w:val="18"/>
              </w:rPr>
              <w:fldChar w:fldCharType="separate"/>
            </w:r>
            <w:r w:rsidRPr="00B519DA">
              <w:rPr>
                <w:rFonts w:cs="Times New Roman"/>
                <w:noProof/>
                <w:color w:val="auto"/>
                <w:sz w:val="18"/>
                <w:szCs w:val="18"/>
                <w:lang w:val="de-CH"/>
              </w:rPr>
              <w:t>(van der Borden et al., 2007)</w:t>
            </w:r>
            <w:r w:rsidRPr="00E767E8">
              <w:rPr>
                <w:rFonts w:cs="Times New Roman"/>
                <w:sz w:val="18"/>
                <w:szCs w:val="18"/>
              </w:rPr>
              <w:fldChar w:fldCharType="end"/>
            </w:r>
          </w:p>
        </w:tc>
      </w:tr>
      <w:tr w:rsidRPr="00E767E8" w:rsidR="00E767E8" w:rsidTr="00E767E8">
        <w:tc>
          <w:tcPr>
            <w:cnfStyle w:val="001000000000" w:firstRow="0" w:lastRow="0" w:firstColumn="1" w:lastColumn="0" w:oddVBand="0" w:evenVBand="0" w:oddHBand="0" w:evenHBand="0" w:firstRowFirstColumn="0" w:firstRowLastColumn="0" w:lastRowFirstColumn="0" w:lastRowLastColumn="0"/>
            <w:tcW w:w="0" w:type="auto"/>
          </w:tcPr>
          <w:p w:rsidRPr="00E767E8" w:rsidR="00E767E8" w:rsidP="00E14524" w:rsidRDefault="00E767E8">
            <w:pPr>
              <w:jc w:val="center"/>
              <w:rPr>
                <w:rFonts w:cs="Times New Roman"/>
                <w:b w:val="0"/>
                <w:color w:val="auto"/>
                <w:sz w:val="18"/>
                <w:szCs w:val="18"/>
              </w:rPr>
            </w:pPr>
            <w:r w:rsidRPr="00E767E8">
              <w:rPr>
                <w:rFonts w:cs="Times New Roman"/>
                <w:b w:val="0"/>
                <w:color w:val="auto"/>
                <w:sz w:val="18"/>
                <w:szCs w:val="18"/>
              </w:rPr>
              <w:t>Ile de France Sheep</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ND, 4-9 years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rPr>
            </w:pPr>
            <w:r w:rsidRPr="00E767E8">
              <w:rPr>
                <w:rFonts w:cs="Times New Roman"/>
                <w:color w:val="auto"/>
                <w:sz w:val="18"/>
                <w:szCs w:val="18"/>
              </w:rPr>
              <w:t>Clinical isolate</w:t>
            </w:r>
            <w:r w:rsidRPr="00E767E8">
              <w:rPr>
                <w:rFonts w:cs="Times New Roman"/>
                <w:i/>
                <w:color w:val="auto"/>
                <w:sz w:val="18"/>
                <w:szCs w:val="18"/>
              </w:rPr>
              <w:t xml:space="preserve"> S. epidermidis</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1-3x10</w:t>
            </w:r>
            <w:r w:rsidRPr="00E767E8">
              <w:rPr>
                <w:rFonts w:cs="Times New Roman"/>
                <w:color w:val="auto"/>
                <w:sz w:val="18"/>
                <w:szCs w:val="18"/>
                <w:vertAlign w:val="superscript"/>
              </w:rPr>
              <w:t>8</w:t>
            </w:r>
            <w:r w:rsidRPr="00E767E8">
              <w:rPr>
                <w:rFonts w:cs="Times New Roman"/>
                <w:color w:val="auto"/>
                <w:sz w:val="18"/>
                <w:szCs w:val="18"/>
              </w:rPr>
              <w:t xml:space="preserve"> CFU</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Bacteria injected (in 1 ml of PBS) into femur medullary canal.</w:t>
            </w:r>
          </w:p>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Afterwards, a stainless steel implant was inserted (uncoated, hydroxyapatite-coated or PMMA cemented).</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To study the effect of hydroxyapatite and PMMA implant coatings on infection progression.</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Higher infection rate in animals with an hydroxyapatite-coated implant.</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color w:val="auto"/>
                <w:sz w:val="18"/>
                <w:szCs w:val="18"/>
              </w:rPr>
              <w:t>No fracture.</w:t>
            </w:r>
          </w:p>
        </w:tc>
        <w:tc>
          <w:tcPr>
            <w:tcW w:w="0" w:type="auto"/>
          </w:tcPr>
          <w:p w:rsidRPr="00E767E8" w:rsidR="00E767E8" w:rsidP="00E14524" w:rsidRDefault="00E767E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E767E8">
              <w:rPr>
                <w:rFonts w:cs="Times New Roman"/>
                <w:sz w:val="18"/>
                <w:szCs w:val="18"/>
              </w:rPr>
              <w:fldChar w:fldCharType="begin"/>
            </w:r>
            <w:r w:rsidRPr="00E767E8">
              <w:rPr>
                <w:rFonts w:cs="Times New Roman"/>
                <w:color w:val="auto"/>
                <w:sz w:val="18"/>
                <w:szCs w:val="18"/>
              </w:rPr>
              <w:instrText xml:space="preserve"> ADDIN EN.CITE &lt;EndNote&gt;&lt;Cite&gt;&lt;Author&gt;Laure&lt;/Author&gt;&lt;Year&gt;2008&lt;/Year&gt;&lt;RecNum&gt;10&lt;/RecNum&gt;&lt;DisplayText&gt;(Laure et al., 2008)&lt;/DisplayText&gt;&lt;record&gt;&lt;rec-number&gt;10&lt;/rec-number&gt;&lt;foreign-keys&gt;&lt;key app="EN" db-id="swz09f9rn5safyetpfpxaxprezttdvpd9tft" timestamp="1459269761"&gt;10&lt;/key&gt;&lt;/foreign-keys&gt;&lt;ref-type name="Journal Article"&gt;17&lt;/ref-type&gt;&lt;contributors&gt;&lt;authors&gt;&lt;author&gt;Laure, B.&lt;/author&gt;&lt;author&gt;Besnier, J. M.&lt;/author&gt;&lt;author&gt;Bergemer-Fouquet, A. M.&lt;/author&gt;&lt;author&gt;Marquet-Van Der Mee, N.&lt;/author&gt;&lt;author&gt;Damie, F.&lt;/author&gt;&lt;author&gt;Quentin, R.&lt;/author&gt;&lt;author&gt;Favard, L.&lt;/author&gt;&lt;author&gt;Rosset, P.&lt;/author&gt;&lt;/authors&gt;&lt;/contributors&gt;&lt;auth-address&gt;Universite Francois Rabelais, Faculte de Medecine de Tours, 2bis Boulevard Tonnelle, 37000 Tours, France. laure@med.univ-tours.fr&lt;/auth-address&gt;&lt;titles&gt;&lt;title&gt;Effect of hydroxyapatite coating and polymethylmethacrylate on stainless steel implant-site infection with Staphylococcus epidermidis in a sheep model&lt;/title&gt;&lt;secondary-title&gt;J Biomed Mater Res A&lt;/secondary-title&gt;&lt;/titles&gt;&lt;periodical&gt;&lt;full-title&gt;J Biomed Mater Res A&lt;/full-title&gt;&lt;/periodical&gt;&lt;pages&gt;92-8&lt;/pages&gt;&lt;volume&gt;84&lt;/volume&gt;&lt;number&gt;1&lt;/number&gt;&lt;keywords&gt;&lt;keyword&gt;Animals&lt;/keyword&gt;&lt;keyword&gt;Bone and Bones/microbiology&lt;/keyword&gt;&lt;keyword&gt;Disease Models, Animal&lt;/keyword&gt;&lt;keyword&gt;Durapatite/*chemistry&lt;/keyword&gt;&lt;keyword&gt;Polymethyl Methacrylate/*chemistry&lt;/keyword&gt;&lt;keyword&gt;Prostheses and Implants/*adverse effects&lt;/keyword&gt;&lt;keyword&gt;Sheep&lt;/keyword&gt;&lt;keyword&gt;Stainless Steel/*chemistry&lt;/keyword&gt;&lt;keyword&gt;Staphylococcal Infections/*pathology&lt;/keyword&gt;&lt;keyword&gt;Staphylococcus epidermidis/*physiology&lt;/keyword&gt;&lt;keyword&gt;Synovial Membrane/microbiology&lt;/keyword&gt;&lt;/keywords&gt;&lt;dates&gt;&lt;year&gt;2008&lt;/year&gt;&lt;pub-dates&gt;&lt;date&gt;Jan&lt;/date&gt;&lt;/pub-dates&gt;&lt;/dates&gt;&lt;isbn&gt;1549-3296 (Print)&amp;#xD;1549-3296 (Linking)&lt;/isbn&gt;&lt;accession-num&gt;17600319&lt;/accession-num&gt;&lt;urls&gt;&lt;related-urls&gt;&lt;url&gt;http://www.ncbi.nlm.nih.gov/pubmed/17600319&lt;/url&gt;&lt;/related-urls&gt;&lt;/urls&gt;&lt;electronic-resource-num&gt;10.1002/jbm.a.31376&lt;/electronic-resource-num&gt;&lt;/record&gt;&lt;/Cite&gt;&lt;/EndNote&gt;</w:instrText>
            </w:r>
            <w:r w:rsidRPr="00E767E8">
              <w:rPr>
                <w:rFonts w:cs="Times New Roman"/>
                <w:sz w:val="18"/>
                <w:szCs w:val="18"/>
              </w:rPr>
              <w:fldChar w:fldCharType="separate"/>
            </w:r>
            <w:r w:rsidRPr="00E767E8">
              <w:rPr>
                <w:rFonts w:cs="Times New Roman"/>
                <w:noProof/>
                <w:color w:val="auto"/>
                <w:sz w:val="18"/>
                <w:szCs w:val="18"/>
              </w:rPr>
              <w:t>(Laure et al., 2008)</w:t>
            </w:r>
            <w:r w:rsidRPr="00E767E8">
              <w:rPr>
                <w:rFonts w:cs="Times New Roman"/>
                <w:sz w:val="18"/>
                <w:szCs w:val="18"/>
              </w:rPr>
              <w:fldChar w:fldCharType="end"/>
            </w:r>
          </w:p>
        </w:tc>
      </w:tr>
      <w:tr w:rsidRPr="00E767E8" w:rsidR="00E767E8" w:rsidTr="00E76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rsidRPr="00E767E8" w:rsidR="00E767E8" w:rsidP="00E14524" w:rsidRDefault="00E767E8">
            <w:pPr>
              <w:jc w:val="center"/>
              <w:rPr>
                <w:rFonts w:cs="Times New Roman"/>
                <w:color w:val="auto"/>
                <w:sz w:val="18"/>
                <w:szCs w:val="18"/>
              </w:rPr>
            </w:pPr>
            <w:r w:rsidRPr="00E767E8">
              <w:rPr>
                <w:rFonts w:cs="Times New Roman"/>
                <w:color w:val="auto"/>
                <w:sz w:val="18"/>
                <w:szCs w:val="18"/>
              </w:rPr>
              <w:t>Abbreviations:</w:t>
            </w:r>
            <w:r w:rsidRPr="00E767E8">
              <w:rPr>
                <w:rFonts w:cs="Times New Roman"/>
                <w:b w:val="0"/>
                <w:color w:val="auto"/>
                <w:sz w:val="18"/>
                <w:szCs w:val="18"/>
              </w:rPr>
              <w:t xml:space="preserve"> PEEK= poly(ether ether ketone); PTFE = polytetrafluoroethylene; </w:t>
            </w:r>
            <w:r w:rsidRPr="00E767E8">
              <w:rPr>
                <w:rFonts w:cs="Times New Roman"/>
                <w:b w:val="0"/>
                <w:color w:val="auto"/>
                <w:sz w:val="18"/>
                <w:szCs w:val="18"/>
                <w:vertAlign w:val="superscript"/>
              </w:rPr>
              <w:t>68</w:t>
            </w:r>
            <w:r w:rsidRPr="00E767E8">
              <w:rPr>
                <w:rFonts w:cs="Times New Roman"/>
                <w:b w:val="0"/>
                <w:color w:val="auto"/>
                <w:sz w:val="18"/>
                <w:szCs w:val="18"/>
              </w:rPr>
              <w:t xml:space="preserve">Ga-DOTA = </w:t>
            </w:r>
            <w:r w:rsidRPr="00E767E8">
              <w:rPr>
                <w:rFonts w:cs="Times New Roman"/>
                <w:b w:val="0"/>
                <w:color w:val="auto"/>
                <w:sz w:val="18"/>
                <w:szCs w:val="18"/>
                <w:vertAlign w:val="superscript"/>
              </w:rPr>
              <w:t>68</w:t>
            </w:r>
            <w:r w:rsidRPr="00E767E8">
              <w:rPr>
                <w:rFonts w:cs="Times New Roman"/>
                <w:b w:val="0"/>
                <w:color w:val="auto"/>
                <w:sz w:val="18"/>
                <w:szCs w:val="18"/>
              </w:rPr>
              <w:t>Ga-labeled 1,4,7,10-tetraazacyclododecane-1,4,7,10-tetraacetic acid; Siglec-9 = Sialic acid-binding immunoglobulin-like lectin 9; 18F-FDG = 2-deoxy-2-[fluorine-18]fluoro-D-glucose; PMMA = polymethylmetacrylate; NA= Not aplicable; ND = Not described; UHMWPE = ultra-high molecular weight polyethylene</w:t>
            </w:r>
          </w:p>
        </w:tc>
      </w:tr>
    </w:tbl>
    <w:p w:rsidR="00E767E8" w:rsidP="006B2D5B" w:rsidRDefault="00E767E8">
      <w:pPr>
        <w:rPr>
          <w:rFonts w:cs="Times New Roman"/>
          <w:szCs w:val="24"/>
          <w:u w:val="single"/>
        </w:rPr>
      </w:pPr>
    </w:p>
    <w:p w:rsidRPr="00061FE2" w:rsidR="00061FE2" w:rsidP="00061FE2" w:rsidRDefault="00061FE2">
      <w:pPr>
        <w:pStyle w:val="Caption"/>
        <w:jc w:val="both"/>
        <w:rPr>
          <w:b w:val="0"/>
        </w:rPr>
      </w:pPr>
      <w:r w:rsidRPr="00061FE2">
        <w:rPr>
          <w:b w:val="0"/>
        </w:rPr>
        <w:t xml:space="preserve">Figure </w:t>
      </w:r>
      <w:r w:rsidRPr="00061FE2">
        <w:rPr>
          <w:b w:val="0"/>
        </w:rPr>
        <w:fldChar w:fldCharType="begin"/>
      </w:r>
      <w:r w:rsidRPr="00061FE2">
        <w:rPr>
          <w:b w:val="0"/>
        </w:rPr>
        <w:instrText xml:space="preserve"> SEQ Figure \* ARABIC </w:instrText>
      </w:r>
      <w:r w:rsidRPr="00061FE2">
        <w:rPr>
          <w:b w:val="0"/>
        </w:rPr>
        <w:fldChar w:fldCharType="separate"/>
      </w:r>
      <w:r w:rsidRPr="00061FE2">
        <w:rPr>
          <w:b w:val="0"/>
          <w:noProof/>
        </w:rPr>
        <w:t>1</w:t>
      </w:r>
      <w:r w:rsidRPr="00061FE2">
        <w:rPr>
          <w:b w:val="0"/>
        </w:rPr>
        <w:fldChar w:fldCharType="end"/>
      </w:r>
      <w:r w:rsidR="00582427">
        <w:rPr>
          <w:b w:val="0"/>
        </w:rPr>
        <w:t>.</w:t>
      </w:r>
      <w:r w:rsidRPr="00061FE2">
        <w:rPr>
          <w:b w:val="0"/>
        </w:rPr>
        <w:t xml:space="preserve"> Radiographic documentation of a surgically fixed fracture of the lower leg that failed to heal due to </w:t>
      </w:r>
      <w:r w:rsidRPr="00061FE2">
        <w:rPr>
          <w:b w:val="0"/>
          <w:i/>
        </w:rPr>
        <w:t xml:space="preserve">S. epidermidis </w:t>
      </w:r>
      <w:r w:rsidRPr="00061FE2">
        <w:rPr>
          <w:b w:val="0"/>
        </w:rPr>
        <w:t xml:space="preserve">infection. </w:t>
      </w:r>
      <w:r w:rsidR="00582427">
        <w:rPr>
          <w:b w:val="0"/>
        </w:rPr>
        <w:t xml:space="preserve">A) </w:t>
      </w:r>
      <w:r w:rsidRPr="00061FE2">
        <w:rPr>
          <w:b w:val="0"/>
        </w:rPr>
        <w:t xml:space="preserve">Plain x-rays (anterior-posterior and lateral view) show the non-union of the fracture (*) due to </w:t>
      </w:r>
      <w:r w:rsidRPr="00061FE2">
        <w:rPr>
          <w:b w:val="0"/>
          <w:i/>
        </w:rPr>
        <w:t xml:space="preserve">S. epidermidis </w:t>
      </w:r>
      <w:r w:rsidRPr="00061FE2">
        <w:rPr>
          <w:b w:val="0"/>
        </w:rPr>
        <w:t>infection with secondary displacement and screw failure</w:t>
      </w:r>
      <w:r w:rsidR="00582427">
        <w:rPr>
          <w:b w:val="0"/>
        </w:rPr>
        <w:t xml:space="preserve"> (**) 10 months after surgery. B</w:t>
      </w:r>
      <w:r w:rsidRPr="00061FE2">
        <w:rPr>
          <w:b w:val="0"/>
        </w:rPr>
        <w:t>) The infection and non-union required plate removal and resection of necrotic bone leaving a 4cm defect in the bone (*). The defect was treated with segmental bone transp</w:t>
      </w:r>
      <w:r w:rsidR="00582427">
        <w:rPr>
          <w:b w:val="0"/>
        </w:rPr>
        <w:t>ort using an external fixator. C</w:t>
      </w:r>
      <w:r w:rsidRPr="00061FE2">
        <w:rPr>
          <w:b w:val="0"/>
        </w:rPr>
        <w:t xml:space="preserve">) Complete consolidation of transport segment (*) and docking site (**) required multiple surgeries and an overall treatment period of three years. </w:t>
      </w:r>
    </w:p>
    <w:p w:rsidRPr="00061FE2" w:rsidR="00061FE2" w:rsidP="00061FE2" w:rsidRDefault="00061FE2">
      <w:pPr>
        <w:pStyle w:val="Caption"/>
        <w:rPr>
          <w:b w:val="0"/>
        </w:rPr>
      </w:pPr>
      <w:r w:rsidRPr="00061FE2">
        <w:rPr>
          <w:b w:val="0"/>
        </w:rPr>
        <w:t xml:space="preserve">Figure </w:t>
      </w:r>
      <w:r w:rsidRPr="00061FE2">
        <w:rPr>
          <w:b w:val="0"/>
        </w:rPr>
        <w:fldChar w:fldCharType="begin"/>
      </w:r>
      <w:r w:rsidRPr="00061FE2">
        <w:rPr>
          <w:b w:val="0"/>
        </w:rPr>
        <w:instrText xml:space="preserve"> SEQ Figure \* ARABIC </w:instrText>
      </w:r>
      <w:r w:rsidRPr="00061FE2">
        <w:rPr>
          <w:b w:val="0"/>
        </w:rPr>
        <w:fldChar w:fldCharType="separate"/>
      </w:r>
      <w:r w:rsidRPr="00061FE2">
        <w:rPr>
          <w:b w:val="0"/>
          <w:noProof/>
        </w:rPr>
        <w:t>2</w:t>
      </w:r>
      <w:r w:rsidRPr="00061FE2">
        <w:rPr>
          <w:b w:val="0"/>
        </w:rPr>
        <w:fldChar w:fldCharType="end"/>
      </w:r>
      <w:r w:rsidR="00582427">
        <w:rPr>
          <w:b w:val="0"/>
        </w:rPr>
        <w:t>.</w:t>
      </w:r>
      <w:r w:rsidRPr="00061FE2">
        <w:rPr>
          <w:b w:val="0"/>
        </w:rPr>
        <w:t xml:space="preserve"> Biofilm formation scheme with scanning electron micrographs of </w:t>
      </w:r>
      <w:r w:rsidRPr="00061FE2">
        <w:rPr>
          <w:b w:val="0"/>
          <w:i/>
        </w:rPr>
        <w:t>S. epidermidis</w:t>
      </w:r>
      <w:r w:rsidRPr="00061FE2">
        <w:rPr>
          <w:b w:val="0"/>
        </w:rPr>
        <w:t xml:space="preserve"> single cells (lower left) or in biofilm community surrounded by EPS (lower right) on a titanium surface. Image adapted with permission from </w:t>
      </w:r>
      <w:r w:rsidR="002B06D6">
        <w:rPr>
          <w:b w:val="0"/>
        </w:rPr>
        <w:t>Rochford</w:t>
      </w:r>
      <w:r w:rsidRPr="00061FE2">
        <w:rPr>
          <w:b w:val="0"/>
        </w:rPr>
        <w:t xml:space="preserve"> </w:t>
      </w:r>
      <w:r w:rsidRPr="00061FE2">
        <w:rPr>
          <w:b w:val="0"/>
          <w:i/>
        </w:rPr>
        <w:t>et al</w:t>
      </w:r>
      <w:r w:rsidR="000A4F56">
        <w:rPr>
          <w:b w:val="0"/>
          <w:i/>
        </w:rPr>
        <w:t>.</w:t>
      </w:r>
      <w:r w:rsidR="002B06D6">
        <w:rPr>
          <w:b w:val="0"/>
        </w:rPr>
        <w:t xml:space="preserve"> 2011 </w:t>
      </w:r>
      <w:r w:rsidR="002B06D6">
        <w:rPr>
          <w:b w:val="0"/>
        </w:rPr>
        <w:fldChar w:fldCharType="begin"/>
      </w:r>
      <w:r w:rsidR="002B06D6">
        <w:rPr>
          <w:b w:val="0"/>
        </w:rPr>
        <w:instrText xml:space="preserve"> ADDIN EN.CITE &lt;EndNote&gt;&lt;Cite&gt;&lt;Author&gt;Moriarty&lt;/Author&gt;&lt;Year&gt;2011&lt;/Year&gt;&lt;RecNum&gt;544&lt;/RecNum&gt;&lt;DisplayText&gt;(Moriarty et al., 2011)&lt;/DisplayText&gt;&lt;record&gt;&lt;rec-number&gt;544&lt;/rec-number&gt;&lt;foreign-keys&gt;&lt;key app="EN" db-id="swz09f9rn5safyetpfpxaxprezttdvpd9tft" timestamp="1493823913"&gt;544&lt;/key&gt;&lt;/foreign-keys&gt;&lt;ref-type name="Book Section"&gt;5&lt;/ref-type&gt;&lt;contributors&gt;&lt;authors&gt;&lt;author&gt;Moriarty, T. F.&lt;/author&gt;&lt;author&gt;Poulsson, A. H. C.&lt;/author&gt;&lt;author&gt;Rochford, E. T. J.&lt;/author&gt;&lt;author&gt;Richards, R. G.&lt;/author&gt;&lt;/authors&gt;&lt;/contributors&gt;&lt;titles&gt;&lt;title&gt;4.407 - Bacterial Adhesion and Biomaterial Surfaces A2 - Ducheyne, Paul&lt;/title&gt;&lt;secondary-title&gt;Comprehensive Biomaterials&lt;/secondary-title&gt;&lt;/titles&gt;&lt;pages&gt;75-100&lt;/pages&gt;&lt;keywords&gt;&lt;keyword&gt;Bacteria&lt;/keyword&gt;&lt;keyword&gt;Bacteria repellent&lt;/keyword&gt;&lt;keyword&gt;Bacterial adhesion&lt;/keyword&gt;&lt;keyword&gt;Contamination&lt;/keyword&gt;&lt;keyword&gt;Infection&lt;/keyword&gt;&lt;keyword&gt;Interface&lt;/keyword&gt;&lt;keyword&gt;Nonfouling&lt;/keyword&gt;&lt;keyword&gt;Physicochemical theory&lt;/keyword&gt;&lt;keyword&gt;Prokaryotic&lt;/keyword&gt;&lt;keyword&gt;Staphylococcus aureus&lt;/keyword&gt;&lt;keyword&gt;Staphylococcus epidermidis&lt;/keyword&gt;&lt;keyword&gt;Surface modification&lt;/keyword&gt;&lt;/keywords&gt;&lt;dates&gt;&lt;year&gt;2011&lt;/year&gt;&lt;/dates&gt;&lt;pub-location&gt;Oxford&lt;/pub-location&gt;&lt;publisher&gt;Elsevier&lt;/publisher&gt;&lt;isbn&gt;978-0-08-055294-1&lt;/isbn&gt;&lt;urls&gt;&lt;related-urls&gt;&lt;url&gt;http://www.sciencedirect.com/science/article/pii/B9780080552941000076&lt;/url&gt;&lt;/related-urls&gt;&lt;/urls&gt;&lt;electronic-resource-num&gt;https://doi.org/10.1016/B978-0-08-055294-1.00007-6&lt;/electronic-resource-num&gt;&lt;/record&gt;&lt;/Cite&gt;&lt;/EndNote&gt;</w:instrText>
      </w:r>
      <w:r w:rsidR="002B06D6">
        <w:rPr>
          <w:b w:val="0"/>
        </w:rPr>
        <w:fldChar w:fldCharType="separate"/>
      </w:r>
      <w:r w:rsidR="002B06D6">
        <w:rPr>
          <w:b w:val="0"/>
          <w:noProof/>
        </w:rPr>
        <w:t>(Moriarty et al., 2011)</w:t>
      </w:r>
      <w:r w:rsidR="002B06D6">
        <w:rPr>
          <w:b w:val="0"/>
        </w:rPr>
        <w:fldChar w:fldCharType="end"/>
      </w:r>
      <w:r w:rsidR="002B06D6">
        <w:rPr>
          <w:b w:val="0"/>
        </w:rPr>
        <w:t>.</w:t>
      </w:r>
    </w:p>
    <w:p w:rsidRPr="00061FE2" w:rsidR="00061FE2" w:rsidP="00061FE2" w:rsidRDefault="00061FE2">
      <w:pPr>
        <w:spacing w:before="100" w:beforeAutospacing="1" w:after="100" w:afterAutospacing="1"/>
        <w:jc w:val="both"/>
        <w:rPr>
          <w:bCs/>
          <w:color w:val="4F81BD"/>
          <w:szCs w:val="24"/>
          <w:lang w:val="en-GB"/>
        </w:rPr>
      </w:pPr>
      <w:r w:rsidRPr="00061FE2">
        <w:rPr>
          <w:szCs w:val="24"/>
        </w:rPr>
        <w:t xml:space="preserve">Figure </w:t>
      </w:r>
      <w:r w:rsidRPr="00061FE2">
        <w:rPr>
          <w:szCs w:val="24"/>
        </w:rPr>
        <w:fldChar w:fldCharType="begin"/>
      </w:r>
      <w:r w:rsidRPr="00061FE2">
        <w:rPr>
          <w:szCs w:val="24"/>
        </w:rPr>
        <w:instrText xml:space="preserve"> SEQ Figure \* ARABIC </w:instrText>
      </w:r>
      <w:r w:rsidRPr="00061FE2">
        <w:rPr>
          <w:szCs w:val="24"/>
        </w:rPr>
        <w:fldChar w:fldCharType="separate"/>
      </w:r>
      <w:r w:rsidRPr="00061FE2">
        <w:rPr>
          <w:noProof/>
          <w:szCs w:val="24"/>
        </w:rPr>
        <w:t>3</w:t>
      </w:r>
      <w:r w:rsidRPr="00061FE2">
        <w:rPr>
          <w:szCs w:val="24"/>
        </w:rPr>
        <w:fldChar w:fldCharType="end"/>
      </w:r>
      <w:r w:rsidR="00582427">
        <w:rPr>
          <w:szCs w:val="24"/>
        </w:rPr>
        <w:t>. Scheme</w:t>
      </w:r>
      <w:r w:rsidRPr="00061FE2">
        <w:rPr>
          <w:szCs w:val="24"/>
        </w:rPr>
        <w:t xml:space="preserve"> of the main </w:t>
      </w:r>
      <w:r w:rsidRPr="00061FE2">
        <w:rPr>
          <w:i/>
          <w:iCs/>
          <w:szCs w:val="24"/>
        </w:rPr>
        <w:t>S. epidermidis</w:t>
      </w:r>
      <w:r w:rsidRPr="00061FE2">
        <w:rPr>
          <w:szCs w:val="24"/>
        </w:rPr>
        <w:t xml:space="preserve"> pathogenic mechanisms</w:t>
      </w:r>
      <w:r w:rsidR="00582427">
        <w:rPr>
          <w:szCs w:val="24"/>
        </w:rPr>
        <w:t>,</w:t>
      </w:r>
      <w:r w:rsidRPr="00061FE2">
        <w:rPr>
          <w:szCs w:val="24"/>
        </w:rPr>
        <w:t xml:space="preserve"> which include adhesion</w:t>
      </w:r>
      <w:r w:rsidR="00BE0FF9">
        <w:rPr>
          <w:szCs w:val="24"/>
        </w:rPr>
        <w:t xml:space="preserve"> molecules and biofilm formatio</w:t>
      </w:r>
      <w:r w:rsidR="00FC419E">
        <w:rPr>
          <w:szCs w:val="24"/>
        </w:rPr>
        <w:t>n</w:t>
      </w:r>
      <w:r w:rsidRPr="00061FE2">
        <w:rPr>
          <w:szCs w:val="24"/>
        </w:rPr>
        <w:t>. The most well described adhesins involved in adhesion to native surfaces or protein-coated surfaces are shown in the upper part (molecules also involved in biofilm formation shown in purple). The m</w:t>
      </w:r>
      <w:r w:rsidR="00BE0FF9">
        <w:rPr>
          <w:szCs w:val="24"/>
        </w:rPr>
        <w:t>ain</w:t>
      </w:r>
      <w:r w:rsidRPr="00061FE2">
        <w:rPr>
          <w:szCs w:val="24"/>
        </w:rPr>
        <w:t xml:space="preserve"> described biofilm components are shown at the bottom of the figure (PIA, cleaved Aap, eDNA, WTA and Empb). The figure also presents some of the most important regulators of biofilm and adhesion molecules (black arrows</w:t>
      </w:r>
      <w:r w:rsidR="00BE0FF9">
        <w:rPr>
          <w:szCs w:val="24"/>
        </w:rPr>
        <w:t>: activation/positive signaling</w:t>
      </w:r>
      <w:r w:rsidRPr="00061FE2">
        <w:rPr>
          <w:szCs w:val="24"/>
        </w:rPr>
        <w:t>, red line</w:t>
      </w:r>
      <w:r w:rsidR="00BE0FF9">
        <w:rPr>
          <w:szCs w:val="24"/>
        </w:rPr>
        <w:t>s</w:t>
      </w:r>
      <w:r w:rsidRPr="00061FE2">
        <w:rPr>
          <w:szCs w:val="24"/>
        </w:rPr>
        <w:t>: inhibition/negative signaling). See text for further details.</w:t>
      </w:r>
    </w:p>
    <w:p w:rsidRPr="00061FE2" w:rsidR="00061FE2" w:rsidP="00061FE2" w:rsidRDefault="00061FE2">
      <w:pPr>
        <w:pStyle w:val="Caption"/>
        <w:rPr>
          <w:b w:val="0"/>
        </w:rPr>
      </w:pPr>
      <w:r w:rsidRPr="00061FE2">
        <w:rPr>
          <w:b w:val="0"/>
        </w:rPr>
        <w:t xml:space="preserve">Figure </w:t>
      </w:r>
      <w:r w:rsidRPr="00061FE2">
        <w:rPr>
          <w:b w:val="0"/>
        </w:rPr>
        <w:fldChar w:fldCharType="begin"/>
      </w:r>
      <w:r w:rsidRPr="00061FE2">
        <w:rPr>
          <w:b w:val="0"/>
        </w:rPr>
        <w:instrText xml:space="preserve"> SEQ Figure \* ARABIC </w:instrText>
      </w:r>
      <w:r w:rsidRPr="00061FE2">
        <w:rPr>
          <w:b w:val="0"/>
        </w:rPr>
        <w:fldChar w:fldCharType="separate"/>
      </w:r>
      <w:r w:rsidRPr="00061FE2">
        <w:rPr>
          <w:b w:val="0"/>
          <w:noProof/>
        </w:rPr>
        <w:t>4</w:t>
      </w:r>
      <w:r w:rsidRPr="00061FE2">
        <w:rPr>
          <w:b w:val="0"/>
        </w:rPr>
        <w:fldChar w:fldCharType="end"/>
      </w:r>
      <w:r w:rsidR="00582427">
        <w:rPr>
          <w:b w:val="0"/>
        </w:rPr>
        <w:t>.</w:t>
      </w:r>
      <w:r w:rsidR="00A22AC0">
        <w:rPr>
          <w:b w:val="0"/>
        </w:rPr>
        <w:t xml:space="preserve"> Summary of</w:t>
      </w:r>
      <w:r w:rsidRPr="00061FE2">
        <w:rPr>
          <w:b w:val="0"/>
        </w:rPr>
        <w:t xml:space="preserve"> immune responses towards </w:t>
      </w:r>
      <w:r w:rsidRPr="00061FE2">
        <w:rPr>
          <w:b w:val="0"/>
          <w:i/>
        </w:rPr>
        <w:t>S. epidermidis</w:t>
      </w:r>
      <w:r w:rsidR="004A3A61">
        <w:rPr>
          <w:b w:val="0"/>
        </w:rPr>
        <w:t xml:space="preserve">, including recognition and </w:t>
      </w:r>
      <w:r w:rsidRPr="00061FE2">
        <w:rPr>
          <w:b w:val="0"/>
        </w:rPr>
        <w:t>downstream effector mechanisms.</w:t>
      </w:r>
    </w:p>
    <w:p w:rsidR="00061FE2" w:rsidP="00061FE2" w:rsidRDefault="00061FE2">
      <w:pPr>
        <w:pStyle w:val="Caption"/>
        <w:jc w:val="both"/>
        <w:rPr>
          <w:b w:val="0"/>
        </w:rPr>
      </w:pPr>
      <w:r w:rsidRPr="00061FE2">
        <w:rPr>
          <w:b w:val="0"/>
        </w:rPr>
        <w:t xml:space="preserve">Figure </w:t>
      </w:r>
      <w:r w:rsidRPr="00061FE2">
        <w:rPr>
          <w:b w:val="0"/>
        </w:rPr>
        <w:fldChar w:fldCharType="begin"/>
      </w:r>
      <w:r w:rsidRPr="00061FE2">
        <w:rPr>
          <w:b w:val="0"/>
        </w:rPr>
        <w:instrText xml:space="preserve"> SEQ Figure \* ARABIC </w:instrText>
      </w:r>
      <w:r w:rsidRPr="00061FE2">
        <w:rPr>
          <w:b w:val="0"/>
        </w:rPr>
        <w:fldChar w:fldCharType="separate"/>
      </w:r>
      <w:r w:rsidRPr="00061FE2">
        <w:rPr>
          <w:b w:val="0"/>
          <w:noProof/>
        </w:rPr>
        <w:t>5</w:t>
      </w:r>
      <w:r w:rsidRPr="00061FE2">
        <w:rPr>
          <w:b w:val="0"/>
        </w:rPr>
        <w:fldChar w:fldCharType="end"/>
      </w:r>
      <w:r w:rsidR="00582427">
        <w:rPr>
          <w:b w:val="0"/>
        </w:rPr>
        <w:t>.</w:t>
      </w:r>
      <w:r w:rsidRPr="00061FE2">
        <w:rPr>
          <w:b w:val="0"/>
        </w:rPr>
        <w:t xml:space="preserve"> </w:t>
      </w:r>
      <w:r w:rsidRPr="00061FE2">
        <w:rPr>
          <w:b w:val="0"/>
          <w:i/>
        </w:rPr>
        <w:t>S. epidermidis</w:t>
      </w:r>
      <w:r w:rsidRPr="00061FE2">
        <w:rPr>
          <w:b w:val="0"/>
        </w:rPr>
        <w:t xml:space="preserve"> direct and indirect effects on bone cells (osteoblasts and osteoclasts), leading to bone destruction.</w:t>
      </w:r>
    </w:p>
    <w:p w:rsidRPr="000C2832" w:rsidR="000C2832" w:rsidP="000C2832" w:rsidRDefault="000C2832">
      <w:pPr>
        <w:pStyle w:val="NoSpacing"/>
        <w:ind w:left="720" w:hanging="720"/>
      </w:pPr>
      <w:r>
        <w:t xml:space="preserve">Table 1. </w:t>
      </w:r>
      <w:r w:rsidRPr="00E6257E" w:rsidR="00733044">
        <w:rPr>
          <w:sz w:val="22"/>
        </w:rPr>
        <w:t>Bone-related infection</w:t>
      </w:r>
      <w:r w:rsidR="00733044">
        <w:rPr>
          <w:sz w:val="22"/>
        </w:rPr>
        <w:t xml:space="preserve"> models </w:t>
      </w:r>
      <w:r w:rsidRPr="00733044" w:rsidR="00733044">
        <w:rPr>
          <w:sz w:val="22"/>
        </w:rPr>
        <w:t>with</w:t>
      </w:r>
      <w:r w:rsidR="00733044">
        <w:rPr>
          <w:sz w:val="22"/>
        </w:rPr>
        <w:t xml:space="preserve"> </w:t>
      </w:r>
      <w:r w:rsidRPr="00670F10" w:rsidR="00733044">
        <w:rPr>
          <w:i/>
          <w:sz w:val="22"/>
        </w:rPr>
        <w:t>S. epidermidis</w:t>
      </w:r>
      <w:r w:rsidR="00733044">
        <w:rPr>
          <w:sz w:val="22"/>
        </w:rPr>
        <w:t xml:space="preserve"> as infective agent</w:t>
      </w:r>
    </w:p>
    <w:sectPr w:rsidRPr="000C2832" w:rsidR="000C2832" w:rsidSect="00D537FA">
      <w:headerReference w:type="even" r:id="rId9"/>
      <w:headerReference w:type="default" r:id="rId10"/>
      <w:footerReference w:type="even" r:id="rId11"/>
      <w:footerReference w:type="default" r:id="rId12"/>
      <w:headerReference w:type="first" r:id="rId13"/>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32" w:rsidRDefault="000C2832" w:rsidP="00117666">
      <w:pPr>
        <w:spacing w:after="0"/>
      </w:pPr>
      <w:r>
        <w:separator/>
      </w:r>
    </w:p>
  </w:endnote>
  <w:endnote w:type="continuationSeparator" w:id="0">
    <w:p w:rsidR="000C2832" w:rsidRDefault="000C283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32" w:rsidRPr="00577C4C" w:rsidRDefault="000C2832">
    <w:pPr>
      <w:pStyle w:val="Footer"/>
      <w:rPr>
        <w:color w:val="C00000"/>
        <w:szCs w:val="24"/>
      </w:rPr>
    </w:pPr>
    <w:r w:rsidRPr="00577C4C">
      <w:rPr>
        <w:noProof/>
        <w:color w:val="C00000"/>
        <w:szCs w:val="24"/>
      </w:rPr>
      <mc:AlternateContent>
        <mc:Choice Requires="wps">
          <w:drawing>
            <wp:anchor distT="0" distB="0" distL="114300" distR="114300" simplePos="0" relativeHeight="251683840" behindDoc="0" locked="0" layoutInCell="1" allowOverlap="1" wp14:anchorId="61D01454" wp14:editId="06A8C1B2">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rsidR="000C2832" w:rsidRPr="00E9561B" w:rsidRDefault="000C2832">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rsidR="000C2832" w:rsidRPr="00E9561B" w:rsidRDefault="000C2832">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1B81B7" wp14:editId="214BF7DD">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0C2832" w:rsidRPr="00577C4C" w:rsidRDefault="000C283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1458" w:rsidRPr="004C1458">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rsidR="000C2832" w:rsidRPr="00577C4C" w:rsidRDefault="000C283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1458" w:rsidRPr="004C1458">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32" w:rsidRPr="00577C4C" w:rsidRDefault="000C2832">
    <w:pPr>
      <w:pStyle w:val="Footer"/>
      <w:rPr>
        <w:b/>
        <w:sz w:val="20"/>
        <w:szCs w:val="24"/>
      </w:rPr>
    </w:pPr>
    <w:r>
      <w:rPr>
        <w:noProof/>
      </w:rPr>
      <mc:AlternateContent>
        <mc:Choice Requires="wps">
          <w:drawing>
            <wp:anchor distT="0" distB="0" distL="114300" distR="114300" simplePos="0" relativeHeight="251646976" behindDoc="0" locked="0" layoutInCell="1" allowOverlap="1" wp14:anchorId="73F246AB" wp14:editId="308E107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0C2832" w:rsidRPr="00577C4C" w:rsidRDefault="000C283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1458" w:rsidRPr="004C1458">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rsidR="000C2832" w:rsidRPr="00577C4C" w:rsidRDefault="000C283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1458" w:rsidRPr="004C1458">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32" w:rsidRDefault="000C2832" w:rsidP="00117666">
      <w:pPr>
        <w:spacing w:after="0"/>
      </w:pPr>
      <w:r>
        <w:separator/>
      </w:r>
    </w:p>
  </w:footnote>
  <w:footnote w:type="continuationSeparator" w:id="0">
    <w:p w:rsidR="000C2832" w:rsidRDefault="000C2832"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32" w:rsidRPr="005C3F95" w:rsidRDefault="000C2832" w:rsidP="005C3F95">
    <w:pPr>
      <w:pStyle w:val="Header"/>
      <w:jc w:val="right"/>
      <w:rPr>
        <w:lang w:val="de-CH"/>
      </w:rPr>
    </w:pPr>
    <w:r w:rsidRPr="005C3F95">
      <w:rPr>
        <w:i/>
        <w:lang w:val="de-CH"/>
      </w:rPr>
      <w:t>S. epidermidis</w:t>
    </w:r>
    <w:r>
      <w:rPr>
        <w:lang w:val="de-CH"/>
      </w:rPr>
      <w:t xml:space="preserve"> device-related infections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32" w:rsidRPr="005C3F95" w:rsidRDefault="000C2832" w:rsidP="005C3F95">
    <w:pPr>
      <w:pStyle w:val="Header"/>
      <w:jc w:val="right"/>
      <w:rPr>
        <w:lang w:val="de-CH"/>
      </w:rPr>
    </w:pPr>
    <w:r w:rsidRPr="007E3148">
      <w:ptab w:relativeTo="margin" w:alignment="center" w:leader="none"/>
    </w:r>
    <w:r w:rsidRPr="007E3148">
      <w:ptab w:relativeTo="margin" w:alignment="right" w:leader="none"/>
    </w:r>
    <w:r w:rsidRPr="005C3F95">
      <w:rPr>
        <w:i/>
        <w:lang w:val="de-CH"/>
      </w:rPr>
      <w:t xml:space="preserve"> S. epidermidis</w:t>
    </w:r>
    <w:r>
      <w:rPr>
        <w:lang w:val="de-CH"/>
      </w:rPr>
      <w:t xml:space="preserve"> device-related infections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32" w:rsidRDefault="000C2832" w:rsidP="00A53000">
    <w:pPr>
      <w:pStyle w:val="Header"/>
    </w:pPr>
    <w:r w:rsidRPr="005A1D84">
      <w:rPr>
        <w:noProof/>
        <w:color w:val="A6A6A6" w:themeColor="background1" w:themeShade="A6"/>
      </w:rPr>
      <w:drawing>
        <wp:inline distT="0" distB="0" distL="0" distR="0">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C0601A"/>
    <w:multiLevelType w:val="multilevel"/>
    <w:tmpl w:val="9184FD3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02A7CAC"/>
    <w:multiLevelType w:val="multilevel"/>
    <w:tmpl w:val="9184FD30"/>
    <w:numStyleLink w:val="Headings"/>
  </w:abstractNum>
  <w:abstractNum w:abstractNumId="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BC6F29"/>
    <w:multiLevelType w:val="multilevel"/>
    <w:tmpl w:val="9184FD30"/>
    <w:numStyleLink w:val="Headings"/>
  </w:abstractNum>
  <w:abstractNum w:abstractNumId="17">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i w:val="0"/>
          <w:lang w:val="en-US"/>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attachedTemplate r:id="rId1"/>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z09f9rn5safyetpfpxaxprezttdvpd9tft&quot;&gt;Sepi_review&lt;record-ids&gt;&lt;item&gt;1&lt;/item&gt;&lt;item&gt;2&lt;/item&gt;&lt;item&gt;3&lt;/item&gt;&lt;item&gt;4&lt;/item&gt;&lt;item&gt;5&lt;/item&gt;&lt;item&gt;6&lt;/item&gt;&lt;item&gt;7&lt;/item&gt;&lt;item&gt;8&lt;/item&gt;&lt;item&gt;9&lt;/item&gt;&lt;item&gt;10&lt;/item&gt;&lt;item&gt;11&lt;/item&gt;&lt;item&gt;12&lt;/item&gt;&lt;item&gt;13&lt;/item&gt;&lt;item&gt;14&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7&lt;/item&gt;&lt;item&gt;79&lt;/item&gt;&lt;item&gt;88&lt;/item&gt;&lt;item&gt;114&lt;/item&gt;&lt;item&gt;115&lt;/item&gt;&lt;item&gt;116&lt;/item&gt;&lt;item&gt;117&lt;/item&gt;&lt;item&gt;118&lt;/item&gt;&lt;item&gt;119&lt;/item&gt;&lt;item&gt;120&lt;/item&gt;&lt;item&gt;121&lt;/item&gt;&lt;item&gt;123&lt;/item&gt;&lt;item&gt;124&lt;/item&gt;&lt;item&gt;125&lt;/item&gt;&lt;item&gt;126&lt;/item&gt;&lt;item&gt;131&lt;/item&gt;&lt;item&gt;149&lt;/item&gt;&lt;item&gt;150&lt;/item&gt;&lt;item&gt;151&lt;/item&gt;&lt;item&gt;152&lt;/item&gt;&lt;item&gt;153&lt;/item&gt;&lt;item&gt;158&lt;/item&gt;&lt;item&gt;159&lt;/item&gt;&lt;item&gt;160&lt;/item&gt;&lt;item&gt;161&lt;/item&gt;&lt;item&gt;163&lt;/item&gt;&lt;item&gt;165&lt;/item&gt;&lt;item&gt;167&lt;/item&gt;&lt;item&gt;169&lt;/item&gt;&lt;item&gt;171&lt;/item&gt;&lt;item&gt;172&lt;/item&gt;&lt;item&gt;173&lt;/item&gt;&lt;item&gt;175&lt;/item&gt;&lt;item&gt;178&lt;/item&gt;&lt;item&gt;179&lt;/item&gt;&lt;item&gt;180&lt;/item&gt;&lt;item&gt;181&lt;/item&gt;&lt;item&gt;182&lt;/item&gt;&lt;item&gt;183&lt;/item&gt;&lt;item&gt;186&lt;/item&gt;&lt;item&gt;187&lt;/item&gt;&lt;item&gt;189&lt;/item&gt;&lt;item&gt;190&lt;/item&gt;&lt;item&gt;191&lt;/item&gt;&lt;item&gt;192&lt;/item&gt;&lt;item&gt;193&lt;/item&gt;&lt;item&gt;198&lt;/item&gt;&lt;item&gt;199&lt;/item&gt;&lt;item&gt;200&lt;/item&gt;&lt;item&gt;201&lt;/item&gt;&lt;item&gt;202&lt;/item&gt;&lt;item&gt;203&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5&lt;/item&gt;&lt;item&gt;226&lt;/item&gt;&lt;item&gt;235&lt;/item&gt;&lt;item&gt;238&lt;/item&gt;&lt;item&gt;239&lt;/item&gt;&lt;item&gt;241&lt;/item&gt;&lt;item&gt;243&lt;/item&gt;&lt;item&gt;249&lt;/item&gt;&lt;item&gt;250&lt;/item&gt;&lt;item&gt;252&lt;/item&gt;&lt;item&gt;254&lt;/item&gt;&lt;item&gt;255&lt;/item&gt;&lt;item&gt;256&lt;/item&gt;&lt;item&gt;260&lt;/item&gt;&lt;item&gt;261&lt;/item&gt;&lt;item&gt;265&lt;/item&gt;&lt;item&gt;266&lt;/item&gt;&lt;item&gt;267&lt;/item&gt;&lt;item&gt;269&lt;/item&gt;&lt;item&gt;271&lt;/item&gt;&lt;item&gt;272&lt;/item&gt;&lt;item&gt;273&lt;/item&gt;&lt;item&gt;274&lt;/item&gt;&lt;item&gt;275&lt;/item&gt;&lt;item&gt;299&lt;/item&gt;&lt;item&gt;305&lt;/item&gt;&lt;item&gt;306&lt;/item&gt;&lt;item&gt;320&lt;/item&gt;&lt;item&gt;325&lt;/item&gt;&lt;item&gt;326&lt;/item&gt;&lt;item&gt;327&lt;/item&gt;&lt;item&gt;328&lt;/item&gt;&lt;item&gt;332&lt;/item&gt;&lt;item&gt;335&lt;/item&gt;&lt;item&gt;336&lt;/item&gt;&lt;item&gt;338&lt;/item&gt;&lt;item&gt;339&lt;/item&gt;&lt;item&gt;340&lt;/item&gt;&lt;item&gt;341&lt;/item&gt;&lt;item&gt;342&lt;/item&gt;&lt;item&gt;343&lt;/item&gt;&lt;item&gt;344&lt;/item&gt;&lt;item&gt;345&lt;/item&gt;&lt;item&gt;346&lt;/item&gt;&lt;item&gt;347&lt;/item&gt;&lt;item&gt;387&lt;/item&gt;&lt;item&gt;395&lt;/item&gt;&lt;item&gt;397&lt;/item&gt;&lt;item&gt;398&lt;/item&gt;&lt;item&gt;399&lt;/item&gt;&lt;item&gt;402&lt;/item&gt;&lt;item&gt;403&lt;/item&gt;&lt;item&gt;406&lt;/item&gt;&lt;item&gt;407&lt;/item&gt;&lt;item&gt;411&lt;/item&gt;&lt;item&gt;412&lt;/item&gt;&lt;item&gt;415&lt;/item&gt;&lt;item&gt;417&lt;/item&gt;&lt;item&gt;418&lt;/item&gt;&lt;item&gt;419&lt;/item&gt;&lt;item&gt;421&lt;/item&gt;&lt;item&gt;422&lt;/item&gt;&lt;item&gt;424&lt;/item&gt;&lt;item&gt;425&lt;/item&gt;&lt;item&gt;426&lt;/item&gt;&lt;item&gt;430&lt;/item&gt;&lt;item&gt;433&lt;/item&gt;&lt;item&gt;434&lt;/item&gt;&lt;item&gt;435&lt;/item&gt;&lt;item&gt;436&lt;/item&gt;&lt;item&gt;437&lt;/item&gt;&lt;item&gt;438&lt;/item&gt;&lt;item&gt;440&lt;/item&gt;&lt;item&gt;441&lt;/item&gt;&lt;item&gt;443&lt;/item&gt;&lt;item&gt;444&lt;/item&gt;&lt;item&gt;445&lt;/item&gt;&lt;item&gt;446&lt;/item&gt;&lt;item&gt;447&lt;/item&gt;&lt;item&gt;448&lt;/item&gt;&lt;item&gt;449&lt;/item&gt;&lt;item&gt;450&lt;/item&gt;&lt;item&gt;451&lt;/item&gt;&lt;item&gt;452&lt;/item&gt;&lt;item&gt;454&lt;/item&gt;&lt;item&gt;455&lt;/item&gt;&lt;item&gt;456&lt;/item&gt;&lt;item&gt;458&lt;/item&gt;&lt;item&gt;459&lt;/item&gt;&lt;item&gt;460&lt;/item&gt;&lt;item&gt;462&lt;/item&gt;&lt;item&gt;463&lt;/item&gt;&lt;item&gt;464&lt;/item&gt;&lt;item&gt;475&lt;/item&gt;&lt;item&gt;477&lt;/item&gt;&lt;item&gt;478&lt;/item&gt;&lt;item&gt;482&lt;/item&gt;&lt;item&gt;483&lt;/item&gt;&lt;item&gt;484&lt;/item&gt;&lt;item&gt;485&lt;/item&gt;&lt;item&gt;486&lt;/item&gt;&lt;item&gt;487&lt;/item&gt;&lt;item&gt;488&lt;/item&gt;&lt;item&gt;489&lt;/item&gt;&lt;item&gt;491&lt;/item&gt;&lt;item&gt;493&lt;/item&gt;&lt;item&gt;496&lt;/item&gt;&lt;item&gt;502&lt;/item&gt;&lt;item&gt;503&lt;/item&gt;&lt;item&gt;505&lt;/item&gt;&lt;item&gt;507&lt;/item&gt;&lt;item&gt;514&lt;/item&gt;&lt;item&gt;515&lt;/item&gt;&lt;item&gt;516&lt;/item&gt;&lt;item&gt;517&lt;/item&gt;&lt;item&gt;518&lt;/item&gt;&lt;item&gt;519&lt;/item&gt;&lt;item&gt;522&lt;/item&gt;&lt;item&gt;527&lt;/item&gt;&lt;item&gt;528&lt;/item&gt;&lt;item&gt;529&lt;/item&gt;&lt;item&gt;530&lt;/item&gt;&lt;item&gt;531&lt;/item&gt;&lt;item&gt;532&lt;/item&gt;&lt;item&gt;533&lt;/item&gt;&lt;item&gt;534&lt;/item&gt;&lt;item&gt;536&lt;/item&gt;&lt;item&gt;537&lt;/item&gt;&lt;item&gt;538&lt;/item&gt;&lt;item&gt;540&lt;/item&gt;&lt;item&gt;541&lt;/item&gt;&lt;item&gt;542&lt;/item&gt;&lt;item&gt;543&lt;/item&gt;&lt;item&gt;544&lt;/item&gt;&lt;/record-ids&gt;&lt;/item&gt;&lt;/Libraries&gt;"/>
  </w:docVars>
  <w:rsids>
    <w:rsidRoot w:val="00886CA7"/>
    <w:rsid w:val="00034304"/>
    <w:rsid w:val="00035434"/>
    <w:rsid w:val="00045678"/>
    <w:rsid w:val="000458E4"/>
    <w:rsid w:val="00061FE2"/>
    <w:rsid w:val="00063D84"/>
    <w:rsid w:val="0006636D"/>
    <w:rsid w:val="00077D53"/>
    <w:rsid w:val="00081394"/>
    <w:rsid w:val="00097DC9"/>
    <w:rsid w:val="000A4F56"/>
    <w:rsid w:val="000B34BD"/>
    <w:rsid w:val="000C2832"/>
    <w:rsid w:val="000C7E2A"/>
    <w:rsid w:val="000F2C47"/>
    <w:rsid w:val="000F4CFB"/>
    <w:rsid w:val="00117666"/>
    <w:rsid w:val="001223A7"/>
    <w:rsid w:val="00134256"/>
    <w:rsid w:val="001435F6"/>
    <w:rsid w:val="00147395"/>
    <w:rsid w:val="001552C9"/>
    <w:rsid w:val="00166232"/>
    <w:rsid w:val="00177D84"/>
    <w:rsid w:val="001912F7"/>
    <w:rsid w:val="001964EF"/>
    <w:rsid w:val="001B1A2C"/>
    <w:rsid w:val="001D5C23"/>
    <w:rsid w:val="001F1DA0"/>
    <w:rsid w:val="001F4C07"/>
    <w:rsid w:val="00220AEA"/>
    <w:rsid w:val="00226954"/>
    <w:rsid w:val="002629A3"/>
    <w:rsid w:val="00265660"/>
    <w:rsid w:val="00267D18"/>
    <w:rsid w:val="002868E2"/>
    <w:rsid w:val="002869C3"/>
    <w:rsid w:val="002936E4"/>
    <w:rsid w:val="00296B88"/>
    <w:rsid w:val="002B06D6"/>
    <w:rsid w:val="002C74CA"/>
    <w:rsid w:val="002F744D"/>
    <w:rsid w:val="00303DE6"/>
    <w:rsid w:val="00310124"/>
    <w:rsid w:val="00330B0A"/>
    <w:rsid w:val="00332FEF"/>
    <w:rsid w:val="003544FB"/>
    <w:rsid w:val="00365D63"/>
    <w:rsid w:val="0036793B"/>
    <w:rsid w:val="00372682"/>
    <w:rsid w:val="00376CC5"/>
    <w:rsid w:val="00382179"/>
    <w:rsid w:val="003830F1"/>
    <w:rsid w:val="003951D4"/>
    <w:rsid w:val="0039693B"/>
    <w:rsid w:val="003C2466"/>
    <w:rsid w:val="003D2F2D"/>
    <w:rsid w:val="003D726A"/>
    <w:rsid w:val="003F6C3E"/>
    <w:rsid w:val="00401590"/>
    <w:rsid w:val="00401AC2"/>
    <w:rsid w:val="004631BB"/>
    <w:rsid w:val="00463E3D"/>
    <w:rsid w:val="00464091"/>
    <w:rsid w:val="004645AE"/>
    <w:rsid w:val="0049378A"/>
    <w:rsid w:val="00494DA2"/>
    <w:rsid w:val="004A1318"/>
    <w:rsid w:val="004A3A61"/>
    <w:rsid w:val="004C1458"/>
    <w:rsid w:val="004D11A6"/>
    <w:rsid w:val="004D3E33"/>
    <w:rsid w:val="00500F31"/>
    <w:rsid w:val="005077B5"/>
    <w:rsid w:val="005250F2"/>
    <w:rsid w:val="00582427"/>
    <w:rsid w:val="005A1D84"/>
    <w:rsid w:val="005A70EA"/>
    <w:rsid w:val="005B188A"/>
    <w:rsid w:val="005C31CC"/>
    <w:rsid w:val="005C3963"/>
    <w:rsid w:val="005C3F95"/>
    <w:rsid w:val="005D1840"/>
    <w:rsid w:val="005D35E4"/>
    <w:rsid w:val="005D7910"/>
    <w:rsid w:val="005E3A36"/>
    <w:rsid w:val="0062154F"/>
    <w:rsid w:val="00631A8C"/>
    <w:rsid w:val="0063575C"/>
    <w:rsid w:val="00651CA2"/>
    <w:rsid w:val="00653D60"/>
    <w:rsid w:val="00660D05"/>
    <w:rsid w:val="00667065"/>
    <w:rsid w:val="00671D9A"/>
    <w:rsid w:val="00673952"/>
    <w:rsid w:val="00686C9D"/>
    <w:rsid w:val="006A2826"/>
    <w:rsid w:val="006B2584"/>
    <w:rsid w:val="006B2D5B"/>
    <w:rsid w:val="006B4F5E"/>
    <w:rsid w:val="006B7D14"/>
    <w:rsid w:val="006D5B93"/>
    <w:rsid w:val="006F0F40"/>
    <w:rsid w:val="007034DE"/>
    <w:rsid w:val="00725A7D"/>
    <w:rsid w:val="0073085C"/>
    <w:rsid w:val="00733044"/>
    <w:rsid w:val="00746505"/>
    <w:rsid w:val="00783709"/>
    <w:rsid w:val="00790BB3"/>
    <w:rsid w:val="00792043"/>
    <w:rsid w:val="00797EDD"/>
    <w:rsid w:val="007B0322"/>
    <w:rsid w:val="007C0E3F"/>
    <w:rsid w:val="007C206C"/>
    <w:rsid w:val="007C5729"/>
    <w:rsid w:val="008111E4"/>
    <w:rsid w:val="0081301C"/>
    <w:rsid w:val="00817DD6"/>
    <w:rsid w:val="00830617"/>
    <w:rsid w:val="008629A9"/>
    <w:rsid w:val="00864747"/>
    <w:rsid w:val="00886CA7"/>
    <w:rsid w:val="00893C19"/>
    <w:rsid w:val="008B520D"/>
    <w:rsid w:val="008C12E3"/>
    <w:rsid w:val="008D6C8D"/>
    <w:rsid w:val="008E2B54"/>
    <w:rsid w:val="008E4404"/>
    <w:rsid w:val="008E58C7"/>
    <w:rsid w:val="008F5021"/>
    <w:rsid w:val="00943573"/>
    <w:rsid w:val="00953C8E"/>
    <w:rsid w:val="00957A16"/>
    <w:rsid w:val="00971B61"/>
    <w:rsid w:val="00973CE2"/>
    <w:rsid w:val="00980C31"/>
    <w:rsid w:val="009955FF"/>
    <w:rsid w:val="00996EE7"/>
    <w:rsid w:val="009C1A95"/>
    <w:rsid w:val="009D259D"/>
    <w:rsid w:val="00A22AC0"/>
    <w:rsid w:val="00A50D9D"/>
    <w:rsid w:val="00A53000"/>
    <w:rsid w:val="00A53A07"/>
    <w:rsid w:val="00A545C6"/>
    <w:rsid w:val="00A75F87"/>
    <w:rsid w:val="00A94614"/>
    <w:rsid w:val="00A95D8B"/>
    <w:rsid w:val="00AC0270"/>
    <w:rsid w:val="00AC1123"/>
    <w:rsid w:val="00AC2F91"/>
    <w:rsid w:val="00AC3EA3"/>
    <w:rsid w:val="00AC792D"/>
    <w:rsid w:val="00AE1A84"/>
    <w:rsid w:val="00B265A5"/>
    <w:rsid w:val="00B40A0A"/>
    <w:rsid w:val="00B519DA"/>
    <w:rsid w:val="00B637AA"/>
    <w:rsid w:val="00B657B8"/>
    <w:rsid w:val="00B84920"/>
    <w:rsid w:val="00B8556A"/>
    <w:rsid w:val="00BA1417"/>
    <w:rsid w:val="00BA40D3"/>
    <w:rsid w:val="00BE0FF9"/>
    <w:rsid w:val="00C012A3"/>
    <w:rsid w:val="00C10C11"/>
    <w:rsid w:val="00C33296"/>
    <w:rsid w:val="00C52A7B"/>
    <w:rsid w:val="00C6324C"/>
    <w:rsid w:val="00C679AA"/>
    <w:rsid w:val="00C724CF"/>
    <w:rsid w:val="00C75972"/>
    <w:rsid w:val="00C82792"/>
    <w:rsid w:val="00C948FD"/>
    <w:rsid w:val="00CB43D5"/>
    <w:rsid w:val="00CC76F9"/>
    <w:rsid w:val="00CD066B"/>
    <w:rsid w:val="00CD46E2"/>
    <w:rsid w:val="00CE62FB"/>
    <w:rsid w:val="00CF632D"/>
    <w:rsid w:val="00CF7523"/>
    <w:rsid w:val="00D00D0B"/>
    <w:rsid w:val="00D04B69"/>
    <w:rsid w:val="00D35019"/>
    <w:rsid w:val="00D537FA"/>
    <w:rsid w:val="00D73BD6"/>
    <w:rsid w:val="00D80D99"/>
    <w:rsid w:val="00D9503C"/>
    <w:rsid w:val="00DA3173"/>
    <w:rsid w:val="00DB7834"/>
    <w:rsid w:val="00DC3595"/>
    <w:rsid w:val="00DC4493"/>
    <w:rsid w:val="00DD73EF"/>
    <w:rsid w:val="00DE23E8"/>
    <w:rsid w:val="00E0128B"/>
    <w:rsid w:val="00E119A1"/>
    <w:rsid w:val="00E64E17"/>
    <w:rsid w:val="00E767E8"/>
    <w:rsid w:val="00E779A4"/>
    <w:rsid w:val="00E96E64"/>
    <w:rsid w:val="00EA0766"/>
    <w:rsid w:val="00EA3D3C"/>
    <w:rsid w:val="00EB4A8F"/>
    <w:rsid w:val="00EB50A5"/>
    <w:rsid w:val="00EC7CC3"/>
    <w:rsid w:val="00EE3FFA"/>
    <w:rsid w:val="00F1059E"/>
    <w:rsid w:val="00F370C9"/>
    <w:rsid w:val="00F452E9"/>
    <w:rsid w:val="00F46494"/>
    <w:rsid w:val="00F558AB"/>
    <w:rsid w:val="00F61D89"/>
    <w:rsid w:val="00F86ABB"/>
    <w:rsid w:val="00FB50FB"/>
    <w:rsid w:val="00FC419E"/>
    <w:rsid w:val="00FC6D43"/>
    <w:rsid w:val="00FD7648"/>
    <w:rsid w:val="00FD7BCC"/>
    <w:rsid w:val="00FF27A2"/>
    <w:rsid w:val="00FF5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1435F6"/>
    <w:pPr>
      <w:spacing w:after="0"/>
      <w:jc w:val="center"/>
    </w:pPr>
    <w:rPr>
      <w:rFonts w:cs="Times New Roman"/>
      <w:noProof/>
    </w:rPr>
  </w:style>
  <w:style w:type="character" w:customStyle="1" w:styleId="EndNoteBibliographyTitleChar">
    <w:name w:val="EndNote Bibliography Title Char"/>
    <w:basedOn w:val="Heading1Char"/>
    <w:link w:val="EndNoteBibliographyTitle"/>
    <w:rsid w:val="001435F6"/>
    <w:rPr>
      <w:rFonts w:ascii="Times New Roman" w:eastAsia="Cambria" w:hAnsi="Times New Roman" w:cs="Times New Roman"/>
      <w:b w:val="0"/>
      <w:noProof/>
      <w:sz w:val="24"/>
      <w:szCs w:val="24"/>
    </w:rPr>
  </w:style>
  <w:style w:type="paragraph" w:customStyle="1" w:styleId="EndNoteBibliography">
    <w:name w:val="EndNote Bibliography"/>
    <w:basedOn w:val="Normal"/>
    <w:link w:val="EndNoteBibliographyChar"/>
    <w:rsid w:val="001435F6"/>
    <w:rPr>
      <w:rFonts w:cs="Times New Roman"/>
      <w:noProof/>
    </w:rPr>
  </w:style>
  <w:style w:type="character" w:customStyle="1" w:styleId="EndNoteBibliographyChar">
    <w:name w:val="EndNote Bibliography Char"/>
    <w:basedOn w:val="Heading1Char"/>
    <w:link w:val="EndNoteBibliography"/>
    <w:rsid w:val="001435F6"/>
    <w:rPr>
      <w:rFonts w:ascii="Times New Roman" w:eastAsia="Cambria" w:hAnsi="Times New Roman" w:cs="Times New Roman"/>
      <w:b w:val="0"/>
      <w:noProof/>
      <w:sz w:val="24"/>
      <w:szCs w:val="24"/>
    </w:rPr>
  </w:style>
  <w:style w:type="table" w:styleId="LightShading-Accent1">
    <w:name w:val="Light Shading Accent 1"/>
    <w:basedOn w:val="TableNormal"/>
    <w:uiPriority w:val="60"/>
    <w:rsid w:val="00330B0A"/>
    <w:pPr>
      <w:spacing w:after="0" w:line="240" w:lineRule="auto"/>
    </w:pPr>
    <w:rPr>
      <w:rFonts w:asciiTheme="minorHAnsi" w:hAnsiTheme="minorHAnsi"/>
      <w:color w:val="365F91" w:themeColor="accent1" w:themeShade="BF"/>
      <w:lang w:val="de-CH"/>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E767E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1435F6"/>
    <w:pPr>
      <w:spacing w:after="0"/>
      <w:jc w:val="center"/>
    </w:pPr>
    <w:rPr>
      <w:rFonts w:cs="Times New Roman"/>
      <w:noProof/>
    </w:rPr>
  </w:style>
  <w:style w:type="character" w:customStyle="1" w:styleId="EndNoteBibliographyTitleChar">
    <w:name w:val="EndNote Bibliography Title Char"/>
    <w:basedOn w:val="Heading1Char"/>
    <w:link w:val="EndNoteBibliographyTitle"/>
    <w:rsid w:val="001435F6"/>
    <w:rPr>
      <w:rFonts w:ascii="Times New Roman" w:eastAsia="Cambria" w:hAnsi="Times New Roman" w:cs="Times New Roman"/>
      <w:b w:val="0"/>
      <w:noProof/>
      <w:sz w:val="24"/>
      <w:szCs w:val="24"/>
    </w:rPr>
  </w:style>
  <w:style w:type="paragraph" w:customStyle="1" w:styleId="EndNoteBibliography">
    <w:name w:val="EndNote Bibliography"/>
    <w:basedOn w:val="Normal"/>
    <w:link w:val="EndNoteBibliographyChar"/>
    <w:rsid w:val="001435F6"/>
    <w:rPr>
      <w:rFonts w:cs="Times New Roman"/>
      <w:noProof/>
    </w:rPr>
  </w:style>
  <w:style w:type="character" w:customStyle="1" w:styleId="EndNoteBibliographyChar">
    <w:name w:val="EndNote Bibliography Char"/>
    <w:basedOn w:val="Heading1Char"/>
    <w:link w:val="EndNoteBibliography"/>
    <w:rsid w:val="001435F6"/>
    <w:rPr>
      <w:rFonts w:ascii="Times New Roman" w:eastAsia="Cambria" w:hAnsi="Times New Roman" w:cs="Times New Roman"/>
      <w:b w:val="0"/>
      <w:noProof/>
      <w:sz w:val="24"/>
      <w:szCs w:val="24"/>
    </w:rPr>
  </w:style>
  <w:style w:type="table" w:styleId="LightShading-Accent1">
    <w:name w:val="Light Shading Accent 1"/>
    <w:basedOn w:val="TableNormal"/>
    <w:uiPriority w:val="60"/>
    <w:rsid w:val="00330B0A"/>
    <w:pPr>
      <w:spacing w:after="0" w:line="240" w:lineRule="auto"/>
    </w:pPr>
    <w:rPr>
      <w:rFonts w:asciiTheme="minorHAnsi" w:hAnsiTheme="minorHAnsi"/>
      <w:color w:val="365F91" w:themeColor="accent1" w:themeShade="BF"/>
      <w:lang w:val="de-CH"/>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E767E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0644">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66540842">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0388887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439034343">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6278322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86804236">
      <w:bodyDiv w:val="1"/>
      <w:marLeft w:val="0"/>
      <w:marRight w:val="0"/>
      <w:marTop w:val="0"/>
      <w:marBottom w:val="0"/>
      <w:divBdr>
        <w:top w:val="none" w:sz="0" w:space="0" w:color="auto"/>
        <w:left w:val="none" w:sz="0" w:space="0" w:color="auto"/>
        <w:bottom w:val="none" w:sz="0" w:space="0" w:color="auto"/>
        <w:right w:val="none" w:sz="0" w:space="0" w:color="auto"/>
      </w:divBdr>
    </w:div>
    <w:div w:id="1182741503">
      <w:bodyDiv w:val="1"/>
      <w:marLeft w:val="0"/>
      <w:marRight w:val="0"/>
      <w:marTop w:val="0"/>
      <w:marBottom w:val="0"/>
      <w:divBdr>
        <w:top w:val="none" w:sz="0" w:space="0" w:color="auto"/>
        <w:left w:val="none" w:sz="0" w:space="0" w:color="auto"/>
        <w:bottom w:val="none" w:sz="0" w:space="0" w:color="auto"/>
        <w:right w:val="none" w:sz="0" w:space="0" w:color="auto"/>
      </w:divBdr>
    </w:div>
    <w:div w:id="1302494506">
      <w:bodyDiv w:val="1"/>
      <w:marLeft w:val="0"/>
      <w:marRight w:val="0"/>
      <w:marTop w:val="0"/>
      <w:marBottom w:val="0"/>
      <w:divBdr>
        <w:top w:val="none" w:sz="0" w:space="0" w:color="auto"/>
        <w:left w:val="none" w:sz="0" w:space="0" w:color="auto"/>
        <w:bottom w:val="none" w:sz="0" w:space="0" w:color="auto"/>
        <w:right w:val="none" w:sz="0" w:space="0" w:color="auto"/>
      </w:divBdr>
    </w:div>
    <w:div w:id="1578982133">
      <w:bodyDiv w:val="1"/>
      <w:marLeft w:val="0"/>
      <w:marRight w:val="0"/>
      <w:marTop w:val="0"/>
      <w:marBottom w:val="0"/>
      <w:divBdr>
        <w:top w:val="none" w:sz="0" w:space="0" w:color="auto"/>
        <w:left w:val="none" w:sz="0" w:space="0" w:color="auto"/>
        <w:bottom w:val="none" w:sz="0" w:space="0" w:color="auto"/>
        <w:right w:val="none" w:sz="0" w:space="0" w:color="auto"/>
      </w:divBdr>
    </w:div>
    <w:div w:id="1628775975">
      <w:bodyDiv w:val="1"/>
      <w:marLeft w:val="0"/>
      <w:marRight w:val="0"/>
      <w:marTop w:val="0"/>
      <w:marBottom w:val="0"/>
      <w:divBdr>
        <w:top w:val="none" w:sz="0" w:space="0" w:color="auto"/>
        <w:left w:val="none" w:sz="0" w:space="0" w:color="auto"/>
        <w:bottom w:val="none" w:sz="0" w:space="0" w:color="auto"/>
        <w:right w:val="none" w:sz="0" w:space="0" w:color="auto"/>
      </w:divBdr>
    </w:div>
    <w:div w:id="1641034150">
      <w:bodyDiv w:val="1"/>
      <w:marLeft w:val="0"/>
      <w:marRight w:val="0"/>
      <w:marTop w:val="0"/>
      <w:marBottom w:val="0"/>
      <w:divBdr>
        <w:top w:val="none" w:sz="0" w:space="0" w:color="auto"/>
        <w:left w:val="none" w:sz="0" w:space="0" w:color="auto"/>
        <w:bottom w:val="none" w:sz="0" w:space="0" w:color="auto"/>
        <w:right w:val="none" w:sz="0" w:space="0" w:color="auto"/>
      </w:divBdr>
    </w:div>
    <w:div w:id="1673414013">
      <w:bodyDiv w:val="1"/>
      <w:marLeft w:val="0"/>
      <w:marRight w:val="0"/>
      <w:marTop w:val="0"/>
      <w:marBottom w:val="0"/>
      <w:divBdr>
        <w:top w:val="none" w:sz="0" w:space="0" w:color="auto"/>
        <w:left w:val="none" w:sz="0" w:space="0" w:color="auto"/>
        <w:bottom w:val="none" w:sz="0" w:space="0" w:color="auto"/>
        <w:right w:val="none" w:sz="0" w:space="0" w:color="auto"/>
      </w:divBdr>
    </w:div>
    <w:div w:id="1685136001">
      <w:bodyDiv w:val="1"/>
      <w:marLeft w:val="0"/>
      <w:marRight w:val="0"/>
      <w:marTop w:val="0"/>
      <w:marBottom w:val="0"/>
      <w:divBdr>
        <w:top w:val="none" w:sz="0" w:space="0" w:color="auto"/>
        <w:left w:val="none" w:sz="0" w:space="0" w:color="auto"/>
        <w:bottom w:val="none" w:sz="0" w:space="0" w:color="auto"/>
        <w:right w:val="none" w:sz="0" w:space="0" w:color="auto"/>
      </w:divBdr>
    </w:div>
    <w:div w:id="1800996121">
      <w:bodyDiv w:val="1"/>
      <w:marLeft w:val="0"/>
      <w:marRight w:val="0"/>
      <w:marTop w:val="0"/>
      <w:marBottom w:val="0"/>
      <w:divBdr>
        <w:top w:val="none" w:sz="0" w:space="0" w:color="auto"/>
        <w:left w:val="none" w:sz="0" w:space="0" w:color="auto"/>
        <w:bottom w:val="none" w:sz="0" w:space="0" w:color="auto"/>
        <w:right w:val="none" w:sz="0" w:space="0" w:color="auto"/>
      </w:divBdr>
    </w:div>
    <w:div w:id="1868641619">
      <w:bodyDiv w:val="1"/>
      <w:marLeft w:val="0"/>
      <w:marRight w:val="0"/>
      <w:marTop w:val="0"/>
      <w:marBottom w:val="0"/>
      <w:divBdr>
        <w:top w:val="none" w:sz="0" w:space="0" w:color="auto"/>
        <w:left w:val="none" w:sz="0" w:space="0" w:color="auto"/>
        <w:bottom w:val="none" w:sz="0" w:space="0" w:color="auto"/>
        <w:right w:val="none" w:sz="0" w:space="0" w:color="auto"/>
      </w:divBdr>
    </w:div>
    <w:div w:id="1892378614">
      <w:bodyDiv w:val="1"/>
      <w:marLeft w:val="0"/>
      <w:marRight w:val="0"/>
      <w:marTop w:val="0"/>
      <w:marBottom w:val="0"/>
      <w:divBdr>
        <w:top w:val="none" w:sz="0" w:space="0" w:color="auto"/>
        <w:left w:val="none" w:sz="0" w:space="0" w:color="auto"/>
        <w:bottom w:val="none" w:sz="0" w:space="0" w:color="auto"/>
        <w:right w:val="none" w:sz="0" w:space="0" w:color="auto"/>
      </w:divBdr>
    </w:div>
    <w:div w:id="1968780245">
      <w:bodyDiv w:val="1"/>
      <w:marLeft w:val="0"/>
      <w:marRight w:val="0"/>
      <w:marTop w:val="0"/>
      <w:marBottom w:val="0"/>
      <w:divBdr>
        <w:top w:val="none" w:sz="0" w:space="0" w:color="auto"/>
        <w:left w:val="none" w:sz="0" w:space="0" w:color="auto"/>
        <w:bottom w:val="none" w:sz="0" w:space="0" w:color="auto"/>
        <w:right w:val="none" w:sz="0" w:space="0" w:color="auto"/>
      </w:divBdr>
    </w:div>
    <w:div w:id="1978147508">
      <w:bodyDiv w:val="1"/>
      <w:marLeft w:val="0"/>
      <w:marRight w:val="0"/>
      <w:marTop w:val="0"/>
      <w:marBottom w:val="0"/>
      <w:divBdr>
        <w:top w:val="none" w:sz="0" w:space="0" w:color="auto"/>
        <w:left w:val="none" w:sz="0" w:space="0" w:color="auto"/>
        <w:bottom w:val="none" w:sz="0" w:space="0" w:color="auto"/>
        <w:right w:val="none" w:sz="0" w:space="0" w:color="auto"/>
      </w:divBdr>
    </w:div>
    <w:div w:id="1995911840">
      <w:bodyDiv w:val="1"/>
      <w:marLeft w:val="0"/>
      <w:marRight w:val="0"/>
      <w:marTop w:val="0"/>
      <w:marBottom w:val="0"/>
      <w:divBdr>
        <w:top w:val="none" w:sz="0" w:space="0" w:color="auto"/>
        <w:left w:val="none" w:sz="0" w:space="0" w:color="auto"/>
        <w:bottom w:val="none" w:sz="0" w:space="0" w:color="auto"/>
        <w:right w:val="none" w:sz="0" w:space="0" w:color="auto"/>
      </w:divBdr>
    </w:div>
    <w:div w:id="2079666697">
      <w:bodyDiv w:val="1"/>
      <w:marLeft w:val="0"/>
      <w:marRight w:val="0"/>
      <w:marTop w:val="0"/>
      <w:marBottom w:val="0"/>
      <w:divBdr>
        <w:top w:val="none" w:sz="0" w:space="0" w:color="auto"/>
        <w:left w:val="none" w:sz="0" w:space="0" w:color="auto"/>
        <w:bottom w:val="none" w:sz="0" w:space="0" w:color="auto"/>
        <w:right w:val="none" w:sz="0" w:space="0" w:color="auto"/>
      </w:divBdr>
    </w:div>
    <w:div w:id="2088503157">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2.xml" Id="rId10"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hyperlink" Target="http://cronfa.swan.ac.uk/Record/cronfa35057" TargetMode="External" Id="Rddecf9b437614c5f" /><Relationship Type="http://schemas.openxmlformats.org/officeDocument/2006/relationships/hyperlink" Target="http://dx.doi.org/10.3389/fmicb.2017.01401" TargetMode="External" Id="R66153635a9ad47f1" /><Relationship Type="http://schemas.openxmlformats.org/officeDocument/2006/relationships/hyperlink" Target="http://www.swansea.ac.uk/iss/researchsupport/cronfa-support/ " TargetMode="External" Id="Re9736254587049dc" /><Relationship Type="http://schemas.openxmlformats.org/officeDocument/2006/relationships/image" Target="/media/image2.jpg" Id="R725570055f6a4ab4"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bate\AppData\Local\Temp\Temp1_Frontiers_Word_Templates.zip\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6E7E074-D68D-43EC-9FD5-FB643CB5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0</TotalTime>
  <Pages>42</Pages>
  <Words>40225</Words>
  <Characters>248595</Characters>
  <Application>Microsoft Office Word</Application>
  <DocSecurity>0</DocSecurity>
  <Lines>5073</Lines>
  <Paragraphs>1289</Paragraphs>
  <ScaleCrop>false</ScaleCrop>
  <HeadingPairs>
    <vt:vector size="2" baseType="variant">
      <vt:variant>
        <vt:lpstr>Title</vt:lpstr>
      </vt:variant>
      <vt:variant>
        <vt:i4>1</vt:i4>
      </vt:variant>
    </vt:vector>
  </HeadingPairs>
  <TitlesOfParts>
    <vt:vector size="1" baseType="lpstr">
      <vt:lpstr/>
    </vt:vector>
  </TitlesOfParts>
  <Company>AO Foundation</Company>
  <LinksUpToDate>false</LinksUpToDate>
  <CharactersWithSpaces>287531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msabate</dc:creator>
  <cp:lastModifiedBy>msabate</cp:lastModifiedBy>
  <cp:revision>10</cp:revision>
  <cp:lastPrinted>2013-10-03T12:51:00Z</cp:lastPrinted>
  <dcterms:created xsi:type="dcterms:W3CDTF">2017-05-03T11:02:00Z</dcterms:created>
  <dcterms:modified xsi:type="dcterms:W3CDTF">2017-05-03T15:18:00Z</dcterms:modified>
</cp:coreProperties>
</file>